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80" w:tblpY="11853"/>
        <w:tblW w:w="11482" w:type="dxa"/>
        <w:tblBorders>
          <w:insideH w:val="single" w:sz="24" w:space="0" w:color="000000" w:themeColor="text1"/>
        </w:tblBorders>
        <w:tblCellMar>
          <w:left w:w="0" w:type="dxa"/>
          <w:right w:w="0" w:type="dxa"/>
        </w:tblCellMar>
        <w:tblLook w:val="0000" w:firstRow="0" w:lastRow="0" w:firstColumn="0" w:lastColumn="0" w:noHBand="0" w:noVBand="0"/>
      </w:tblPr>
      <w:tblGrid>
        <w:gridCol w:w="3675"/>
        <w:gridCol w:w="2940"/>
        <w:gridCol w:w="4867"/>
      </w:tblGrid>
      <w:tr w:rsidR="002709B1" w14:paraId="2DD2F8D4" w14:textId="77777777" w:rsidTr="008F355E">
        <w:trPr>
          <w:trHeight w:val="358"/>
        </w:trPr>
        <w:tc>
          <w:tcPr>
            <w:tcW w:w="3675" w:type="dxa"/>
          </w:tcPr>
          <w:p w14:paraId="24912DF8" w14:textId="1C7AD2CF" w:rsidR="002709B1" w:rsidRDefault="002709B1" w:rsidP="002E004D">
            <w:bookmarkStart w:id="0" w:name="_GoBack"/>
            <w:bookmarkEnd w:id="0"/>
            <w:r>
              <w:rPr>
                <w:noProof/>
              </w:rPr>
              <mc:AlternateContent>
                <mc:Choice Requires="wpg">
                  <w:drawing>
                    <wp:anchor distT="0" distB="0" distL="114300" distR="114300" simplePos="0" relativeHeight="251578368" behindDoc="0" locked="0" layoutInCell="1" allowOverlap="1" wp14:anchorId="1B242709" wp14:editId="2D5A033D">
                      <wp:simplePos x="0" y="0"/>
                      <wp:positionH relativeFrom="column">
                        <wp:posOffset>-375285</wp:posOffset>
                      </wp:positionH>
                      <wp:positionV relativeFrom="paragraph">
                        <wp:posOffset>480695</wp:posOffset>
                      </wp:positionV>
                      <wp:extent cx="4924425" cy="2514600"/>
                      <wp:effectExtent l="0" t="0" r="3175" b="0"/>
                      <wp:wrapNone/>
                      <wp:docPr id="18" name="Group 18"/>
                      <wp:cNvGraphicFramePr/>
                      <a:graphic xmlns:a="http://schemas.openxmlformats.org/drawingml/2006/main">
                        <a:graphicData uri="http://schemas.microsoft.com/office/word/2010/wordprocessingGroup">
                          <wpg:wgp>
                            <wpg:cNvGrpSpPr/>
                            <wpg:grpSpPr>
                              <a:xfrm>
                                <a:off x="0" y="0"/>
                                <a:ext cx="4924425" cy="2514600"/>
                                <a:chOff x="0" y="0"/>
                                <a:chExt cx="4924425" cy="2514600"/>
                              </a:xfrm>
                            </wpg:grpSpPr>
                            <wps:wsp>
                              <wps:cNvPr id="4" name="Rectangle: Single Corner Snipped 4" descr="colored rectangle"/>
                              <wps:cNvSpPr/>
                              <wps:spPr>
                                <a:xfrm flipV="1">
                                  <a:off x="0" y="0"/>
                                  <a:ext cx="4924425" cy="2514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431800" y="139700"/>
                                  <a:ext cx="4038600" cy="218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D6D89" w14:textId="40DB0D24" w:rsidR="001F2240" w:rsidRDefault="001F2240" w:rsidP="002709B1">
                                    <w:pPr>
                                      <w:pStyle w:val="Title"/>
                                    </w:pPr>
                                    <w:r>
                                      <w:t>What’s Been Happening</w:t>
                                    </w:r>
                                  </w:p>
                                  <w:p w14:paraId="2E94082E" w14:textId="77777777" w:rsidR="001F2240" w:rsidRDefault="001F2240" w:rsidP="002709B1">
                                    <w:pPr>
                                      <w:pStyle w:val="Title"/>
                                    </w:pPr>
                                  </w:p>
                                  <w:p w14:paraId="69CFF940" w14:textId="3AF0F47F" w:rsidR="002E004D" w:rsidRDefault="001F2240" w:rsidP="002709B1">
                                    <w:pPr>
                                      <w:pStyle w:val="Title"/>
                                      <w:rPr>
                                        <w:rFonts w:asciiTheme="minorHAnsi" w:eastAsiaTheme="minorHAnsi" w:hAnsiTheme="minorHAnsi" w:cstheme="minorBidi"/>
                                        <w:b w:val="0"/>
                                        <w:bCs w:val="0"/>
                                        <w:noProof/>
                                        <w:color w:val="000000" w:themeColor="text1"/>
                                        <w:sz w:val="24"/>
                                        <w:szCs w:val="20"/>
                                      </w:rPr>
                                    </w:pPr>
                                    <w:r>
                                      <w:t>20</w:t>
                                    </w:r>
                                    <w:r w:rsidR="002E004D">
                                      <w:t>18-2019</w:t>
                                    </w:r>
                                  </w:p>
                                  <w:p w14:paraId="4E9BC449" w14:textId="48C610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7C2168" w14:textId="421A86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9FD53A" w14:textId="24C3D8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66DC0A" w14:textId="6D14257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EE9BDA" w14:textId="34DDCEA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4D3841" w14:textId="7973E4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E1DD92D" w14:textId="0A21767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CB0C26" w14:textId="489DE1E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EF2092" w14:textId="4FC16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468A36" w14:textId="323107F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0C74F7" w14:textId="5EEFEB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2915DD" w14:textId="04388C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7CE7A4" w14:textId="3ACF270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1987C5" w14:textId="467A61F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00C1811" w14:textId="4B0422E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BB28B7" w14:textId="3F15F4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614F02" w14:textId="5820DAB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727F67" w14:textId="668EA11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C6767A" w14:textId="40BBE39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7C7D8" w14:textId="425A59B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0E727" w14:textId="32207E9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A51BE8" w14:textId="102C5DD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18AA52" w14:textId="7A4ABB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008ABD8" w14:textId="07B53EB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46DCA" w14:textId="2964C0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43E5A3" w14:textId="5CCD6E2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0813D4" w14:textId="60ED8C4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42C291D" w14:textId="7D31E7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87E250" w14:textId="3E020D6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C7EE85" w14:textId="64164B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5DDF3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E7A283" w14:textId="1D524D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737C57" w14:textId="5E75FDD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97A154" w14:textId="271502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0489CC" w14:textId="05273F9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DBE32E1" w14:textId="14B2CB1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25F3AB" w14:textId="0D01B77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5E75F77" w14:textId="684623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DC66A7" w14:textId="535AF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290FA1" w14:textId="16496CA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A225B" w14:textId="6064AE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932C6B" w14:textId="561BC9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F819E" w14:textId="6ABC340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25FCFD" w14:textId="396769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6DEB6" w14:textId="070AB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81AEE3" w14:textId="271F05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162021" w14:textId="27DB863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8483E" w14:textId="57B833B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A4A801" w14:textId="57CE14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034EB6" w14:textId="51EF493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D8F6E2" w14:textId="15841A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F9E856" w14:textId="1952EF6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B80DAE" w14:textId="38F180F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ED326A" w14:textId="5DB3C6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C78D7C" w14:textId="068BAA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1EDC5A" w14:textId="35F8430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031728A" w14:textId="5403D4A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202C1B2" w14:textId="2ECDA32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1F7FE2F" w14:textId="41DF18B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C3A41C" w14:textId="3A7B7D2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7DC0E6" w14:textId="295E0F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750560"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036433" w14:textId="2527B3D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C4674" w14:textId="6097C52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9744510" w14:textId="3C8A38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9332E4" w14:textId="331414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4753427" w14:textId="3F5E8FA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9B94765" w14:textId="43F4A5B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871868" w14:textId="28C011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7E15CE" w14:textId="5F17814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C8AF1C" w14:textId="64F27E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5F9DF3E" w14:textId="1DF62A2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B47AD" w14:textId="36B96BD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6B3FEC" w14:textId="677FFD4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4245DA5" w14:textId="72294D0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7D917D" w14:textId="2D433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B680EE" w14:textId="457CDA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1D6D7CE" w14:textId="0A21F75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1AA7F6" w14:textId="1DAA5CA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1A67F" w14:textId="594D2D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0DA5FA2" w14:textId="54938D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BAE74FF" w14:textId="2ECB2F7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3E866A8" w14:textId="45B71BF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B99466" w14:textId="167EDE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2D9F39" w14:textId="1D41FD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2DF92" w14:textId="743790B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B6E066" w14:textId="0CCB538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50AE98" w14:textId="0546F8C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C2B201" w14:textId="5E337D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5B8C07" w14:textId="6B17CF3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B748550" w14:textId="102B00F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CFDDD6" w14:textId="2D7E551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29391A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E6576E" w14:textId="72B5050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8ED74E" w14:textId="73E6854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92F81C" w14:textId="3A4540C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DD3272E" w14:textId="7892C01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0E0FF6A" w14:textId="42B3481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29318" w14:textId="7931E4A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A1D818F" w14:textId="290008E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62DB2B" w14:textId="487EB22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85381E" w14:textId="74C6B3C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ECEF09" w14:textId="6D9ACFD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7250F79" w14:textId="13CF8C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412717" w14:textId="0A854C3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C89512" w14:textId="480B9FE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01CB31" w14:textId="3CDCD6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601FF" w14:textId="70277EE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3D74DC" w14:textId="6EB8F4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7F8E19" w14:textId="607B345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92DC18" w14:textId="2A12684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814E3" w14:textId="458603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4CF0A5" w14:textId="3FB8B89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8F5499" w14:textId="11AD4B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2AA04B" w14:textId="3E5443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9B241A" w14:textId="77C4CFC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634F45" w14:textId="00E4E56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418A5D" w14:textId="35660B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E13EA7" w14:textId="2A2D56B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63D630" w14:textId="191CBC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65B15A" w14:textId="1E51C9F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BE2E19" w14:textId="14FB4A5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602D4D" w14:textId="0FB68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1309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6B252D" w14:textId="207E0B7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89843B" w14:textId="1CA29C4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524F9F" w14:textId="61C55B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658DA2" w14:textId="31F772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F3021C" w14:textId="11A4D9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35B16A" w14:textId="32E41DA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4526A1B" w14:textId="18BD7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9FAD38" w14:textId="26C51C8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34E90" w14:textId="1549D2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C0AA5EA" w14:textId="4F8BE04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277DE0" w14:textId="3A14C6C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1B8ACD" w14:textId="1DA8BCA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594460" w14:textId="14A1198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5E07AC" w14:textId="495915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ACA5AE" w14:textId="6F5CF5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37A26E" w14:textId="5D5F4E5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4E6862" w14:textId="5707313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F82555" w14:textId="4FBD0E9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2E6639F" w14:textId="7B88824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EFAF4D9" w14:textId="3C9009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D745BD" w14:textId="699B57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75BC81" w14:textId="4ACD546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2C3F26" w14:textId="367F6A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152980" w14:textId="33E6021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EB3075" w14:textId="6EAEB4E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5E9E77" w14:textId="2BF21D0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4FD782" w14:textId="4C0B3A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CCEA72" w14:textId="014B04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F8DB0D" w14:textId="26F843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4E4972" w14:textId="5F646D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D57E6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FF90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82362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1CE71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1A0FC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7628C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AD510B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6C11D9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6ACDB46"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DEAA84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EF1BB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2DA24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C4BB5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5ACB3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9F62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5D5F81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C4726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F5AFA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3A6F1A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E2FE8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AF63FD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6968D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9AE9FB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BA538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F71AE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0F6038"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E31ADF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85E6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B81FC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968BF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5832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935561" w14:textId="60839782" w:rsidR="001F2240" w:rsidRPr="001E59F3" w:rsidRDefault="001F2240" w:rsidP="002709B1">
                                    <w:pPr>
                                      <w:pStyle w:val="Title"/>
                                    </w:pPr>
                                    <w:r>
                                      <w:t xml:space="preserve">18-19 </w:t>
                                    </w:r>
                                  </w:p>
                                  <w:p w14:paraId="3DE559B5" w14:textId="4FDB0021" w:rsidR="001F2240" w:rsidRDefault="001F2240" w:rsidP="002709B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42709" id="Group 18" o:spid="_x0000_s1026" style="position:absolute;margin-left:-29.55pt;margin-top:37.85pt;width:387.75pt;height:198pt;z-index:251578368;mso-width-relative:margin;mso-height-relative:margin" coordsize="4924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">
                      <v:shape id="Rectangle: Single Corner Snipped 4" o:spid="_x0000_s1027" alt="colored rectangle" style="position:absolute;width:49244;height:25146;flip:y;visibility:visible;mso-wrap-style:square;v-text-anchor:middle" coordsize="492442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" path="m,l3721968,,4924425,1202457r,1312143l,2514600,,xe" fillcolor="#454551 [3215]" stroked="f">
                        <v:path arrowok="t" o:connecttype="custom" o:connectlocs="0,0;3721968,0;4924425,1202457;4924425,2514600;0,2514600;0,0" o:connectangles="0,0,0,0,0,0"/>
                      </v:shape>
                      <v:shapetype id="_x0000_t202" coordsize="21600,21600" o:spt="202" path="m,l,21600r21600,l21600,xe">
                        <v:stroke joinstyle="miter"/>
                        <v:path gradientshapeok="t" o:connecttype="rect"/>
                      </v:shapetype>
                      <v:shape id="Text Box 16" o:spid="_x0000_s1028" type="#_x0000_t202" style="position:absolute;left:4318;top:1397;width:40386;height:218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" filled="f" stroked="f" strokeweight=".5pt">
                        <v:textbox inset="0,0,0,0">
                          <w:txbxContent>
                            <w:p w14:paraId="776D6D89" w14:textId="40DB0D24" w:rsidR="001F2240" w:rsidRDefault="001F2240" w:rsidP="002709B1">
                              <w:pPr>
                                <w:pStyle w:val="Title"/>
                              </w:pPr>
                              <w:r>
                                <w:t>What’s Been Happening</w:t>
                              </w:r>
                            </w:p>
                            <w:p w14:paraId="2E94082E" w14:textId="77777777" w:rsidR="001F2240" w:rsidRDefault="001F2240" w:rsidP="002709B1">
                              <w:pPr>
                                <w:pStyle w:val="Title"/>
                              </w:pPr>
                            </w:p>
                            <w:p w14:paraId="69CFF940" w14:textId="3AF0F47F" w:rsidR="002E004D" w:rsidRDefault="001F2240" w:rsidP="002709B1">
                              <w:pPr>
                                <w:pStyle w:val="Title"/>
                                <w:rPr>
                                  <w:rFonts w:asciiTheme="minorHAnsi" w:eastAsiaTheme="minorHAnsi" w:hAnsiTheme="minorHAnsi" w:cstheme="minorBidi"/>
                                  <w:b w:val="0"/>
                                  <w:bCs w:val="0"/>
                                  <w:noProof/>
                                  <w:color w:val="000000" w:themeColor="text1"/>
                                  <w:sz w:val="24"/>
                                  <w:szCs w:val="20"/>
                                </w:rPr>
                              </w:pPr>
                              <w:r>
                                <w:t>20</w:t>
                              </w:r>
                              <w:r w:rsidR="002E004D">
                                <w:t>18-2019</w:t>
                              </w:r>
                            </w:p>
                            <w:p w14:paraId="4E9BC449" w14:textId="48C610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7C2168" w14:textId="421A86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9FD53A" w14:textId="24C3D8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66DC0A" w14:textId="6D14257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EE9BDA" w14:textId="34DDCEA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4D3841" w14:textId="7973E4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E1DD92D" w14:textId="0A21767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CB0C26" w14:textId="489DE1E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EF2092" w14:textId="4FC16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468A36" w14:textId="323107F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0C74F7" w14:textId="5EEFEB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2915DD" w14:textId="04388C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7CE7A4" w14:textId="3ACF270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1987C5" w14:textId="467A61F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00C1811" w14:textId="4B0422E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BB28B7" w14:textId="3F15F4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614F02" w14:textId="5820DAB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727F67" w14:textId="668EA11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C6767A" w14:textId="40BBE39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7C7D8" w14:textId="425A59B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0E727" w14:textId="32207E9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A51BE8" w14:textId="102C5DD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18AA52" w14:textId="7A4ABB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008ABD8" w14:textId="07B53EB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46DCA" w14:textId="2964C0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43E5A3" w14:textId="5CCD6E2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0813D4" w14:textId="60ED8C4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42C291D" w14:textId="7D31E7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87E250" w14:textId="3E020D6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C7EE85" w14:textId="64164B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5DDF3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E7A283" w14:textId="1D524D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737C57" w14:textId="5E75FDD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97A154" w14:textId="271502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0489CC" w14:textId="05273F9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DBE32E1" w14:textId="14B2CB1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25F3AB" w14:textId="0D01B77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5E75F77" w14:textId="684623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DC66A7" w14:textId="535AF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290FA1" w14:textId="16496CA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A225B" w14:textId="6064AE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932C6B" w14:textId="561BC9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F819E" w14:textId="6ABC340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25FCFD" w14:textId="396769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6DEB6" w14:textId="070AB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81AEE3" w14:textId="271F05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162021" w14:textId="27DB863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8483E" w14:textId="57B833B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A4A801" w14:textId="57CE14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034EB6" w14:textId="51EF493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D8F6E2" w14:textId="15841A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F9E856" w14:textId="1952EF6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B80DAE" w14:textId="38F180F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ED326A" w14:textId="5DB3C6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C78D7C" w14:textId="068BAA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1EDC5A" w14:textId="35F8430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031728A" w14:textId="5403D4A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202C1B2" w14:textId="2ECDA32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1F7FE2F" w14:textId="41DF18B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C3A41C" w14:textId="3A7B7D2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7DC0E6" w14:textId="295E0F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750560"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036433" w14:textId="2527B3D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C4674" w14:textId="6097C52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9744510" w14:textId="3C8A38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9332E4" w14:textId="331414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4753427" w14:textId="3F5E8FA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9B94765" w14:textId="43F4A5B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871868" w14:textId="28C011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7E15CE" w14:textId="5F17814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C8AF1C" w14:textId="64F27E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5F9DF3E" w14:textId="1DF62A2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B47AD" w14:textId="36B96BD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6B3FEC" w14:textId="677FFD4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4245DA5" w14:textId="72294D0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7D917D" w14:textId="2D433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B680EE" w14:textId="457CDA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1D6D7CE" w14:textId="0A21F75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1AA7F6" w14:textId="1DAA5CA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1A67F" w14:textId="594D2D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0DA5FA2" w14:textId="54938D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BAE74FF" w14:textId="2ECB2F7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3E866A8" w14:textId="45B71BF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B99466" w14:textId="167EDE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2D9F39" w14:textId="1D41FD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2DF92" w14:textId="743790B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B6E066" w14:textId="0CCB538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50AE98" w14:textId="0546F8C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C2B201" w14:textId="5E337D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5B8C07" w14:textId="6B17CF3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B748550" w14:textId="102B00F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CFDDD6" w14:textId="2D7E551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29391A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E6576E" w14:textId="72B5050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8ED74E" w14:textId="73E6854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92F81C" w14:textId="3A4540C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DD3272E" w14:textId="7892C01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0E0FF6A" w14:textId="42B3481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29318" w14:textId="7931E4A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A1D818F" w14:textId="290008E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62DB2B" w14:textId="487EB22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85381E" w14:textId="74C6B3C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ECEF09" w14:textId="6D9ACFD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7250F79" w14:textId="13CF8C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412717" w14:textId="0A854C3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C89512" w14:textId="480B9FE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01CB31" w14:textId="3CDCD6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601FF" w14:textId="70277EE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3D74DC" w14:textId="6EB8F4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7F8E19" w14:textId="607B345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92DC18" w14:textId="2A12684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814E3" w14:textId="458603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4CF0A5" w14:textId="3FB8B89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8F5499" w14:textId="11AD4B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2AA04B" w14:textId="3E5443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9B241A" w14:textId="77C4CFC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634F45" w14:textId="00E4E56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418A5D" w14:textId="35660B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E13EA7" w14:textId="2A2D56B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63D630" w14:textId="191CBC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65B15A" w14:textId="1E51C9F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BE2E19" w14:textId="14FB4A5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602D4D" w14:textId="0FB68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1309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6B252D" w14:textId="207E0B7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89843B" w14:textId="1CA29C4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524F9F" w14:textId="61C55B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658DA2" w14:textId="31F772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F3021C" w14:textId="11A4D9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35B16A" w14:textId="32E41DA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4526A1B" w14:textId="18BD7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9FAD38" w14:textId="26C51C8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34E90" w14:textId="1549D2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C0AA5EA" w14:textId="4F8BE04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277DE0" w14:textId="3A14C6C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1B8ACD" w14:textId="1DA8BCA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594460" w14:textId="14A1198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5E07AC" w14:textId="495915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ACA5AE" w14:textId="6F5CF5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37A26E" w14:textId="5D5F4E5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4E6862" w14:textId="5707313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F82555" w14:textId="4FBD0E9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2E6639F" w14:textId="7B88824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EFAF4D9" w14:textId="3C9009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D745BD" w14:textId="699B57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75BC81" w14:textId="4ACD546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2C3F26" w14:textId="367F6A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152980" w14:textId="33E6021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EB3075" w14:textId="6EAEB4E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5E9E77" w14:textId="2BF21D0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4FD782" w14:textId="4C0B3A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CCEA72" w14:textId="014B04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F8DB0D" w14:textId="26F843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4E4972" w14:textId="5F646D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D57E6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FF90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82362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1CE71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1A0FC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7628C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AD510B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6C11D9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6ACDB46"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DEAA84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EF1BB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2DA24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C4BB5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5ACB3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9F62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5D5F81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C4726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F5AFA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3A6F1A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E2FE8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AF63FD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6968D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9AE9FB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BA538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F71AE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0F6038"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E31ADF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85E6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B81FC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968BF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5832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935561" w14:textId="60839782" w:rsidR="001F2240" w:rsidRPr="001E59F3" w:rsidRDefault="001F2240" w:rsidP="002709B1">
                              <w:pPr>
                                <w:pStyle w:val="Title"/>
                              </w:pPr>
                              <w:r>
                                <w:t xml:space="preserve">18-19 </w:t>
                              </w:r>
                            </w:p>
                            <w:p w14:paraId="3DE559B5" w14:textId="4FDB0021" w:rsidR="001F2240" w:rsidRDefault="001F2240" w:rsidP="002709B1"/>
                          </w:txbxContent>
                        </v:textbox>
                      </v:shape>
                    </v:group>
                  </w:pict>
                </mc:Fallback>
              </mc:AlternateContent>
            </w:r>
            <w:r w:rsidR="007E6FAC">
              <w:t xml:space="preserve">   </w:t>
            </w:r>
          </w:p>
        </w:tc>
        <w:tc>
          <w:tcPr>
            <w:tcW w:w="2940" w:type="dxa"/>
            <w:vAlign w:val="bottom"/>
          </w:tcPr>
          <w:p w14:paraId="709D4A46" w14:textId="6738EF17" w:rsidR="002709B1" w:rsidRDefault="002709B1" w:rsidP="002E004D"/>
        </w:tc>
        <w:tc>
          <w:tcPr>
            <w:tcW w:w="4867" w:type="dxa"/>
            <w:vAlign w:val="bottom"/>
          </w:tcPr>
          <w:p w14:paraId="5D374EB2" w14:textId="4F22324C" w:rsidR="002709B1" w:rsidRDefault="002709B1" w:rsidP="002E004D">
            <w:pPr>
              <w:jc w:val="right"/>
            </w:pPr>
            <w:r>
              <w:rPr>
                <w:noProof/>
              </w:rPr>
              <w:drawing>
                <wp:anchor distT="0" distB="0" distL="114300" distR="114300" simplePos="0" relativeHeight="251571200" behindDoc="0" locked="0" layoutInCell="1" allowOverlap="1" wp14:anchorId="04C1D68F" wp14:editId="713B14D9">
                  <wp:simplePos x="0" y="0"/>
                  <wp:positionH relativeFrom="column">
                    <wp:posOffset>-250825</wp:posOffset>
                  </wp:positionH>
                  <wp:positionV relativeFrom="paragraph">
                    <wp:posOffset>2099310</wp:posOffset>
                  </wp:positionV>
                  <wp:extent cx="3090545" cy="1613535"/>
                  <wp:effectExtent l="0" t="0" r="0" b="0"/>
                  <wp:wrapThrough wrapText="bothSides">
                    <wp:wrapPolygon edited="0">
                      <wp:start x="6746" y="850"/>
                      <wp:lineTo x="6746" y="3910"/>
                      <wp:lineTo x="4527" y="6290"/>
                      <wp:lineTo x="4527" y="9351"/>
                      <wp:lineTo x="2840" y="11051"/>
                      <wp:lineTo x="2574" y="11561"/>
                      <wp:lineTo x="2574" y="14791"/>
                      <wp:lineTo x="1065" y="15811"/>
                      <wp:lineTo x="710" y="16491"/>
                      <wp:lineTo x="710" y="21251"/>
                      <wp:lineTo x="15444" y="21251"/>
                      <wp:lineTo x="15444" y="17511"/>
                      <wp:lineTo x="16155" y="17511"/>
                      <wp:lineTo x="17397" y="15811"/>
                      <wp:lineTo x="17308" y="12071"/>
                      <wp:lineTo x="18285" y="12071"/>
                      <wp:lineTo x="19261" y="10711"/>
                      <wp:lineTo x="19172" y="6630"/>
                      <wp:lineTo x="20770" y="6630"/>
                      <wp:lineTo x="21480" y="5780"/>
                      <wp:lineTo x="21391" y="850"/>
                      <wp:lineTo x="6746" y="85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VG bricks.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090545"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709B1" w14:paraId="12503C7F" w14:textId="77777777" w:rsidTr="008F355E">
        <w:trPr>
          <w:trHeight w:val="1197"/>
        </w:trPr>
        <w:tc>
          <w:tcPr>
            <w:tcW w:w="3675" w:type="dxa"/>
          </w:tcPr>
          <w:p w14:paraId="11A0A1A7" w14:textId="0A77A812" w:rsidR="002709B1" w:rsidRDefault="002709B1" w:rsidP="002E004D">
            <w:pPr>
              <w:rPr>
                <w:noProof/>
              </w:rPr>
            </w:pPr>
            <w:r>
              <w:rPr>
                <w:noProof/>
              </w:rPr>
              <mc:AlternateContent>
                <mc:Choice Requires="wps">
                  <w:drawing>
                    <wp:inline distT="0" distB="0" distL="0" distR="0" wp14:anchorId="2B2D9F11" wp14:editId="029BB2EF">
                      <wp:extent cx="2333625" cy="590550"/>
                      <wp:effectExtent l="0" t="0" r="0" b="0"/>
                      <wp:docPr id="7" name="Text Box 7"/>
                      <wp:cNvGraphicFramePr/>
                      <a:graphic xmlns:a="http://schemas.openxmlformats.org/drawingml/2006/main">
                        <a:graphicData uri="http://schemas.microsoft.com/office/word/2010/wordprocessingShape">
                          <wps:wsp>
                            <wps:cNvSpPr txBox="1"/>
                            <wps:spPr>
                              <a:xfrm>
                                <a:off x="0" y="0"/>
                                <a:ext cx="2333625" cy="590550"/>
                              </a:xfrm>
                              <a:prstGeom prst="rect">
                                <a:avLst/>
                              </a:prstGeom>
                              <a:noFill/>
                              <a:ln w="6350">
                                <a:noFill/>
                              </a:ln>
                            </wps:spPr>
                            <wps:txbx>
                              <w:txbxContent>
                                <w:p w14:paraId="078002DA" w14:textId="7FCAAF73" w:rsidR="001F2240" w:rsidRPr="00A91D75" w:rsidRDefault="001F2240" w:rsidP="002709B1">
                                  <w:r w:rsidRPr="00A91D75">
                                    <w:t xml:space="preserve">Email: </w:t>
                                  </w:r>
                                  <w:r>
                                    <w:t>admin@ldvg.org.uk</w:t>
                                  </w:r>
                                </w:p>
                                <w:p w14:paraId="54FA270E" w14:textId="77777777" w:rsidR="001F2240" w:rsidRPr="00A91D75" w:rsidRDefault="001F2240" w:rsidP="002709B1">
                                  <w:r>
                                    <w:t>Website: www.ldvg.org.uk</w:t>
                                  </w:r>
                                </w:p>
                                <w:p w14:paraId="1BB93754" w14:textId="77777777" w:rsidR="001F2240" w:rsidRPr="00A91D75" w:rsidRDefault="001F2240" w:rsidP="0027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2D9F11" id="Text Box 7" o:spid="_x0000_s1029" type="#_x0000_t202" style="width:183.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0CLwIAAFg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" filled="f" stroked="f" strokeweight=".5pt">
                      <v:textbox>
                        <w:txbxContent>
                          <w:p w14:paraId="078002DA" w14:textId="7FCAAF73" w:rsidR="001F2240" w:rsidRPr="00A91D75" w:rsidRDefault="001F2240" w:rsidP="002709B1">
                            <w:r w:rsidRPr="00A91D75">
                              <w:t xml:space="preserve">Email: </w:t>
                            </w:r>
                            <w:r>
                              <w:t>admin@ldvg.org.uk</w:t>
                            </w:r>
                          </w:p>
                          <w:p w14:paraId="54FA270E" w14:textId="77777777" w:rsidR="001F2240" w:rsidRPr="00A91D75" w:rsidRDefault="001F2240" w:rsidP="002709B1">
                            <w:r>
                              <w:t>Website: www.ldvg.org.uk</w:t>
                            </w:r>
                          </w:p>
                          <w:p w14:paraId="1BB93754" w14:textId="77777777" w:rsidR="001F2240" w:rsidRPr="00A91D75" w:rsidRDefault="001F2240" w:rsidP="002709B1"/>
                        </w:txbxContent>
                      </v:textbox>
                      <w10:anchorlock/>
                    </v:shape>
                  </w:pict>
                </mc:Fallback>
              </mc:AlternateContent>
            </w:r>
          </w:p>
        </w:tc>
        <w:tc>
          <w:tcPr>
            <w:tcW w:w="2940" w:type="dxa"/>
            <w:vAlign w:val="bottom"/>
          </w:tcPr>
          <w:p w14:paraId="5A6645D4" w14:textId="77777777" w:rsidR="002709B1" w:rsidRDefault="002709B1" w:rsidP="002E004D">
            <w:pPr>
              <w:rPr>
                <w:noProof/>
              </w:rPr>
            </w:pPr>
            <w:r>
              <w:rPr>
                <w:noProof/>
              </w:rPr>
              <mc:AlternateContent>
                <mc:Choice Requires="wps">
                  <w:drawing>
                    <wp:inline distT="0" distB="0" distL="0" distR="0" wp14:anchorId="6CED67EB" wp14:editId="2A2C3618">
                      <wp:extent cx="1867436"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1867436" cy="566277"/>
                              </a:xfrm>
                              <a:prstGeom prst="rect">
                                <a:avLst/>
                              </a:prstGeom>
                              <a:noFill/>
                              <a:ln w="6350">
                                <a:noFill/>
                              </a:ln>
                            </wps:spPr>
                            <wps:txbx>
                              <w:txbxContent>
                                <w:p w14:paraId="2B8C52EE" w14:textId="77777777" w:rsidR="001F2240" w:rsidRDefault="001F2240" w:rsidP="002709B1">
                                  <w:r>
                                    <w:t>Tel: 01698 888893</w:t>
                                  </w:r>
                                </w:p>
                                <w:p w14:paraId="41563DE4" w14:textId="77777777" w:rsidR="001F2240" w:rsidRPr="00A91D75" w:rsidRDefault="001F2240" w:rsidP="0027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ED67EB" id="Text Box 14" o:spid="_x0000_s1030"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" filled="f" stroked="f" strokeweight=".5pt">
                      <v:textbox>
                        <w:txbxContent>
                          <w:p w14:paraId="2B8C52EE" w14:textId="77777777" w:rsidR="001F2240" w:rsidRDefault="001F2240" w:rsidP="002709B1">
                            <w:r>
                              <w:t>Tel: 01698 888893</w:t>
                            </w:r>
                          </w:p>
                          <w:p w14:paraId="41563DE4" w14:textId="77777777" w:rsidR="001F2240" w:rsidRPr="00A91D75" w:rsidRDefault="001F2240" w:rsidP="002709B1"/>
                        </w:txbxContent>
                      </v:textbox>
                      <w10:anchorlock/>
                    </v:shape>
                  </w:pict>
                </mc:Fallback>
              </mc:AlternateContent>
            </w:r>
          </w:p>
        </w:tc>
        <w:tc>
          <w:tcPr>
            <w:tcW w:w="4867" w:type="dxa"/>
            <w:vAlign w:val="bottom"/>
          </w:tcPr>
          <w:p w14:paraId="2091BEC5" w14:textId="0E393AB2" w:rsidR="002709B1" w:rsidRPr="00D967AC" w:rsidRDefault="00BB76E2" w:rsidP="002E004D">
            <w:pPr>
              <w:rPr>
                <w:noProof/>
              </w:rPr>
            </w:pPr>
            <w:r>
              <w:rPr>
                <w:noProof/>
              </w:rPr>
              <mc:AlternateContent>
                <mc:Choice Requires="wpg">
                  <w:drawing>
                    <wp:anchor distT="0" distB="0" distL="114300" distR="114300" simplePos="0" relativeHeight="251936768" behindDoc="0" locked="0" layoutInCell="1" allowOverlap="1" wp14:anchorId="4F52AAFC" wp14:editId="7D240432">
                      <wp:simplePos x="0" y="0"/>
                      <wp:positionH relativeFrom="column">
                        <wp:posOffset>-245110</wp:posOffset>
                      </wp:positionH>
                      <wp:positionV relativeFrom="paragraph">
                        <wp:posOffset>-542290</wp:posOffset>
                      </wp:positionV>
                      <wp:extent cx="3060700" cy="572135"/>
                      <wp:effectExtent l="0" t="0" r="0" b="0"/>
                      <wp:wrapNone/>
                      <wp:docPr id="430" name="Group 430"/>
                      <wp:cNvGraphicFramePr/>
                      <a:graphic xmlns:a="http://schemas.openxmlformats.org/drawingml/2006/main">
                        <a:graphicData uri="http://schemas.microsoft.com/office/word/2010/wordprocessingGroup">
                          <wpg:wgp>
                            <wpg:cNvGrpSpPr/>
                            <wpg:grpSpPr>
                              <a:xfrm>
                                <a:off x="0" y="0"/>
                                <a:ext cx="3060700" cy="572135"/>
                                <a:chOff x="0" y="0"/>
                                <a:chExt cx="2603500" cy="572135"/>
                              </a:xfrm>
                            </wpg:grpSpPr>
                            <wps:wsp>
                              <wps:cNvPr id="58" name="Text Box 58"/>
                              <wps:cNvSpPr txBox="1"/>
                              <wps:spPr>
                                <a:xfrm>
                                  <a:off x="495300" y="203200"/>
                                  <a:ext cx="21082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FD05" w14:textId="069E561B" w:rsidR="00BB76E2" w:rsidRDefault="00BB76E2" w:rsidP="00BB76E2">
                                    <w:pPr>
                                      <w:spacing w:line="240" w:lineRule="auto"/>
                                    </w:pPr>
                                    <w:r w:rsidRPr="00B04AC8">
                                      <w:rPr>
                                        <w:rFonts w:ascii="Arial" w:hAnsi="Arial" w:cs="Arial"/>
                                        <w:sz w:val="20"/>
                                      </w:rPr>
                                      <w:t>Larkhall &amp; District Volunteer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9" name="Picture 429" descr="A close up of a screen&#10;&#10;Description automatically generated"/>
                                <pic:cNvPicPr>
                                  <a:picLocks noChangeAspect="1"/>
                                </pic:cNvPicPr>
                              </pic:nvPicPr>
                              <pic:blipFill>
                                <a:blip r:embed="rId10"/>
                                <a:stretch>
                                  <a:fillRect/>
                                </a:stretch>
                              </pic:blipFill>
                              <pic:spPr>
                                <a:xfrm>
                                  <a:off x="0" y="0"/>
                                  <a:ext cx="485775" cy="572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2AAFC" id="Group 430" o:spid="_x0000_s1031" style="position:absolute;margin-left:-19.3pt;margin-top:-42.7pt;width:241pt;height:45.05pt;z-index:251936768;mso-position-horizontal-relative:text;mso-position-vertical-relative:text;mso-width-relative:margin;mso-height-relative:margin" coordsize="2603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">
                      <v:shape id="Text Box 58" o:spid="_x0000_s1032" type="#_x0000_t202" style="position:absolute;left:4953;top:2032;width:2108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38CCFD05" w14:textId="069E561B" w:rsidR="00BB76E2" w:rsidRDefault="00BB76E2" w:rsidP="00BB76E2">
                              <w:pPr>
                                <w:spacing w:line="240" w:lineRule="auto"/>
                              </w:pPr>
                              <w:r w:rsidRPr="00B04AC8">
                                <w:rPr>
                                  <w:rFonts w:ascii="Arial" w:hAnsi="Arial" w:cs="Arial"/>
                                  <w:sz w:val="20"/>
                                </w:rPr>
                                <w:t>Larkhall &amp; District Volunteer Group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33" type="#_x0000_t75" alt="A close up of a screen&#10;&#10;Description automatically generated" style="position:absolute;width:485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">
                        <v:imagedata r:id="rId11" o:title="A close up of a screen&#10;&#10;Description automatically generated"/>
                      </v:shape>
                    </v:group>
                  </w:pict>
                </mc:Fallback>
              </mc:AlternateContent>
            </w:r>
          </w:p>
        </w:tc>
      </w:tr>
    </w:tbl>
    <w:p w14:paraId="059F240A" w14:textId="4B5B68AB" w:rsidR="001E59F3" w:rsidRDefault="00BB76E2" w:rsidP="002E004D">
      <w:r>
        <w:rPr>
          <w:noProof/>
        </w:rPr>
        <mc:AlternateContent>
          <mc:Choice Requires="wps">
            <w:drawing>
              <wp:anchor distT="0" distB="0" distL="114300" distR="114300" simplePos="0" relativeHeight="251934720" behindDoc="0" locked="0" layoutInCell="1" allowOverlap="1" wp14:anchorId="7AA300F8" wp14:editId="69C1DBF6">
                <wp:simplePos x="0" y="0"/>
                <wp:positionH relativeFrom="column">
                  <wp:posOffset>2494280</wp:posOffset>
                </wp:positionH>
                <wp:positionV relativeFrom="paragraph">
                  <wp:posOffset>673100</wp:posOffset>
                </wp:positionV>
                <wp:extent cx="444500" cy="520700"/>
                <wp:effectExtent l="0" t="0" r="0" b="1905"/>
                <wp:wrapNone/>
                <wp:docPr id="428" name="Text Box 428"/>
                <wp:cNvGraphicFramePr/>
                <a:graphic xmlns:a="http://schemas.openxmlformats.org/drawingml/2006/main">
                  <a:graphicData uri="http://schemas.microsoft.com/office/word/2010/wordprocessingShape">
                    <wps:wsp>
                      <wps:cNvSpPr txBox="1"/>
                      <wps:spPr>
                        <a:xfrm>
                          <a:off x="0" y="0"/>
                          <a:ext cx="4445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D025B" w14:textId="77777777" w:rsidR="00BB76E2" w:rsidRDefault="00BB76E2"/>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7AA300F8" id="Text Box 428" o:spid="_x0000_s1034" type="#_x0000_t202" style="position:absolute;margin-left:196.4pt;margin-top:53pt;width:35pt;height:41pt;z-index:251934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" filled="f" stroked="f" strokeweight=".5pt">
                <v:textbox style="mso-fit-shape-to-text:t" inset="0,0,0,0">
                  <w:txbxContent>
                    <w:p w14:paraId="115D025B" w14:textId="77777777" w:rsidR="00BB76E2" w:rsidRDefault="00BB76E2"/>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59022349" wp14:editId="4D20587D">
                <wp:simplePos x="0" y="0"/>
                <wp:positionH relativeFrom="column">
                  <wp:posOffset>513080</wp:posOffset>
                </wp:positionH>
                <wp:positionV relativeFrom="paragraph">
                  <wp:posOffset>1778000</wp:posOffset>
                </wp:positionV>
                <wp:extent cx="457200" cy="457200"/>
                <wp:effectExtent l="0" t="0" r="0" b="0"/>
                <wp:wrapThrough wrapText="bothSides">
                  <wp:wrapPolygon edited="0">
                    <wp:start x="0" y="0"/>
                    <wp:lineTo x="0" y="21000"/>
                    <wp:lineTo x="21000" y="21000"/>
                    <wp:lineTo x="21000" y="0"/>
                    <wp:lineTo x="0" y="0"/>
                  </wp:wrapPolygon>
                </wp:wrapThrough>
                <wp:docPr id="426" name="Text Box 42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CB1BE" w14:textId="187B15FE" w:rsidR="00BB76E2" w:rsidRDefault="00BB76E2" w:rsidP="00BB76E2">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2349" id="Text Box 426" o:spid="_x0000_s1035" type="#_x0000_t202" style="position:absolute;margin-left:40.4pt;margin-top:140pt;width:36pt;height: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" filled="f" stroked="f" strokeweight=".5pt">
                <v:textbox inset="0,0,0,0">
                  <w:txbxContent>
                    <w:p w14:paraId="2A1CB1BE" w14:textId="187B15FE" w:rsidR="00BB76E2" w:rsidRDefault="00BB76E2" w:rsidP="00BB76E2">
                      <w:pPr>
                        <w:spacing w:line="240" w:lineRule="auto"/>
                      </w:pPr>
                    </w:p>
                  </w:txbxContent>
                </v:textbox>
                <w10:wrap type="through"/>
              </v:shape>
            </w:pict>
          </mc:Fallback>
        </mc:AlternateContent>
      </w:r>
      <w:r>
        <w:rPr>
          <w:noProof/>
        </w:rPr>
        <mc:AlternateContent>
          <mc:Choice Requires="wps">
            <w:drawing>
              <wp:anchor distT="0" distB="0" distL="114300" distR="114300" simplePos="0" relativeHeight="251895808" behindDoc="0" locked="0" layoutInCell="1" allowOverlap="1" wp14:anchorId="0E84A546" wp14:editId="6CEF915E">
                <wp:simplePos x="0" y="0"/>
                <wp:positionH relativeFrom="column">
                  <wp:posOffset>2942590</wp:posOffset>
                </wp:positionH>
                <wp:positionV relativeFrom="paragraph">
                  <wp:posOffset>2025015</wp:posOffset>
                </wp:positionV>
                <wp:extent cx="3872865" cy="2770505"/>
                <wp:effectExtent l="0" t="0" r="635" b="0"/>
                <wp:wrapNone/>
                <wp:docPr id="260" name="Text Box 260"/>
                <wp:cNvGraphicFramePr/>
                <a:graphic xmlns:a="http://schemas.openxmlformats.org/drawingml/2006/main">
                  <a:graphicData uri="http://schemas.microsoft.com/office/word/2010/wordprocessingShape">
                    <wps:wsp>
                      <wps:cNvSpPr txBox="1"/>
                      <wps:spPr>
                        <a:xfrm>
                          <a:off x="0" y="0"/>
                          <a:ext cx="3872865" cy="277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5982F" w14:textId="1422D26C" w:rsidR="001F2240" w:rsidRDefault="001F2240">
                            <w:r>
                              <w:rPr>
                                <w:noProof/>
                              </w:rPr>
                              <w:drawing>
                                <wp:inline distT="0" distB="0" distL="0" distR="0" wp14:anchorId="16EF37E1" wp14:editId="14565AC0">
                                  <wp:extent cx="3013202" cy="2649148"/>
                                  <wp:effectExtent l="0" t="25400" r="34925" b="5715"/>
                                  <wp:docPr id="668" name="Picture 6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2019-06-11 19.43.18.png"/>
                                          <pic:cNvPicPr/>
                                        </pic:nvPicPr>
                                        <pic:blipFill rotWithShape="1">
                                          <a:blip r:embed="rId12" cstate="email">
                                            <a:alphaModFix amt="85000"/>
                                            <a:extLst>
                                              <a:ext uri="{BEBA8EAE-BF5A-486C-A8C5-ECC9F3942E4B}">
                                                <a14:imgProps xmlns:a14="http://schemas.microsoft.com/office/drawing/2010/main">
                                                  <a14:imgLayer r:embed="rId13">
                                                    <a14:imgEffect>
                                                      <a14:sharpenSoften amount="49000"/>
                                                    </a14:imgEffect>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015233" cy="2650934"/>
                                          </a:xfrm>
                                          <a:prstGeom prst="rect">
                                            <a:avLst/>
                                          </a:prstGeom>
                                          <a:ln>
                                            <a:noFill/>
                                          </a:ln>
                                          <a:effectLst>
                                            <a:outerShdw blurRad="12700" dist="50800" dir="18000000" algn="ctr" rotWithShape="0">
                                              <a:srgbClr val="000000">
                                                <a:alpha val="41000"/>
                                              </a:srgbClr>
                                            </a:outerShdw>
                                            <a:softEdge rad="2159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A546" id="Text Box 260" o:spid="_x0000_s1036" type="#_x0000_t202" style="position:absolute;margin-left:231.7pt;margin-top:159.45pt;width:304.95pt;height:218.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" filled="f" stroked="f" strokeweight=".5pt">
                <v:textbox inset="0,0,0,0">
                  <w:txbxContent>
                    <w:p w14:paraId="5505982F" w14:textId="1422D26C" w:rsidR="001F2240" w:rsidRDefault="001F2240">
                      <w:r>
                        <w:rPr>
                          <w:noProof/>
                        </w:rPr>
                        <w:drawing>
                          <wp:inline distT="0" distB="0" distL="0" distR="0" wp14:anchorId="16EF37E1" wp14:editId="14565AC0">
                            <wp:extent cx="3013202" cy="2649148"/>
                            <wp:effectExtent l="0" t="25400" r="34925" b="5715"/>
                            <wp:docPr id="668" name="Picture 6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2019-06-11 19.43.18.png"/>
                                    <pic:cNvPicPr/>
                                  </pic:nvPicPr>
                                  <pic:blipFill rotWithShape="1">
                                    <a:blip r:embed="rId12" cstate="email">
                                      <a:alphaModFix amt="85000"/>
                                      <a:extLst>
                                        <a:ext uri="{BEBA8EAE-BF5A-486C-A8C5-ECC9F3942E4B}">
                                          <a14:imgProps xmlns:a14="http://schemas.microsoft.com/office/drawing/2010/main">
                                            <a14:imgLayer r:embed="rId13">
                                              <a14:imgEffect>
                                                <a14:sharpenSoften amount="49000"/>
                                              </a14:imgEffect>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015233" cy="2650934"/>
                                    </a:xfrm>
                                    <a:prstGeom prst="rect">
                                      <a:avLst/>
                                    </a:prstGeom>
                                    <a:ln>
                                      <a:noFill/>
                                    </a:ln>
                                    <a:effectLst>
                                      <a:outerShdw blurRad="12700" dist="50800" dir="18000000" algn="ctr" rotWithShape="0">
                                        <a:srgbClr val="000000">
                                          <a:alpha val="41000"/>
                                        </a:srgbClr>
                                      </a:outerShdw>
                                      <a:softEdge rad="2159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574272" behindDoc="1" locked="0" layoutInCell="1" allowOverlap="1" wp14:anchorId="309167BA" wp14:editId="24F198A9">
                <wp:simplePos x="0" y="0"/>
                <wp:positionH relativeFrom="column">
                  <wp:posOffset>-731520</wp:posOffset>
                </wp:positionH>
                <wp:positionV relativeFrom="page">
                  <wp:posOffset>636270</wp:posOffset>
                </wp:positionV>
                <wp:extent cx="6694170" cy="377190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694170" cy="3771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6DB9" id="Rectangle 2" o:spid="_x0000_s1026" alt="colored rectangle" style="position:absolute;margin-left:-57.6pt;margin-top:50.1pt;width:527.1pt;height:2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" fillcolor="#e32d91 [3204]" stroked="f" strokeweight="2pt">
                <w10:wrap anchory="page"/>
              </v:rect>
            </w:pict>
          </mc:Fallback>
        </mc:AlternateContent>
      </w:r>
      <w:r w:rsidR="003C6498">
        <w:rPr>
          <w:noProof/>
        </w:rPr>
        <w:drawing>
          <wp:anchor distT="0" distB="0" distL="114300" distR="114300" simplePos="0" relativeHeight="251576320" behindDoc="0" locked="0" layoutInCell="1" allowOverlap="1" wp14:anchorId="4BC4CDE4" wp14:editId="6FEFE688">
            <wp:simplePos x="0" y="0"/>
            <wp:positionH relativeFrom="column">
              <wp:posOffset>-481965</wp:posOffset>
            </wp:positionH>
            <wp:positionV relativeFrom="paragraph">
              <wp:posOffset>0</wp:posOffset>
            </wp:positionV>
            <wp:extent cx="2239010" cy="2628900"/>
            <wp:effectExtent l="0" t="0" r="0" b="0"/>
            <wp:wrapThrough wrapText="bothSides">
              <wp:wrapPolygon edited="0">
                <wp:start x="0" y="0"/>
                <wp:lineTo x="0" y="21496"/>
                <wp:lineTo x="21441" y="21496"/>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vglogo.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3901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9B1">
        <w:rPr>
          <w:noProof/>
        </w:rPr>
        <mc:AlternateContent>
          <mc:Choice Requires="wps">
            <w:drawing>
              <wp:anchor distT="0" distB="0" distL="114300" distR="114300" simplePos="0" relativeHeight="251573248" behindDoc="0" locked="0" layoutInCell="1" allowOverlap="1" wp14:anchorId="1E04E65C" wp14:editId="3E5D18E0">
                <wp:simplePos x="0" y="0"/>
                <wp:positionH relativeFrom="column">
                  <wp:posOffset>0</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1BB17D" w14:textId="77777777" w:rsidR="001F2240" w:rsidRPr="00195E80" w:rsidRDefault="001F2240" w:rsidP="001F2240">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04E65C" id="Text Box 13" o:spid="_x0000_s1037" type="#_x0000_t202" style="position:absolute;margin-left:0;margin-top:0;width:2in;height:2in;z-index:251573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" filled="f" strokeweight=".5pt">
                <v:textbox style="mso-fit-shape-to-text:t">
                  <w:txbxContent>
                    <w:p w14:paraId="3D1BB17D" w14:textId="77777777" w:rsidR="001F2240" w:rsidRPr="00195E80" w:rsidRDefault="001F2240" w:rsidP="001F2240">
                      <w:pPr>
                        <w:rPr>
                          <w:noProof/>
                        </w:rPr>
                      </w:pPr>
                    </w:p>
                  </w:txbxContent>
                </v:textbox>
                <w10:wrap type="square"/>
              </v:shape>
            </w:pict>
          </mc:Fallback>
        </mc:AlternateContent>
      </w:r>
    </w:p>
    <w:p w14:paraId="57BAE9AD" w14:textId="77777777" w:rsidR="002709B1" w:rsidRDefault="002709B1" w:rsidP="002E004D">
      <w:pPr>
        <w:pStyle w:val="TOCHeading"/>
        <w:rPr>
          <w:rFonts w:asciiTheme="minorHAnsi" w:eastAsiaTheme="minorHAnsi" w:hAnsiTheme="minorHAnsi" w:cstheme="minorBidi"/>
          <w:b w:val="0"/>
          <w:bCs w:val="0"/>
          <w:caps w:val="0"/>
          <w:kern w:val="0"/>
          <w:sz w:val="24"/>
        </w:rPr>
        <w:sectPr w:rsidR="002709B1" w:rsidSect="00166374">
          <w:headerReference w:type="even" r:id="rId15"/>
          <w:headerReference w:type="default" r:id="rId16"/>
          <w:footerReference w:type="default" r:id="rId17"/>
          <w:footerReference w:type="first" r:id="rId18"/>
          <w:pgSz w:w="11906" w:h="16838" w:code="9"/>
          <w:pgMar w:top="720" w:right="1152" w:bottom="720" w:left="1152" w:header="0" w:footer="0" w:gutter="0"/>
          <w:pgNumType w:start="1"/>
          <w:cols w:num="2" w:space="708"/>
          <w:titlePg/>
          <w:docGrid w:linePitch="360"/>
        </w:sectPr>
      </w:pPr>
    </w:p>
    <w:p w14:paraId="3E558FAB" w14:textId="118D3A95" w:rsidR="002E004D" w:rsidRDefault="002E004D" w:rsidP="002E004D"/>
    <w:p w14:paraId="720D152E" w14:textId="7AF2889B" w:rsidR="002E004D" w:rsidRPr="002E004D" w:rsidRDefault="002E004D" w:rsidP="002E004D"/>
    <w:p w14:paraId="456FAF19" w14:textId="689D379C" w:rsidR="002E004D" w:rsidRPr="002E004D" w:rsidRDefault="002E004D" w:rsidP="002E004D"/>
    <w:p w14:paraId="726B3A3B" w14:textId="16A5CC1E" w:rsidR="002E004D" w:rsidRPr="002E004D" w:rsidRDefault="002E004D" w:rsidP="002E004D"/>
    <w:p w14:paraId="719456EA" w14:textId="62D73BCD" w:rsidR="002E004D" w:rsidRPr="002E004D" w:rsidRDefault="002E004D" w:rsidP="002E004D"/>
    <w:p w14:paraId="761E1DC8" w14:textId="7C697A96" w:rsidR="002E004D" w:rsidRPr="002E004D" w:rsidRDefault="002E004D" w:rsidP="002E004D"/>
    <w:p w14:paraId="7590D349" w14:textId="50068F08" w:rsidR="002E004D" w:rsidRPr="002E004D" w:rsidRDefault="002E004D" w:rsidP="002E004D"/>
    <w:p w14:paraId="26A9F4F5" w14:textId="612726AE" w:rsidR="002E004D" w:rsidRPr="002E004D" w:rsidRDefault="002E004D" w:rsidP="002E004D"/>
    <w:p w14:paraId="3603CC96" w14:textId="4ACC5522" w:rsidR="002E004D" w:rsidRPr="002E004D" w:rsidRDefault="002E004D" w:rsidP="002E004D"/>
    <w:p w14:paraId="1BEACD80" w14:textId="19DA5A4E" w:rsidR="002E004D" w:rsidRPr="002E004D" w:rsidRDefault="002E004D" w:rsidP="002E004D"/>
    <w:p w14:paraId="68C71BA7" w14:textId="397CD426" w:rsidR="002E004D" w:rsidRPr="002E004D" w:rsidRDefault="002E004D" w:rsidP="002E004D"/>
    <w:p w14:paraId="04E380A9" w14:textId="26CB987B" w:rsidR="002E004D" w:rsidRPr="002E004D" w:rsidRDefault="002E004D" w:rsidP="002E004D"/>
    <w:p w14:paraId="6BA56C4A" w14:textId="44384945" w:rsidR="002E004D" w:rsidRPr="002E004D" w:rsidRDefault="002E004D" w:rsidP="002E004D"/>
    <w:p w14:paraId="3E5FB59B" w14:textId="78C6D778" w:rsidR="002E004D" w:rsidRPr="002E004D" w:rsidRDefault="002E004D" w:rsidP="002E004D"/>
    <w:p w14:paraId="7F450077" w14:textId="152FC866" w:rsidR="002E004D" w:rsidRPr="002E004D" w:rsidRDefault="002E004D" w:rsidP="002E004D"/>
    <w:p w14:paraId="6527AB92" w14:textId="3DEDFAEC" w:rsidR="002E004D" w:rsidRDefault="002E004D" w:rsidP="002E004D"/>
    <w:p w14:paraId="6DC00560" w14:textId="7A9B2550" w:rsidR="002E004D" w:rsidRPr="002E004D" w:rsidRDefault="002E004D" w:rsidP="002E004D"/>
    <w:p w14:paraId="2CF36E91" w14:textId="11E577F0" w:rsidR="002E004D" w:rsidRDefault="002E004D" w:rsidP="002E004D"/>
    <w:p w14:paraId="2B36DBB3" w14:textId="77777777" w:rsidR="002E004D" w:rsidRPr="002E004D" w:rsidRDefault="002E004D" w:rsidP="002E004D"/>
    <w:p w14:paraId="289E32FF" w14:textId="3009166B" w:rsidR="002E004D" w:rsidRPr="002E004D" w:rsidRDefault="002E004D" w:rsidP="002E004D">
      <w:pPr>
        <w:sectPr w:rsidR="002E004D" w:rsidRPr="002E004D" w:rsidSect="002E004D">
          <w:headerReference w:type="even" r:id="rId19"/>
          <w:headerReference w:type="default" r:id="rId20"/>
          <w:headerReference w:type="first" r:id="rId21"/>
          <w:pgSz w:w="11906" w:h="16838" w:code="9"/>
          <w:pgMar w:top="0" w:right="567" w:bottom="0" w:left="567" w:header="170" w:footer="1247" w:gutter="0"/>
          <w:pgNumType w:start="3" w:chapStyle="1"/>
          <w:cols w:space="708"/>
          <w:titlePg/>
          <w:docGrid w:linePitch="360"/>
        </w:sectPr>
      </w:pPr>
    </w:p>
    <w:p w14:paraId="7E20FBB4" w14:textId="7D879EF3" w:rsidR="002709B1" w:rsidRDefault="002E004D" w:rsidP="002E004D">
      <w:pPr>
        <w:pStyle w:val="TOCHeading"/>
        <w:rPr>
          <w:rFonts w:asciiTheme="minorHAnsi" w:eastAsiaTheme="minorHAnsi" w:hAnsiTheme="minorHAnsi" w:cstheme="minorBidi"/>
          <w:b w:val="0"/>
          <w:bCs w:val="0"/>
          <w:caps w:val="0"/>
          <w:kern w:val="0"/>
          <w:sz w:val="24"/>
        </w:rPr>
      </w:pPr>
      <w:r>
        <w:rPr>
          <w:rFonts w:asciiTheme="minorHAnsi" w:eastAsiaTheme="minorHAnsi" w:hAnsiTheme="minorHAnsi" w:cstheme="minorBidi"/>
          <w:b w:val="0"/>
          <w:bCs w:val="0"/>
          <w:caps w:val="0"/>
          <w:noProof/>
          <w:kern w:val="0"/>
          <w:sz w:val="24"/>
        </w:rPr>
        <w:lastRenderedPageBreak/>
        <mc:AlternateContent>
          <mc:Choice Requires="wps">
            <w:drawing>
              <wp:anchor distT="0" distB="0" distL="114300" distR="114300" simplePos="0" relativeHeight="251987968" behindDoc="0" locked="0" layoutInCell="1" allowOverlap="1" wp14:anchorId="3E918D61" wp14:editId="5E090194">
                <wp:simplePos x="0" y="0"/>
                <wp:positionH relativeFrom="column">
                  <wp:posOffset>-167005</wp:posOffset>
                </wp:positionH>
                <wp:positionV relativeFrom="paragraph">
                  <wp:posOffset>-328930</wp:posOffset>
                </wp:positionV>
                <wp:extent cx="7254240" cy="487680"/>
                <wp:effectExtent l="0" t="0" r="0" b="7620"/>
                <wp:wrapNone/>
                <wp:docPr id="689" name="Text Box 689"/>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6E74" w14:textId="311A80DC" w:rsidR="002E004D" w:rsidRPr="002E004D" w:rsidRDefault="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8D61" id="Text Box 689" o:spid="_x0000_s1038" type="#_x0000_t202" style="position:absolute;margin-left:-13.15pt;margin-top:-25.9pt;width:571.2pt;height:38.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" filled="f" stroked="f" strokeweight=".5pt">
                <v:textbox inset="0,0,0,0">
                  <w:txbxContent>
                    <w:p w14:paraId="4E576E74" w14:textId="311A80DC" w:rsidR="002E004D" w:rsidRPr="002E004D" w:rsidRDefault="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990016" behindDoc="0" locked="0" layoutInCell="1" allowOverlap="1" wp14:anchorId="3F6D280D" wp14:editId="43EABEEE">
                <wp:simplePos x="0" y="0"/>
                <wp:positionH relativeFrom="column">
                  <wp:posOffset>6569075</wp:posOffset>
                </wp:positionH>
                <wp:positionV relativeFrom="paragraph">
                  <wp:posOffset>-257810</wp:posOffset>
                </wp:positionV>
                <wp:extent cx="202565" cy="264160"/>
                <wp:effectExtent l="0" t="0" r="635" b="0"/>
                <wp:wrapNone/>
                <wp:docPr id="694" name="Text Box 694"/>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C22F1" w14:textId="77398D85" w:rsidR="002E004D" w:rsidRPr="002E004D" w:rsidRDefault="002E004D">
                            <w:pPr>
                              <w:rPr>
                                <w:rFonts w:ascii="Comic Sans MS" w:hAnsi="Comic Sans MS"/>
                                <w:color w:val="FFFFFF" w:themeColor="background1"/>
                                <w:sz w:val="36"/>
                                <w:szCs w:val="36"/>
                              </w:rPr>
                            </w:pPr>
                            <w:r w:rsidRPr="002E004D">
                              <w:rPr>
                                <w:rFonts w:ascii="Comic Sans MS" w:hAnsi="Comic Sans MS"/>
                                <w:color w:val="FFFFFF" w:themeColor="background1"/>
                                <w:sz w:val="36"/>
                                <w:szCs w:val="36"/>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F6D280D" id="Text Box 694" o:spid="_x0000_s1039" type="#_x0000_t202" style="position:absolute;margin-left:517.25pt;margin-top:-20.3pt;width:15.95pt;height:20.8pt;z-index:251990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" filled="f" stroked="f" strokeweight=".5pt">
                <v:textbox style="mso-fit-shape-to-text:t" inset="0,0,0,0">
                  <w:txbxContent>
                    <w:p w14:paraId="5ADC22F1" w14:textId="77398D85" w:rsidR="002E004D" w:rsidRPr="002E004D" w:rsidRDefault="002E004D">
                      <w:pPr>
                        <w:rPr>
                          <w:rFonts w:ascii="Comic Sans MS" w:hAnsi="Comic Sans MS"/>
                          <w:color w:val="FFFFFF" w:themeColor="background1"/>
                          <w:sz w:val="36"/>
                          <w:szCs w:val="36"/>
                        </w:rPr>
                      </w:pPr>
                      <w:r w:rsidRPr="002E004D">
                        <w:rPr>
                          <w:rFonts w:ascii="Comic Sans MS" w:hAnsi="Comic Sans MS"/>
                          <w:color w:val="FFFFFF" w:themeColor="background1"/>
                          <w:sz w:val="36"/>
                          <w:szCs w:val="36"/>
                        </w:rPr>
                        <w:t>3</w:t>
                      </w:r>
                    </w:p>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988992" behindDoc="0" locked="0" layoutInCell="1" allowOverlap="1" wp14:anchorId="5EAEE5C3" wp14:editId="2F2C404E">
                <wp:simplePos x="0" y="0"/>
                <wp:positionH relativeFrom="column">
                  <wp:posOffset>6467475</wp:posOffset>
                </wp:positionH>
                <wp:positionV relativeFrom="paragraph">
                  <wp:posOffset>-278130</wp:posOffset>
                </wp:positionV>
                <wp:extent cx="375920" cy="345440"/>
                <wp:effectExtent l="0" t="0" r="5080" b="0"/>
                <wp:wrapNone/>
                <wp:docPr id="693" name="Folded Corner 693"/>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1F8EF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93" o:spid="_x0000_s1026" type="#_x0000_t65" style="position:absolute;margin-left:509.25pt;margin-top:-21.9pt;width:29.6pt;height:27.2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" adj="18000" fillcolor="#90abf0 [1943]" stroked="f" strokeweight="2pt"/>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579392" behindDoc="0" locked="0" layoutInCell="1" allowOverlap="1" wp14:anchorId="366A5A0F" wp14:editId="60F3BA3C">
                <wp:simplePos x="0" y="0"/>
                <wp:positionH relativeFrom="column">
                  <wp:posOffset>-385445</wp:posOffset>
                </wp:positionH>
                <wp:positionV relativeFrom="paragraph">
                  <wp:posOffset>303530</wp:posOffset>
                </wp:positionV>
                <wp:extent cx="7607300" cy="10205085"/>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7607300" cy="10205085"/>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8030" w14:textId="7ED6FC3E" w:rsidR="001F2240" w:rsidRDefault="001F2240" w:rsidP="002709B1"/>
                          <w:p w14:paraId="1897E5CA" w14:textId="24388BB8" w:rsidR="001F2240" w:rsidRDefault="001F2240" w:rsidP="002709B1"/>
                          <w:p w14:paraId="2854DF65" w14:textId="5B0AFF74" w:rsidR="001F2240" w:rsidRDefault="001F2240" w:rsidP="002709B1"/>
                          <w:p w14:paraId="4FF6F635" w14:textId="50502CC4" w:rsidR="001F2240" w:rsidRDefault="001F2240" w:rsidP="002709B1"/>
                          <w:p w14:paraId="2ED2290E" w14:textId="6F019AE4" w:rsidR="001F2240" w:rsidRDefault="001F2240" w:rsidP="002709B1"/>
                          <w:p w14:paraId="283C2302" w14:textId="2617BC60" w:rsidR="001F2240" w:rsidRDefault="001F2240" w:rsidP="002709B1"/>
                          <w:p w14:paraId="77A26EA3" w14:textId="2D7B5329" w:rsidR="001F2240" w:rsidRDefault="001F2240" w:rsidP="002709B1"/>
                          <w:p w14:paraId="6F320DC1" w14:textId="6E46985A" w:rsidR="001F2240" w:rsidRDefault="001F2240" w:rsidP="002709B1"/>
                          <w:p w14:paraId="254F9C9F" w14:textId="7A385733" w:rsidR="001F2240" w:rsidRDefault="001F2240" w:rsidP="002709B1"/>
                          <w:p w14:paraId="5E763EC1" w14:textId="79525C6F" w:rsidR="001F2240" w:rsidRDefault="001F2240" w:rsidP="002709B1"/>
                          <w:p w14:paraId="67B104DC" w14:textId="0D14538D" w:rsidR="001F2240" w:rsidRDefault="001F2240" w:rsidP="002709B1"/>
                          <w:p w14:paraId="5FD603B7" w14:textId="5365D564" w:rsidR="001F2240" w:rsidRDefault="001F2240" w:rsidP="002709B1">
                            <w:r>
                              <w:t xml:space="preserve">   </w:t>
                            </w:r>
                          </w:p>
                          <w:p w14:paraId="04B84495" w14:textId="2C2BC725" w:rsidR="001F2240" w:rsidRDefault="001F2240" w:rsidP="002709B1"/>
                          <w:p w14:paraId="2683A711" w14:textId="23ACFBBD" w:rsidR="001F2240" w:rsidRDefault="001F2240" w:rsidP="002709B1"/>
                          <w:p w14:paraId="3E423CDB" w14:textId="62104073" w:rsidR="001F2240" w:rsidRDefault="001F2240" w:rsidP="002709B1">
                            <w:r>
                              <w:t xml:space="preserve">   </w:t>
                            </w:r>
                          </w:p>
                          <w:p w14:paraId="24855FBC" w14:textId="77777777" w:rsidR="002E004D" w:rsidRPr="002709B1" w:rsidRDefault="002E004D" w:rsidP="002709B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5A0F" id="Text Box 35" o:spid="_x0000_s1040" type="#_x0000_t202" style="position:absolute;margin-left:-30.35pt;margin-top:23.9pt;width:599pt;height:803.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" fillcolor="#ee80bc [1940]" stroked="f" strokeweight=".5pt">
                <v:textbox inset="0,0,0,0">
                  <w:txbxContent>
                    <w:p w14:paraId="11E08030" w14:textId="7ED6FC3E" w:rsidR="001F2240" w:rsidRDefault="001F2240" w:rsidP="002709B1"/>
                    <w:p w14:paraId="1897E5CA" w14:textId="24388BB8" w:rsidR="001F2240" w:rsidRDefault="001F2240" w:rsidP="002709B1"/>
                    <w:p w14:paraId="2854DF65" w14:textId="5B0AFF74" w:rsidR="001F2240" w:rsidRDefault="001F2240" w:rsidP="002709B1"/>
                    <w:p w14:paraId="4FF6F635" w14:textId="50502CC4" w:rsidR="001F2240" w:rsidRDefault="001F2240" w:rsidP="002709B1"/>
                    <w:p w14:paraId="2ED2290E" w14:textId="6F019AE4" w:rsidR="001F2240" w:rsidRDefault="001F2240" w:rsidP="002709B1"/>
                    <w:p w14:paraId="283C2302" w14:textId="2617BC60" w:rsidR="001F2240" w:rsidRDefault="001F2240" w:rsidP="002709B1"/>
                    <w:p w14:paraId="77A26EA3" w14:textId="2D7B5329" w:rsidR="001F2240" w:rsidRDefault="001F2240" w:rsidP="002709B1"/>
                    <w:p w14:paraId="6F320DC1" w14:textId="6E46985A" w:rsidR="001F2240" w:rsidRDefault="001F2240" w:rsidP="002709B1"/>
                    <w:p w14:paraId="254F9C9F" w14:textId="7A385733" w:rsidR="001F2240" w:rsidRDefault="001F2240" w:rsidP="002709B1"/>
                    <w:p w14:paraId="5E763EC1" w14:textId="79525C6F" w:rsidR="001F2240" w:rsidRDefault="001F2240" w:rsidP="002709B1"/>
                    <w:p w14:paraId="67B104DC" w14:textId="0D14538D" w:rsidR="001F2240" w:rsidRDefault="001F2240" w:rsidP="002709B1"/>
                    <w:p w14:paraId="5FD603B7" w14:textId="5365D564" w:rsidR="001F2240" w:rsidRDefault="001F2240" w:rsidP="002709B1">
                      <w:r>
                        <w:t xml:space="preserve">   </w:t>
                      </w:r>
                    </w:p>
                    <w:p w14:paraId="04B84495" w14:textId="2C2BC725" w:rsidR="001F2240" w:rsidRDefault="001F2240" w:rsidP="002709B1"/>
                    <w:p w14:paraId="2683A711" w14:textId="23ACFBBD" w:rsidR="001F2240" w:rsidRDefault="001F2240" w:rsidP="002709B1"/>
                    <w:p w14:paraId="3E423CDB" w14:textId="62104073" w:rsidR="001F2240" w:rsidRDefault="001F2240" w:rsidP="002709B1">
                      <w:r>
                        <w:t xml:space="preserve">   </w:t>
                      </w:r>
                    </w:p>
                    <w:p w14:paraId="24855FBC" w14:textId="77777777" w:rsidR="002E004D" w:rsidRPr="002709B1" w:rsidRDefault="002E004D" w:rsidP="002709B1"/>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580416" behindDoc="0" locked="0" layoutInCell="1" allowOverlap="1" wp14:anchorId="43CF584A" wp14:editId="0C5C417F">
                <wp:simplePos x="0" y="0"/>
                <wp:positionH relativeFrom="column">
                  <wp:posOffset>624205</wp:posOffset>
                </wp:positionH>
                <wp:positionV relativeFrom="paragraph">
                  <wp:posOffset>395605</wp:posOffset>
                </wp:positionV>
                <wp:extent cx="6146165" cy="5283200"/>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6146165" cy="528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C3F80" w14:textId="77777777" w:rsidR="001F2240" w:rsidRPr="00D344C4" w:rsidRDefault="001F2240" w:rsidP="00466F98">
                            <w:pPr>
                              <w:autoSpaceDE w:val="0"/>
                              <w:autoSpaceDN w:val="0"/>
                              <w:adjustRightInd w:val="0"/>
                              <w:spacing w:line="276" w:lineRule="auto"/>
                              <w:rPr>
                                <w:rFonts w:ascii="Comic Sans MS" w:hAnsi="Comic Sans MS" w:cs="Times New Roman"/>
                                <w:b/>
                                <w:color w:val="FFFFFF"/>
                                <w:sz w:val="28"/>
                                <w:szCs w:val="28"/>
                              </w:rPr>
                            </w:pPr>
                            <w:r w:rsidRPr="00D344C4">
                              <w:rPr>
                                <w:rFonts w:ascii="Comic Sans MS" w:hAnsi="Comic Sans MS" w:cs="Times New Roman"/>
                                <w:b/>
                                <w:color w:val="FFFFFF"/>
                                <w:sz w:val="28"/>
                                <w:szCs w:val="28"/>
                              </w:rPr>
                              <w:t>Larkhall &amp; District Volunteer Group</w:t>
                            </w:r>
                          </w:p>
                          <w:p w14:paraId="435CC68D" w14:textId="1EBE0590" w:rsidR="001F2240" w:rsidRPr="00466F98" w:rsidRDefault="001F2240" w:rsidP="00466F98">
                            <w:pPr>
                              <w:autoSpaceDE w:val="0"/>
                              <w:autoSpaceDN w:val="0"/>
                              <w:adjustRightInd w:val="0"/>
                              <w:spacing w:line="240" w:lineRule="auto"/>
                              <w:ind w:left="2160"/>
                              <w:contextualSpacing w:val="0"/>
                              <w:rPr>
                                <w:rFonts w:ascii="Comic Sans MS" w:hAnsi="Comic Sans MS" w:cs="Times New Roman"/>
                                <w:color w:val="FFFFFF"/>
                                <w:szCs w:val="24"/>
                              </w:rPr>
                            </w:pPr>
                            <w:r w:rsidRPr="00466F98">
                              <w:rPr>
                                <w:rFonts w:ascii="Comic Sans MS" w:hAnsi="Comic Sans MS" w:cs="Times New Roman"/>
                                <w:color w:val="FFFFFF"/>
                                <w:szCs w:val="24"/>
                              </w:rPr>
                              <w:t>Company Registration No. 28557</w:t>
                            </w:r>
                          </w:p>
                          <w:p w14:paraId="5939D9C6" w14:textId="7777777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Charity Registration No. SC028557</w:t>
                            </w:r>
                          </w:p>
                          <w:p w14:paraId="1B6476DF" w14:textId="6308AA5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55, Victoria St, Larkhall ML9 2BL</w:t>
                            </w:r>
                          </w:p>
                          <w:p w14:paraId="5E7BC1EA" w14:textId="77777777" w:rsidR="001F2240" w:rsidRPr="002709B1" w:rsidRDefault="001F2240" w:rsidP="00466F98">
                            <w:pPr>
                              <w:autoSpaceDE w:val="0"/>
                              <w:autoSpaceDN w:val="0"/>
                              <w:adjustRightInd w:val="0"/>
                              <w:spacing w:line="276" w:lineRule="auto"/>
                              <w:contextualSpacing w:val="0"/>
                              <w:jc w:val="center"/>
                              <w:rPr>
                                <w:rFonts w:ascii="Comic Sans MS" w:hAnsi="Comic Sans MS" w:cs="Times New Roman"/>
                                <w:color w:val="FFFFFF"/>
                                <w:sz w:val="32"/>
                                <w:szCs w:val="32"/>
                              </w:rPr>
                            </w:pPr>
                          </w:p>
                          <w:p w14:paraId="7830F8BD"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r w:rsidRPr="00D344C4">
                              <w:rPr>
                                <w:rFonts w:ascii="Comic Sans MS" w:hAnsi="Comic Sans MS" w:cs="Times New Roman"/>
                                <w:b/>
                                <w:color w:val="FFFFFF"/>
                                <w:szCs w:val="24"/>
                              </w:rPr>
                              <w:t>Aim</w:t>
                            </w:r>
                            <w:r w:rsidRPr="00D344C4">
                              <w:rPr>
                                <w:rFonts w:ascii="Comic Sans MS" w:hAnsi="Comic Sans MS" w:cs="Times New Roman"/>
                                <w:color w:val="FFFFFF"/>
                                <w:szCs w:val="24"/>
                              </w:rPr>
                              <w:t>:</w:t>
                            </w:r>
                          </w:p>
                          <w:p w14:paraId="565F340D" w14:textId="60044453" w:rsidR="001F2240" w:rsidRPr="00D344C4" w:rsidRDefault="001F2240" w:rsidP="00466F98">
                            <w:pPr>
                              <w:spacing w:line="276" w:lineRule="auto"/>
                              <w:ind w:left="357"/>
                              <w:rPr>
                                <w:rFonts w:ascii="Comic Sans MS" w:hAnsi="Comic Sans MS" w:cstheme="majorHAnsi"/>
                                <w:color w:val="FFFFFF" w:themeColor="background1"/>
                                <w:szCs w:val="24"/>
                              </w:rPr>
                            </w:pPr>
                            <w:r w:rsidRPr="00D344C4">
                              <w:rPr>
                                <w:rFonts w:ascii="Comic Sans MS" w:hAnsi="Comic Sans MS" w:cstheme="majorHAnsi"/>
                                <w:color w:val="FFFFFF" w:themeColor="background1"/>
                                <w:szCs w:val="24"/>
                              </w:rPr>
                              <w:t xml:space="preserve">The aim of </w:t>
                            </w:r>
                            <w:r w:rsidRPr="00D344C4">
                              <w:rPr>
                                <w:rFonts w:ascii="Comic Sans MS" w:hAnsi="Comic Sans MS" w:cstheme="majorHAnsi"/>
                                <w:b/>
                                <w:color w:val="FFFFFF" w:themeColor="background1"/>
                                <w:szCs w:val="24"/>
                              </w:rPr>
                              <w:t>Larkhall and District Volunteer Group</w:t>
                            </w:r>
                            <w:r w:rsidRPr="00D344C4">
                              <w:rPr>
                                <w:rFonts w:ascii="Comic Sans MS" w:hAnsi="Comic Sans MS" w:cstheme="majorHAnsi"/>
                                <w:color w:val="FFFFFF" w:themeColor="background1"/>
                                <w:szCs w:val="24"/>
                              </w:rPr>
                              <w:t xml:space="preserve">, hereafter referred to as </w:t>
                            </w:r>
                            <w:r w:rsidRPr="00D344C4">
                              <w:rPr>
                                <w:rFonts w:ascii="Comic Sans MS" w:hAnsi="Comic Sans MS" w:cstheme="majorHAnsi"/>
                                <w:b/>
                                <w:color w:val="FFFFFF" w:themeColor="background1"/>
                                <w:szCs w:val="24"/>
                              </w:rPr>
                              <w:t>LDVG</w:t>
                            </w:r>
                            <w:r w:rsidRPr="00D344C4">
                              <w:rPr>
                                <w:rFonts w:ascii="Comic Sans MS" w:hAnsi="Comic Sans MS" w:cstheme="majorHAnsi"/>
                                <w:color w:val="FFFFFF" w:themeColor="background1"/>
                                <w:szCs w:val="24"/>
                              </w:rPr>
                              <w:t>, is to promote the wellbeing of the 55+ community in South Lanarkshire</w:t>
                            </w:r>
                            <w:r>
                              <w:rPr>
                                <w:rFonts w:ascii="Comic Sans MS" w:hAnsi="Comic Sans MS" w:cstheme="majorHAnsi"/>
                                <w:color w:val="FFFFFF" w:themeColor="background1"/>
                                <w:szCs w:val="24"/>
                              </w:rPr>
                              <w:t>.</w:t>
                            </w:r>
                          </w:p>
                          <w:p w14:paraId="32A4DDE2" w14:textId="79E0F759" w:rsidR="001F2240" w:rsidRPr="00D344C4" w:rsidRDefault="001F2240" w:rsidP="00466F98">
                            <w:pPr>
                              <w:spacing w:line="276" w:lineRule="auto"/>
                              <w:ind w:left="357"/>
                              <w:rPr>
                                <w:rFonts w:ascii="Comic Sans MS" w:hAnsi="Comic Sans MS" w:cstheme="majorHAnsi"/>
                                <w:color w:val="FFFFFF" w:themeColor="background1"/>
                                <w:szCs w:val="24"/>
                              </w:rPr>
                            </w:pPr>
                          </w:p>
                          <w:p w14:paraId="6ACA453D" w14:textId="714C5C86" w:rsidR="001F2240" w:rsidRPr="00D344C4" w:rsidRDefault="001F2240" w:rsidP="00466F98">
                            <w:pPr>
                              <w:spacing w:before="120" w:line="276" w:lineRule="auto"/>
                              <w:rPr>
                                <w:rFonts w:ascii="Comic Sans MS" w:hAnsi="Comic Sans MS"/>
                                <w:color w:val="FFFFFF" w:themeColor="background1"/>
                                <w:szCs w:val="24"/>
                              </w:rPr>
                            </w:pPr>
                            <w:r w:rsidRPr="00D344C4">
                              <w:rPr>
                                <w:rFonts w:ascii="Comic Sans MS" w:hAnsi="Comic Sans MS"/>
                                <w:color w:val="FFFFFF" w:themeColor="background1"/>
                                <w:szCs w:val="24"/>
                              </w:rPr>
                              <w:t xml:space="preserve">We provide a range of services and social activities which have a </w:t>
                            </w:r>
                            <w:r w:rsidRPr="00D344C4">
                              <w:rPr>
                                <w:rFonts w:ascii="Comic Sans MS" w:hAnsi="Comic Sans MS" w:cstheme="majorHAnsi"/>
                                <w:color w:val="FFFFFF" w:themeColor="background1"/>
                                <w:szCs w:val="24"/>
                              </w:rPr>
                              <w:t xml:space="preserve">significant positive impact on the ability of older people and/or those with a disability to live independently, </w:t>
                            </w:r>
                            <w:r w:rsidRPr="00D344C4">
                              <w:rPr>
                                <w:rFonts w:ascii="Comic Sans MS" w:hAnsi="Comic Sans MS"/>
                                <w:bCs/>
                                <w:color w:val="FFFFFF" w:themeColor="background1"/>
                                <w:szCs w:val="24"/>
                              </w:rPr>
                              <w:t>improve health and wellbeing,</w:t>
                            </w:r>
                            <w:r w:rsidRPr="00D344C4">
                              <w:rPr>
                                <w:rStyle w:val="apple-converted-space"/>
                                <w:rFonts w:ascii="Comic Sans MS" w:hAnsi="Comic Sans MS"/>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344C4">
                              <w:rPr>
                                <w:rFonts w:ascii="Comic Sans MS" w:hAnsi="Comic Sans MS"/>
                                <w:bCs/>
                                <w:color w:val="FFFFFF" w:themeColor="background1"/>
                                <w:szCs w:val="24"/>
                              </w:rPr>
                              <w:t>and stay connected to their community</w:t>
                            </w:r>
                            <w:r w:rsidRPr="00D344C4">
                              <w:rPr>
                                <w:rFonts w:ascii="Comic Sans MS" w:hAnsi="Comic Sans MS"/>
                                <w:color w:val="FFFFFF" w:themeColor="background1"/>
                                <w:szCs w:val="24"/>
                              </w:rPr>
                              <w:t>.</w:t>
                            </w:r>
                          </w:p>
                          <w:p w14:paraId="25DE5847"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p>
                          <w:p w14:paraId="253FB5D3"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5059C3B"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E4FB081" w14:textId="182F2E08" w:rsidR="001F2240" w:rsidRPr="00D344C4" w:rsidRDefault="001F2240" w:rsidP="00466F98">
                            <w:pPr>
                              <w:autoSpaceDE w:val="0"/>
                              <w:autoSpaceDN w:val="0"/>
                              <w:adjustRightInd w:val="0"/>
                              <w:spacing w:line="276" w:lineRule="auto"/>
                              <w:contextualSpacing w:val="0"/>
                              <w:rPr>
                                <w:rFonts w:ascii="Comic Sans MS" w:hAnsi="Comic Sans MS" w:cs="Times New Roman"/>
                                <w:b/>
                                <w:color w:val="FFFFFF"/>
                                <w:szCs w:val="24"/>
                              </w:rPr>
                            </w:pPr>
                            <w:r w:rsidRPr="00D344C4">
                              <w:rPr>
                                <w:rFonts w:ascii="Comic Sans MS" w:hAnsi="Comic Sans MS" w:cs="Times New Roman"/>
                                <w:b/>
                                <w:color w:val="FFFFFF"/>
                                <w:szCs w:val="24"/>
                              </w:rPr>
                              <w:t>Trustees</w:t>
                            </w:r>
                          </w:p>
                          <w:p w14:paraId="2EF83866" w14:textId="508FF355" w:rsidR="001F2240" w:rsidRDefault="001F2240" w:rsidP="00466F98">
                            <w:pPr>
                              <w:pStyle w:val="Header"/>
                              <w:spacing w:line="276" w:lineRule="auto"/>
                              <w:rPr>
                                <w:rFonts w:ascii="Comic Sans MS" w:hAnsi="Comic Sans MS"/>
                                <w:color w:val="FFFFFF" w:themeColor="background1"/>
                                <w:szCs w:val="24"/>
                              </w:rPr>
                            </w:pPr>
                            <w:r>
                              <w:rPr>
                                <w:rFonts w:ascii="Comic Sans MS" w:hAnsi="Comic Sans MS"/>
                                <w:color w:val="FFFFFF" w:themeColor="background1"/>
                                <w:szCs w:val="24"/>
                              </w:rPr>
                              <w:t xml:space="preserve">     </w:t>
                            </w:r>
                            <w:r w:rsidRPr="00D344C4">
                              <w:rPr>
                                <w:rFonts w:ascii="Comic Sans MS" w:hAnsi="Comic Sans MS"/>
                                <w:color w:val="FFFFFF" w:themeColor="background1"/>
                                <w:szCs w:val="24"/>
                              </w:rPr>
                              <w:t xml:space="preserve">A Alston, </w:t>
                            </w:r>
                            <w:r w:rsidRPr="00D344C4">
                              <w:rPr>
                                <w:rFonts w:ascii="Comic Sans MS" w:hAnsi="Comic Sans MS" w:cs="Calibri"/>
                                <w:color w:val="FFFFFF" w:themeColor="background1"/>
                                <w:szCs w:val="24"/>
                                <w:lang w:eastAsia="en-GB"/>
                              </w:rPr>
                              <w:t xml:space="preserve">E Budgell, </w:t>
                            </w:r>
                            <w:r w:rsidRPr="00D344C4">
                              <w:rPr>
                                <w:rFonts w:ascii="Comic Sans MS" w:hAnsi="Comic Sans MS"/>
                                <w:color w:val="FFFFFF" w:themeColor="background1"/>
                                <w:szCs w:val="24"/>
                              </w:rPr>
                              <w:t xml:space="preserve">M Gibson, P McLaughlin, J McAllister, J McCann, </w:t>
                            </w:r>
                          </w:p>
                          <w:p w14:paraId="7E24640E" w14:textId="3B1998B6" w:rsidR="001F2240" w:rsidRPr="00D344C4" w:rsidRDefault="001F2240" w:rsidP="00466F98">
                            <w:pPr>
                              <w:pStyle w:val="Header"/>
                              <w:spacing w:line="276" w:lineRule="auto"/>
                              <w:rPr>
                                <w:rFonts w:ascii="Comic Sans MS" w:hAnsi="Comic Sans MS"/>
                                <w:color w:val="FFFFFF" w:themeColor="background1"/>
                                <w:szCs w:val="24"/>
                              </w:rPr>
                            </w:pPr>
                            <w:r>
                              <w:rPr>
                                <w:rFonts w:ascii="Comic Sans MS" w:hAnsi="Comic Sans MS" w:cs="Calibri"/>
                                <w:color w:val="FFFFFF" w:themeColor="background1"/>
                                <w:szCs w:val="24"/>
                                <w:lang w:eastAsia="en-GB"/>
                              </w:rPr>
                              <w:t xml:space="preserve">     </w:t>
                            </w:r>
                            <w:r w:rsidRPr="00D344C4">
                              <w:rPr>
                                <w:rFonts w:ascii="Comic Sans MS" w:hAnsi="Comic Sans MS" w:cs="Calibri"/>
                                <w:color w:val="FFFFFF" w:themeColor="background1"/>
                                <w:szCs w:val="24"/>
                                <w:lang w:eastAsia="en-GB"/>
                              </w:rPr>
                              <w:t>L McDonald, M Murray</w:t>
                            </w:r>
                            <w:r w:rsidRPr="00D344C4">
                              <w:rPr>
                                <w:rFonts w:ascii="Comic Sans MS" w:hAnsi="Comic Sans MS"/>
                                <w:color w:val="FFFFFF" w:themeColor="background1"/>
                                <w:szCs w:val="24"/>
                              </w:rPr>
                              <w:t xml:space="preserve">, </w:t>
                            </w:r>
                            <w:r w:rsidRPr="00D344C4">
                              <w:rPr>
                                <w:rFonts w:ascii="Comic Sans MS" w:hAnsi="Comic Sans MS" w:cs="Calibri"/>
                                <w:color w:val="FFFFFF" w:themeColor="background1"/>
                                <w:szCs w:val="24"/>
                                <w:lang w:eastAsia="en-GB"/>
                              </w:rPr>
                              <w:t>R Nisbet,</w:t>
                            </w:r>
                            <w:r w:rsidRPr="00D344C4">
                              <w:rPr>
                                <w:rFonts w:ascii="Comic Sans MS" w:hAnsi="Comic Sans MS"/>
                                <w:color w:val="FFFFFF" w:themeColor="background1"/>
                                <w:szCs w:val="24"/>
                              </w:rPr>
                              <w:t xml:space="preserve"> A Rodger, M Vaughan, S Murray (</w:t>
                            </w:r>
                            <w:r w:rsidRPr="00466F98">
                              <w:rPr>
                                <w:rFonts w:ascii="Comic Sans MS" w:hAnsi="Comic Sans MS"/>
                                <w:color w:val="FFFFFF" w:themeColor="background1"/>
                                <w:sz w:val="20"/>
                              </w:rPr>
                              <w:t>resigned Dec 18</w:t>
                            </w:r>
                            <w:r w:rsidRPr="00D344C4">
                              <w:rPr>
                                <w:rFonts w:ascii="Comic Sans MS" w:hAnsi="Comic Sans MS"/>
                                <w:color w:val="FFFFFF" w:themeColor="background1"/>
                                <w:szCs w:val="24"/>
                              </w:rPr>
                              <w:t>)</w:t>
                            </w:r>
                          </w:p>
                          <w:p w14:paraId="3673FD5C" w14:textId="1F7F9FDB" w:rsidR="001F2240" w:rsidRDefault="001F2240" w:rsidP="00466F98">
                            <w:pPr>
                              <w:spacing w:line="276" w:lineRule="aut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584A" id="Text Box 36" o:spid="_x0000_s1041" type="#_x0000_t202" style="position:absolute;margin-left:49.15pt;margin-top:31.15pt;width:483.95pt;height:41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" filled="f" stroked="f" strokeweight=".5pt">
                <v:textbox inset="0,0,0,0">
                  <w:txbxContent>
                    <w:p w14:paraId="153C3F80" w14:textId="77777777" w:rsidR="001F2240" w:rsidRPr="00D344C4" w:rsidRDefault="001F2240" w:rsidP="00466F98">
                      <w:pPr>
                        <w:autoSpaceDE w:val="0"/>
                        <w:autoSpaceDN w:val="0"/>
                        <w:adjustRightInd w:val="0"/>
                        <w:spacing w:line="276" w:lineRule="auto"/>
                        <w:rPr>
                          <w:rFonts w:ascii="Comic Sans MS" w:hAnsi="Comic Sans MS" w:cs="Times New Roman"/>
                          <w:b/>
                          <w:color w:val="FFFFFF"/>
                          <w:sz w:val="28"/>
                          <w:szCs w:val="28"/>
                        </w:rPr>
                      </w:pPr>
                      <w:r w:rsidRPr="00D344C4">
                        <w:rPr>
                          <w:rFonts w:ascii="Comic Sans MS" w:hAnsi="Comic Sans MS" w:cs="Times New Roman"/>
                          <w:b/>
                          <w:color w:val="FFFFFF"/>
                          <w:sz w:val="28"/>
                          <w:szCs w:val="28"/>
                        </w:rPr>
                        <w:t>Larkhall &amp; District Volunteer Group</w:t>
                      </w:r>
                    </w:p>
                    <w:p w14:paraId="435CC68D" w14:textId="1EBE0590" w:rsidR="001F2240" w:rsidRPr="00466F98" w:rsidRDefault="001F2240" w:rsidP="00466F98">
                      <w:pPr>
                        <w:autoSpaceDE w:val="0"/>
                        <w:autoSpaceDN w:val="0"/>
                        <w:adjustRightInd w:val="0"/>
                        <w:spacing w:line="240" w:lineRule="auto"/>
                        <w:ind w:left="2160"/>
                        <w:contextualSpacing w:val="0"/>
                        <w:rPr>
                          <w:rFonts w:ascii="Comic Sans MS" w:hAnsi="Comic Sans MS" w:cs="Times New Roman"/>
                          <w:color w:val="FFFFFF"/>
                          <w:szCs w:val="24"/>
                        </w:rPr>
                      </w:pPr>
                      <w:r w:rsidRPr="00466F98">
                        <w:rPr>
                          <w:rFonts w:ascii="Comic Sans MS" w:hAnsi="Comic Sans MS" w:cs="Times New Roman"/>
                          <w:color w:val="FFFFFF"/>
                          <w:szCs w:val="24"/>
                        </w:rPr>
                        <w:t>Company Registration No. 28557</w:t>
                      </w:r>
                    </w:p>
                    <w:p w14:paraId="5939D9C6" w14:textId="7777777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Charity Registration No. SC028557</w:t>
                      </w:r>
                    </w:p>
                    <w:p w14:paraId="1B6476DF" w14:textId="6308AA5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55, Victoria St, Larkhall ML9 2BL</w:t>
                      </w:r>
                    </w:p>
                    <w:p w14:paraId="5E7BC1EA" w14:textId="77777777" w:rsidR="001F2240" w:rsidRPr="002709B1" w:rsidRDefault="001F2240" w:rsidP="00466F98">
                      <w:pPr>
                        <w:autoSpaceDE w:val="0"/>
                        <w:autoSpaceDN w:val="0"/>
                        <w:adjustRightInd w:val="0"/>
                        <w:spacing w:line="276" w:lineRule="auto"/>
                        <w:contextualSpacing w:val="0"/>
                        <w:jc w:val="center"/>
                        <w:rPr>
                          <w:rFonts w:ascii="Comic Sans MS" w:hAnsi="Comic Sans MS" w:cs="Times New Roman"/>
                          <w:color w:val="FFFFFF"/>
                          <w:sz w:val="32"/>
                          <w:szCs w:val="32"/>
                        </w:rPr>
                      </w:pPr>
                    </w:p>
                    <w:p w14:paraId="7830F8BD"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r w:rsidRPr="00D344C4">
                        <w:rPr>
                          <w:rFonts w:ascii="Comic Sans MS" w:hAnsi="Comic Sans MS" w:cs="Times New Roman"/>
                          <w:b/>
                          <w:color w:val="FFFFFF"/>
                          <w:szCs w:val="24"/>
                        </w:rPr>
                        <w:t>Aim</w:t>
                      </w:r>
                      <w:r w:rsidRPr="00D344C4">
                        <w:rPr>
                          <w:rFonts w:ascii="Comic Sans MS" w:hAnsi="Comic Sans MS" w:cs="Times New Roman"/>
                          <w:color w:val="FFFFFF"/>
                          <w:szCs w:val="24"/>
                        </w:rPr>
                        <w:t>:</w:t>
                      </w:r>
                    </w:p>
                    <w:p w14:paraId="565F340D" w14:textId="60044453" w:rsidR="001F2240" w:rsidRPr="00D344C4" w:rsidRDefault="001F2240" w:rsidP="00466F98">
                      <w:pPr>
                        <w:spacing w:line="276" w:lineRule="auto"/>
                        <w:ind w:left="357"/>
                        <w:rPr>
                          <w:rFonts w:ascii="Comic Sans MS" w:hAnsi="Comic Sans MS" w:cstheme="majorHAnsi"/>
                          <w:color w:val="FFFFFF" w:themeColor="background1"/>
                          <w:szCs w:val="24"/>
                        </w:rPr>
                      </w:pPr>
                      <w:r w:rsidRPr="00D344C4">
                        <w:rPr>
                          <w:rFonts w:ascii="Comic Sans MS" w:hAnsi="Comic Sans MS" w:cstheme="majorHAnsi"/>
                          <w:color w:val="FFFFFF" w:themeColor="background1"/>
                          <w:szCs w:val="24"/>
                        </w:rPr>
                        <w:t xml:space="preserve">The aim of </w:t>
                      </w:r>
                      <w:r w:rsidRPr="00D344C4">
                        <w:rPr>
                          <w:rFonts w:ascii="Comic Sans MS" w:hAnsi="Comic Sans MS" w:cstheme="majorHAnsi"/>
                          <w:b/>
                          <w:color w:val="FFFFFF" w:themeColor="background1"/>
                          <w:szCs w:val="24"/>
                        </w:rPr>
                        <w:t>Larkhall and District Volunteer Group</w:t>
                      </w:r>
                      <w:r w:rsidRPr="00D344C4">
                        <w:rPr>
                          <w:rFonts w:ascii="Comic Sans MS" w:hAnsi="Comic Sans MS" w:cstheme="majorHAnsi"/>
                          <w:color w:val="FFFFFF" w:themeColor="background1"/>
                          <w:szCs w:val="24"/>
                        </w:rPr>
                        <w:t xml:space="preserve">, hereafter referred to as </w:t>
                      </w:r>
                      <w:r w:rsidRPr="00D344C4">
                        <w:rPr>
                          <w:rFonts w:ascii="Comic Sans MS" w:hAnsi="Comic Sans MS" w:cstheme="majorHAnsi"/>
                          <w:b/>
                          <w:color w:val="FFFFFF" w:themeColor="background1"/>
                          <w:szCs w:val="24"/>
                        </w:rPr>
                        <w:t>LDVG</w:t>
                      </w:r>
                      <w:r w:rsidRPr="00D344C4">
                        <w:rPr>
                          <w:rFonts w:ascii="Comic Sans MS" w:hAnsi="Comic Sans MS" w:cstheme="majorHAnsi"/>
                          <w:color w:val="FFFFFF" w:themeColor="background1"/>
                          <w:szCs w:val="24"/>
                        </w:rPr>
                        <w:t>, is to promote the wellbeing of the 55+ community in South Lanarkshire</w:t>
                      </w:r>
                      <w:r>
                        <w:rPr>
                          <w:rFonts w:ascii="Comic Sans MS" w:hAnsi="Comic Sans MS" w:cstheme="majorHAnsi"/>
                          <w:color w:val="FFFFFF" w:themeColor="background1"/>
                          <w:szCs w:val="24"/>
                        </w:rPr>
                        <w:t>.</w:t>
                      </w:r>
                    </w:p>
                    <w:p w14:paraId="32A4DDE2" w14:textId="79E0F759" w:rsidR="001F2240" w:rsidRPr="00D344C4" w:rsidRDefault="001F2240" w:rsidP="00466F98">
                      <w:pPr>
                        <w:spacing w:line="276" w:lineRule="auto"/>
                        <w:ind w:left="357"/>
                        <w:rPr>
                          <w:rFonts w:ascii="Comic Sans MS" w:hAnsi="Comic Sans MS" w:cstheme="majorHAnsi"/>
                          <w:color w:val="FFFFFF" w:themeColor="background1"/>
                          <w:szCs w:val="24"/>
                        </w:rPr>
                      </w:pPr>
                    </w:p>
                    <w:p w14:paraId="6ACA453D" w14:textId="714C5C86" w:rsidR="001F2240" w:rsidRPr="00D344C4" w:rsidRDefault="001F2240" w:rsidP="00466F98">
                      <w:pPr>
                        <w:spacing w:before="120" w:line="276" w:lineRule="auto"/>
                        <w:rPr>
                          <w:rFonts w:ascii="Comic Sans MS" w:hAnsi="Comic Sans MS"/>
                          <w:color w:val="FFFFFF" w:themeColor="background1"/>
                          <w:szCs w:val="24"/>
                        </w:rPr>
                      </w:pPr>
                      <w:r w:rsidRPr="00D344C4">
                        <w:rPr>
                          <w:rFonts w:ascii="Comic Sans MS" w:hAnsi="Comic Sans MS"/>
                          <w:color w:val="FFFFFF" w:themeColor="background1"/>
                          <w:szCs w:val="24"/>
                        </w:rPr>
                        <w:t xml:space="preserve">We provide a range of services and social activities which have a </w:t>
                      </w:r>
                      <w:r w:rsidRPr="00D344C4">
                        <w:rPr>
                          <w:rFonts w:ascii="Comic Sans MS" w:hAnsi="Comic Sans MS" w:cstheme="majorHAnsi"/>
                          <w:color w:val="FFFFFF" w:themeColor="background1"/>
                          <w:szCs w:val="24"/>
                        </w:rPr>
                        <w:t xml:space="preserve">significant positive impact on the ability of older people and/or those with a disability to live independently, </w:t>
                      </w:r>
                      <w:r w:rsidRPr="00D344C4">
                        <w:rPr>
                          <w:rFonts w:ascii="Comic Sans MS" w:hAnsi="Comic Sans MS"/>
                          <w:bCs/>
                          <w:color w:val="FFFFFF" w:themeColor="background1"/>
                          <w:szCs w:val="24"/>
                        </w:rPr>
                        <w:t>improve health and wellbeing,</w:t>
                      </w:r>
                      <w:r w:rsidRPr="00D344C4">
                        <w:rPr>
                          <w:rStyle w:val="apple-converted-space"/>
                          <w:rFonts w:ascii="Comic Sans MS" w:hAnsi="Comic Sans MS"/>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344C4">
                        <w:rPr>
                          <w:rFonts w:ascii="Comic Sans MS" w:hAnsi="Comic Sans MS"/>
                          <w:bCs/>
                          <w:color w:val="FFFFFF" w:themeColor="background1"/>
                          <w:szCs w:val="24"/>
                        </w:rPr>
                        <w:t>and stay connected to their community</w:t>
                      </w:r>
                      <w:r w:rsidRPr="00D344C4">
                        <w:rPr>
                          <w:rFonts w:ascii="Comic Sans MS" w:hAnsi="Comic Sans MS"/>
                          <w:color w:val="FFFFFF" w:themeColor="background1"/>
                          <w:szCs w:val="24"/>
                        </w:rPr>
                        <w:t>.</w:t>
                      </w:r>
                    </w:p>
                    <w:p w14:paraId="25DE5847"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p>
                    <w:p w14:paraId="253FB5D3"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5059C3B"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E4FB081" w14:textId="182F2E08" w:rsidR="001F2240" w:rsidRPr="00D344C4" w:rsidRDefault="001F2240" w:rsidP="00466F98">
                      <w:pPr>
                        <w:autoSpaceDE w:val="0"/>
                        <w:autoSpaceDN w:val="0"/>
                        <w:adjustRightInd w:val="0"/>
                        <w:spacing w:line="276" w:lineRule="auto"/>
                        <w:contextualSpacing w:val="0"/>
                        <w:rPr>
                          <w:rFonts w:ascii="Comic Sans MS" w:hAnsi="Comic Sans MS" w:cs="Times New Roman"/>
                          <w:b/>
                          <w:color w:val="FFFFFF"/>
                          <w:szCs w:val="24"/>
                        </w:rPr>
                      </w:pPr>
                      <w:r w:rsidRPr="00D344C4">
                        <w:rPr>
                          <w:rFonts w:ascii="Comic Sans MS" w:hAnsi="Comic Sans MS" w:cs="Times New Roman"/>
                          <w:b/>
                          <w:color w:val="FFFFFF"/>
                          <w:szCs w:val="24"/>
                        </w:rPr>
                        <w:t>Trustees</w:t>
                      </w:r>
                    </w:p>
                    <w:p w14:paraId="2EF83866" w14:textId="508FF355" w:rsidR="001F2240" w:rsidRDefault="001F2240" w:rsidP="00466F98">
                      <w:pPr>
                        <w:pStyle w:val="Header"/>
                        <w:spacing w:line="276" w:lineRule="auto"/>
                        <w:rPr>
                          <w:rFonts w:ascii="Comic Sans MS" w:hAnsi="Comic Sans MS"/>
                          <w:color w:val="FFFFFF" w:themeColor="background1"/>
                          <w:szCs w:val="24"/>
                        </w:rPr>
                      </w:pPr>
                      <w:r>
                        <w:rPr>
                          <w:rFonts w:ascii="Comic Sans MS" w:hAnsi="Comic Sans MS"/>
                          <w:color w:val="FFFFFF" w:themeColor="background1"/>
                          <w:szCs w:val="24"/>
                        </w:rPr>
                        <w:t xml:space="preserve">     </w:t>
                      </w:r>
                      <w:r w:rsidRPr="00D344C4">
                        <w:rPr>
                          <w:rFonts w:ascii="Comic Sans MS" w:hAnsi="Comic Sans MS"/>
                          <w:color w:val="FFFFFF" w:themeColor="background1"/>
                          <w:szCs w:val="24"/>
                        </w:rPr>
                        <w:t xml:space="preserve">A Alston, </w:t>
                      </w:r>
                      <w:r w:rsidRPr="00D344C4">
                        <w:rPr>
                          <w:rFonts w:ascii="Comic Sans MS" w:hAnsi="Comic Sans MS" w:cs="Calibri"/>
                          <w:color w:val="FFFFFF" w:themeColor="background1"/>
                          <w:szCs w:val="24"/>
                          <w:lang w:eastAsia="en-GB"/>
                        </w:rPr>
                        <w:t xml:space="preserve">E Budgell, </w:t>
                      </w:r>
                      <w:r w:rsidRPr="00D344C4">
                        <w:rPr>
                          <w:rFonts w:ascii="Comic Sans MS" w:hAnsi="Comic Sans MS"/>
                          <w:color w:val="FFFFFF" w:themeColor="background1"/>
                          <w:szCs w:val="24"/>
                        </w:rPr>
                        <w:t xml:space="preserve">M Gibson, P McLaughlin, J McAllister, J McCann, </w:t>
                      </w:r>
                    </w:p>
                    <w:p w14:paraId="7E24640E" w14:textId="3B1998B6" w:rsidR="001F2240" w:rsidRPr="00D344C4" w:rsidRDefault="001F2240" w:rsidP="00466F98">
                      <w:pPr>
                        <w:pStyle w:val="Header"/>
                        <w:spacing w:line="276" w:lineRule="auto"/>
                        <w:rPr>
                          <w:rFonts w:ascii="Comic Sans MS" w:hAnsi="Comic Sans MS"/>
                          <w:color w:val="FFFFFF" w:themeColor="background1"/>
                          <w:szCs w:val="24"/>
                        </w:rPr>
                      </w:pPr>
                      <w:r>
                        <w:rPr>
                          <w:rFonts w:ascii="Comic Sans MS" w:hAnsi="Comic Sans MS" w:cs="Calibri"/>
                          <w:color w:val="FFFFFF" w:themeColor="background1"/>
                          <w:szCs w:val="24"/>
                          <w:lang w:eastAsia="en-GB"/>
                        </w:rPr>
                        <w:t xml:space="preserve">     </w:t>
                      </w:r>
                      <w:r w:rsidRPr="00D344C4">
                        <w:rPr>
                          <w:rFonts w:ascii="Comic Sans MS" w:hAnsi="Comic Sans MS" w:cs="Calibri"/>
                          <w:color w:val="FFFFFF" w:themeColor="background1"/>
                          <w:szCs w:val="24"/>
                          <w:lang w:eastAsia="en-GB"/>
                        </w:rPr>
                        <w:t>L McDonald, M Murray</w:t>
                      </w:r>
                      <w:r w:rsidRPr="00D344C4">
                        <w:rPr>
                          <w:rFonts w:ascii="Comic Sans MS" w:hAnsi="Comic Sans MS"/>
                          <w:color w:val="FFFFFF" w:themeColor="background1"/>
                          <w:szCs w:val="24"/>
                        </w:rPr>
                        <w:t xml:space="preserve">, </w:t>
                      </w:r>
                      <w:r w:rsidRPr="00D344C4">
                        <w:rPr>
                          <w:rFonts w:ascii="Comic Sans MS" w:hAnsi="Comic Sans MS" w:cs="Calibri"/>
                          <w:color w:val="FFFFFF" w:themeColor="background1"/>
                          <w:szCs w:val="24"/>
                          <w:lang w:eastAsia="en-GB"/>
                        </w:rPr>
                        <w:t>R Nisbet,</w:t>
                      </w:r>
                      <w:r w:rsidRPr="00D344C4">
                        <w:rPr>
                          <w:rFonts w:ascii="Comic Sans MS" w:hAnsi="Comic Sans MS"/>
                          <w:color w:val="FFFFFF" w:themeColor="background1"/>
                          <w:szCs w:val="24"/>
                        </w:rPr>
                        <w:t xml:space="preserve"> A Rodger, M Vaughan, S Murray (</w:t>
                      </w:r>
                      <w:r w:rsidRPr="00466F98">
                        <w:rPr>
                          <w:rFonts w:ascii="Comic Sans MS" w:hAnsi="Comic Sans MS"/>
                          <w:color w:val="FFFFFF" w:themeColor="background1"/>
                          <w:sz w:val="20"/>
                        </w:rPr>
                        <w:t>resigned Dec 18</w:t>
                      </w:r>
                      <w:r w:rsidRPr="00D344C4">
                        <w:rPr>
                          <w:rFonts w:ascii="Comic Sans MS" w:hAnsi="Comic Sans MS"/>
                          <w:color w:val="FFFFFF" w:themeColor="background1"/>
                          <w:szCs w:val="24"/>
                        </w:rPr>
                        <w:t>)</w:t>
                      </w:r>
                    </w:p>
                    <w:p w14:paraId="3673FD5C" w14:textId="1F7F9FDB" w:rsidR="001F2240" w:rsidRDefault="001F2240" w:rsidP="00466F98">
                      <w:pPr>
                        <w:spacing w:line="276" w:lineRule="auto"/>
                      </w:pPr>
                    </w:p>
                  </w:txbxContent>
                </v:textbox>
              </v:shape>
            </w:pict>
          </mc:Fallback>
        </mc:AlternateContent>
      </w:r>
    </w:p>
    <w:p w14:paraId="0CBC4D97" w14:textId="0D81C5D2" w:rsidR="002709B1" w:rsidRDefault="00435998" w:rsidP="002E004D">
      <w:pPr>
        <w:spacing w:after="180" w:line="336" w:lineRule="auto"/>
        <w:contextualSpacing w:val="0"/>
      </w:pPr>
      <w:r>
        <w:rPr>
          <w:b/>
          <w:bCs/>
          <w:caps/>
          <w:noProof/>
        </w:rPr>
        <mc:AlternateContent>
          <mc:Choice Requires="wps">
            <w:drawing>
              <wp:anchor distT="0" distB="0" distL="114300" distR="114300" simplePos="0" relativeHeight="251898880" behindDoc="0" locked="0" layoutInCell="1" allowOverlap="1" wp14:anchorId="5E9C0AB9" wp14:editId="7EF1ED68">
                <wp:simplePos x="0" y="0"/>
                <wp:positionH relativeFrom="column">
                  <wp:posOffset>381000</wp:posOffset>
                </wp:positionH>
                <wp:positionV relativeFrom="paragraph">
                  <wp:posOffset>7361555</wp:posOffset>
                </wp:positionV>
                <wp:extent cx="6393873" cy="1918854"/>
                <wp:effectExtent l="0" t="0" r="6985" b="8890"/>
                <wp:wrapNone/>
                <wp:docPr id="299" name="Text Box 299"/>
                <wp:cNvGraphicFramePr/>
                <a:graphic xmlns:a="http://schemas.openxmlformats.org/drawingml/2006/main">
                  <a:graphicData uri="http://schemas.microsoft.com/office/word/2010/wordprocessingShape">
                    <wps:wsp>
                      <wps:cNvSpPr txBox="1"/>
                      <wps:spPr>
                        <a:xfrm>
                          <a:off x="0" y="0"/>
                          <a:ext cx="6393873" cy="1918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27AD" w14:textId="1CDDCAAF"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5E9C0AB9" id="Text Box 299" o:spid="_x0000_s1042" type="#_x0000_t202" style="position:absolute;margin-left:30pt;margin-top:579.65pt;width:503.45pt;height:151.1pt;z-index:2518988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" filled="f" stroked="f" strokeweight=".5pt">
                <v:textbox style="mso-fit-shape-to-text:t" inset="0,0,0,0">
                  <w:txbxContent>
                    <w:p w14:paraId="755227AD" w14:textId="1CDDCAAF" w:rsidR="001F2240" w:rsidRDefault="001F2240"/>
                  </w:txbxContent>
                </v:textbox>
              </v:shape>
            </w:pict>
          </mc:Fallback>
        </mc:AlternateContent>
      </w:r>
      <w:r w:rsidR="002709B1">
        <w:rPr>
          <w:b/>
          <w:bCs/>
          <w:caps/>
        </w:rPr>
        <w:br w:type="page"/>
      </w:r>
    </w:p>
    <w:p w14:paraId="5AA089A4" w14:textId="1D4F4E17" w:rsidR="00725AC0" w:rsidRDefault="002E004D" w:rsidP="002E004D">
      <w:r>
        <w:rPr>
          <w:noProof/>
        </w:rPr>
        <w:lastRenderedPageBreak/>
        <mc:AlternateContent>
          <mc:Choice Requires="wps">
            <w:drawing>
              <wp:anchor distT="0" distB="0" distL="114300" distR="114300" simplePos="0" relativeHeight="252019712" behindDoc="0" locked="0" layoutInCell="1" allowOverlap="1" wp14:anchorId="0673898C" wp14:editId="4F3DAC42">
                <wp:simplePos x="0" y="0"/>
                <wp:positionH relativeFrom="column">
                  <wp:posOffset>257963</wp:posOffset>
                </wp:positionH>
                <wp:positionV relativeFrom="paragraph">
                  <wp:posOffset>-503577</wp:posOffset>
                </wp:positionV>
                <wp:extent cx="227002" cy="321310"/>
                <wp:effectExtent l="0" t="0" r="1905" b="0"/>
                <wp:wrapNone/>
                <wp:docPr id="726" name="Text Box 726"/>
                <wp:cNvGraphicFramePr/>
                <a:graphic xmlns:a="http://schemas.openxmlformats.org/drawingml/2006/main">
                  <a:graphicData uri="http://schemas.microsoft.com/office/word/2010/wordprocessingShape">
                    <wps:wsp>
                      <wps:cNvSpPr txBox="1"/>
                      <wps:spPr>
                        <a:xfrm>
                          <a:off x="0" y="0"/>
                          <a:ext cx="227002"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63DF" w14:textId="1DE30C47" w:rsidR="002E004D" w:rsidRPr="002E004D" w:rsidRDefault="002E004D" w:rsidP="002E004D">
                            <w:pPr>
                              <w:jc w:val="center"/>
                              <w:rPr>
                                <w:rFonts w:ascii="Comic Sans MS" w:hAnsi="Comic Sans MS"/>
                                <w:color w:val="FFFFFF" w:themeColor="background1"/>
                                <w:sz w:val="36"/>
                                <w:szCs w:val="36"/>
                              </w:rPr>
                            </w:pPr>
                            <w:r w:rsidRPr="002E004D">
                              <w:rPr>
                                <w:rFonts w:ascii="Comic Sans MS" w:hAnsi="Comic Sans MS"/>
                                <w:color w:val="FFFFFF" w:themeColor="background1"/>
                                <w:sz w:val="36"/>
                                <w:szCs w:val="36"/>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73898C" id="Text Box 726" o:spid="_x0000_s1043" type="#_x0000_t202" style="position:absolute;margin-left:20.3pt;margin-top:-39.65pt;width:17.85pt;height:25.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" filled="f" stroked="f" strokeweight=".5pt">
                <v:textbox style="mso-fit-shape-to-text:t" inset="0,0,0,0">
                  <w:txbxContent>
                    <w:p w14:paraId="174963DF" w14:textId="1DE30C47" w:rsidR="002E004D" w:rsidRPr="002E004D" w:rsidRDefault="002E004D" w:rsidP="002E004D">
                      <w:pPr>
                        <w:jc w:val="center"/>
                        <w:rPr>
                          <w:rFonts w:ascii="Comic Sans MS" w:hAnsi="Comic Sans MS"/>
                          <w:color w:val="FFFFFF" w:themeColor="background1"/>
                          <w:sz w:val="36"/>
                          <w:szCs w:val="36"/>
                        </w:rPr>
                      </w:pPr>
                      <w:r w:rsidRPr="002E004D">
                        <w:rPr>
                          <w:rFonts w:ascii="Comic Sans MS" w:hAnsi="Comic Sans MS"/>
                          <w:color w:val="FFFFFF" w:themeColor="background1"/>
                          <w:sz w:val="36"/>
                          <w:szCs w:val="36"/>
                        </w:rPr>
                        <w:t>4</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655F538F" wp14:editId="79BBFEC3">
                <wp:simplePos x="0" y="0"/>
                <wp:positionH relativeFrom="column">
                  <wp:posOffset>213907</wp:posOffset>
                </wp:positionH>
                <wp:positionV relativeFrom="paragraph">
                  <wp:posOffset>-503489</wp:posOffset>
                </wp:positionV>
                <wp:extent cx="334142" cy="321529"/>
                <wp:effectExtent l="12700" t="12700" r="8890" b="8890"/>
                <wp:wrapNone/>
                <wp:docPr id="725" name="Folded Corner 725"/>
                <wp:cNvGraphicFramePr/>
                <a:graphic xmlns:a="http://schemas.openxmlformats.org/drawingml/2006/main">
                  <a:graphicData uri="http://schemas.microsoft.com/office/word/2010/wordprocessingShape">
                    <wps:wsp>
                      <wps:cNvSpPr/>
                      <wps:spPr>
                        <a:xfrm>
                          <a:off x="0" y="0"/>
                          <a:ext cx="334142" cy="321529"/>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2DDF" id="Folded Corner 725" o:spid="_x0000_s1026" type="#_x0000_t65" style="position:absolute;margin-left:16.85pt;margin-top:-39.65pt;width:26.3pt;height:25.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" adj="18000" fillcolor="#e32d91 [3204]" strokecolor="#771048 [1604]" strokeweight="2pt"/>
            </w:pict>
          </mc:Fallback>
        </mc:AlternateContent>
      </w:r>
      <w:r>
        <w:rPr>
          <w:noProof/>
        </w:rPr>
        <mc:AlternateContent>
          <mc:Choice Requires="wps">
            <w:drawing>
              <wp:anchor distT="0" distB="0" distL="114300" distR="114300" simplePos="0" relativeHeight="252017664" behindDoc="0" locked="0" layoutInCell="1" allowOverlap="1" wp14:anchorId="11DA6F5A" wp14:editId="1B2822E0">
                <wp:simplePos x="0" y="0"/>
                <wp:positionH relativeFrom="column">
                  <wp:posOffset>86995</wp:posOffset>
                </wp:positionH>
                <wp:positionV relativeFrom="paragraph">
                  <wp:posOffset>-628650</wp:posOffset>
                </wp:positionV>
                <wp:extent cx="515620" cy="487680"/>
                <wp:effectExtent l="0" t="0" r="5080" b="7620"/>
                <wp:wrapNone/>
                <wp:docPr id="721" name="Text Box 721"/>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959DB" w14:textId="2A7858A9" w:rsidR="002E004D" w:rsidRPr="002E004D" w:rsidRDefault="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1DA6F5A" id="Text Box 721" o:spid="_x0000_s1044" type="#_x0000_t202" style="position:absolute;margin-left:6.85pt;margin-top:-49.5pt;width:40.6pt;height:38.4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" filled="f" stroked="f" strokeweight=".5pt">
                <v:textbox inset="0,0,0,0">
                  <w:txbxContent>
                    <w:p w14:paraId="738959DB" w14:textId="2A7858A9" w:rsidR="002E004D" w:rsidRPr="002E004D" w:rsidRDefault="002E004D">
                      <w:pPr>
                        <w:rPr>
                          <w:rFonts w:ascii="Comic Sans MS" w:hAnsi="Comic Sans MS"/>
                          <w:sz w:val="36"/>
                          <w:szCs w:val="36"/>
                        </w:rPr>
                      </w:pPr>
                    </w:p>
                  </w:txbxContent>
                </v:textbox>
              </v:shape>
            </w:pict>
          </mc:Fallback>
        </mc:AlternateContent>
      </w:r>
      <w:r w:rsidRPr="002E004D">
        <w:rPr>
          <w:noProof/>
        </w:rPr>
        <mc:AlternateContent>
          <mc:Choice Requires="wps">
            <w:drawing>
              <wp:anchor distT="0" distB="0" distL="114300" distR="114300" simplePos="0" relativeHeight="252016640" behindDoc="0" locked="0" layoutInCell="1" allowOverlap="1" wp14:anchorId="2792DAE1" wp14:editId="3ABE5B86">
                <wp:simplePos x="0" y="0"/>
                <wp:positionH relativeFrom="column">
                  <wp:posOffset>635635</wp:posOffset>
                </wp:positionH>
                <wp:positionV relativeFrom="paragraph">
                  <wp:posOffset>-628650</wp:posOffset>
                </wp:positionV>
                <wp:extent cx="6421120" cy="487680"/>
                <wp:effectExtent l="0" t="0" r="5080" b="7620"/>
                <wp:wrapNone/>
                <wp:docPr id="713" name="Text Box 713"/>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CB00B" w14:textId="548F3226"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DAE1" id="Text Box 713" o:spid="_x0000_s1045" type="#_x0000_t202" style="position:absolute;margin-left:50.05pt;margin-top:-49.5pt;width:505.6pt;height:38.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" filled="f" stroked="f" strokeweight=".5pt">
                <v:textbox inset="0,0,0,0">
                  <w:txbxContent>
                    <w:p w14:paraId="4C8CB00B" w14:textId="548F3226"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42688">
        <w:rPr>
          <w:b/>
          <w:bCs/>
          <w:caps/>
          <w:noProof/>
        </w:rPr>
        <mc:AlternateContent>
          <mc:Choice Requires="wps">
            <w:drawing>
              <wp:anchor distT="0" distB="0" distL="114300" distR="114300" simplePos="0" relativeHeight="251948032" behindDoc="0" locked="0" layoutInCell="1" allowOverlap="1" wp14:anchorId="16857771" wp14:editId="65DC0ADF">
                <wp:simplePos x="0" y="0"/>
                <wp:positionH relativeFrom="column">
                  <wp:posOffset>6414770</wp:posOffset>
                </wp:positionH>
                <wp:positionV relativeFrom="paragraph">
                  <wp:posOffset>-673100</wp:posOffset>
                </wp:positionV>
                <wp:extent cx="303530" cy="469900"/>
                <wp:effectExtent l="0" t="0" r="1270" b="8890"/>
                <wp:wrapNone/>
                <wp:docPr id="556" name="Text Box 556"/>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3958" w14:textId="5D7F672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6857771" id="Text Box 556" o:spid="_x0000_s1046" type="#_x0000_t202" style="position:absolute;margin-left:505.1pt;margin-top:-53pt;width:23.9pt;height:37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" filled="f" stroked="f" strokeweight=".5pt">
                <v:textbox style="mso-fit-shape-to-text:t" inset="0,0,0,0">
                  <w:txbxContent>
                    <w:p w14:paraId="40343958" w14:textId="5D7F672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4</w:t>
                      </w:r>
                    </w:p>
                  </w:txbxContent>
                </v:textbox>
              </v:shape>
            </w:pict>
          </mc:Fallback>
        </mc:AlternateContent>
      </w:r>
    </w:p>
    <w:p w14:paraId="02D26B30" w14:textId="08453FEF" w:rsidR="00725AC0" w:rsidRDefault="00725AC0" w:rsidP="002E004D">
      <w:r>
        <w:rPr>
          <w:b/>
          <w:bCs/>
          <w:caps/>
          <w:noProof/>
        </w:rPr>
        <mc:AlternateContent>
          <mc:Choice Requires="wps">
            <w:drawing>
              <wp:anchor distT="0" distB="0" distL="114300" distR="114300" simplePos="0" relativeHeight="251581440" behindDoc="0" locked="0" layoutInCell="1" allowOverlap="1" wp14:anchorId="0D22AFB4" wp14:editId="4A4351E3">
                <wp:simplePos x="0" y="0"/>
                <wp:positionH relativeFrom="column">
                  <wp:posOffset>147320</wp:posOffset>
                </wp:positionH>
                <wp:positionV relativeFrom="paragraph">
                  <wp:posOffset>99695</wp:posOffset>
                </wp:positionV>
                <wp:extent cx="6578600" cy="2943225"/>
                <wp:effectExtent l="12700" t="12700" r="12700" b="15875"/>
                <wp:wrapNone/>
                <wp:docPr id="39" name="Folded Corner 39"/>
                <wp:cNvGraphicFramePr/>
                <a:graphic xmlns:a="http://schemas.openxmlformats.org/drawingml/2006/main">
                  <a:graphicData uri="http://schemas.microsoft.com/office/word/2010/wordprocessingShape">
                    <wps:wsp>
                      <wps:cNvSpPr/>
                      <wps:spPr>
                        <a:xfrm>
                          <a:off x="0" y="0"/>
                          <a:ext cx="6578600" cy="2943225"/>
                        </a:xfrm>
                        <a:prstGeom prst="foldedCorner">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A37C5" w14:textId="33FF28D6"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Nature of Governing Document</w:t>
                            </w:r>
                            <w:r w:rsidR="002E004D">
                              <w:rPr>
                                <w:rFonts w:ascii="Comic Sans MS" w:hAnsi="Comic Sans MS" w:cs="Times New Roman"/>
                                <w:szCs w:val="24"/>
                              </w:rPr>
                              <w:t xml:space="preserve"> </w:t>
                            </w:r>
                          </w:p>
                          <w:p w14:paraId="6F876DC1"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727A553C" w14:textId="0240158D"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LDVG is a charitable company, limited by guarantee, incorporated on 18th January 2000 and is a registered charity. The company was</w:t>
                            </w:r>
                          </w:p>
                          <w:p w14:paraId="5A24C260" w14:textId="398A7369"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established under a Memorandum of Association which established the objects and powers of the charitable company and is governed under its Articles of Association. In the event of the company being wound up members are required to contribute an amount not exceeding £1</w:t>
                            </w:r>
                          </w:p>
                          <w:p w14:paraId="0F7A5C16"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4F41C626" w14:textId="77777777"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Management</w:t>
                            </w:r>
                          </w:p>
                          <w:p w14:paraId="295B8183" w14:textId="642B82C5" w:rsidR="001F2240" w:rsidRPr="00D344C4" w:rsidRDefault="001F2240" w:rsidP="00466F98">
                            <w:pPr>
                              <w:autoSpaceDE w:val="0"/>
                              <w:autoSpaceDN w:val="0"/>
                              <w:adjustRightInd w:val="0"/>
                              <w:spacing w:line="240" w:lineRule="auto"/>
                              <w:ind w:firstLine="720"/>
                              <w:contextualSpacing w:val="0"/>
                              <w:rPr>
                                <w:rFonts w:ascii="Comic Sans MS" w:hAnsi="Comic Sans MS" w:cs="Times New Roman"/>
                                <w:szCs w:val="24"/>
                              </w:rPr>
                            </w:pPr>
                            <w:r w:rsidRPr="00D344C4">
                              <w:rPr>
                                <w:rFonts w:ascii="Comic Sans MS" w:hAnsi="Comic Sans MS" w:cs="Times New Roman"/>
                                <w:szCs w:val="24"/>
                              </w:rPr>
                              <w:t>The Charity Manager, Sandra McCrory is responsible for day-to-day management.</w:t>
                            </w:r>
                          </w:p>
                          <w:p w14:paraId="594C67F5" w14:textId="77777777" w:rsidR="001F2240" w:rsidRDefault="001F2240" w:rsidP="00270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22AF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9" o:spid="_x0000_s1047" type="#_x0000_t65" style="position:absolute;margin-left:11.6pt;margin-top:7.85pt;width:518pt;height:231.7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" adj="18000" fillcolor="#d8d8d8 [2732]" strokecolor="#771048 [1604]" strokeweight="2pt">
                <v:textbox>
                  <w:txbxContent>
                    <w:p w14:paraId="363A37C5" w14:textId="33FF28D6"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Nature of Governing Document</w:t>
                      </w:r>
                      <w:r w:rsidR="002E004D">
                        <w:rPr>
                          <w:rFonts w:ascii="Comic Sans MS" w:hAnsi="Comic Sans MS" w:cs="Times New Roman"/>
                          <w:szCs w:val="24"/>
                        </w:rPr>
                        <w:t xml:space="preserve"> </w:t>
                      </w:r>
                    </w:p>
                    <w:p w14:paraId="6F876DC1"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727A553C" w14:textId="0240158D"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LDVG is a charitable company, limited by guarantee, incorporated on 18th January 2000 and is a registered charity. The company was</w:t>
                      </w:r>
                    </w:p>
                    <w:p w14:paraId="5A24C260" w14:textId="398A7369"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established under a Memorandum of Association which established the objects and powers of the charitable company and is governed under its Articles of Association. In the event of the company being wound up members are required to contribute an amount not exceeding £1</w:t>
                      </w:r>
                    </w:p>
                    <w:p w14:paraId="0F7A5C16"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4F41C626" w14:textId="77777777"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Management</w:t>
                      </w:r>
                    </w:p>
                    <w:p w14:paraId="295B8183" w14:textId="642B82C5" w:rsidR="001F2240" w:rsidRPr="00D344C4" w:rsidRDefault="001F2240" w:rsidP="00466F98">
                      <w:pPr>
                        <w:autoSpaceDE w:val="0"/>
                        <w:autoSpaceDN w:val="0"/>
                        <w:adjustRightInd w:val="0"/>
                        <w:spacing w:line="240" w:lineRule="auto"/>
                        <w:ind w:firstLine="720"/>
                        <w:contextualSpacing w:val="0"/>
                        <w:rPr>
                          <w:rFonts w:ascii="Comic Sans MS" w:hAnsi="Comic Sans MS" w:cs="Times New Roman"/>
                          <w:szCs w:val="24"/>
                        </w:rPr>
                      </w:pPr>
                      <w:r w:rsidRPr="00D344C4">
                        <w:rPr>
                          <w:rFonts w:ascii="Comic Sans MS" w:hAnsi="Comic Sans MS" w:cs="Times New Roman"/>
                          <w:szCs w:val="24"/>
                        </w:rPr>
                        <w:t>The Charity Manager, Sandra McCrory is responsible for day-to-day management.</w:t>
                      </w:r>
                    </w:p>
                    <w:p w14:paraId="594C67F5" w14:textId="77777777" w:rsidR="001F2240" w:rsidRDefault="001F2240" w:rsidP="002709B1">
                      <w:pPr>
                        <w:jc w:val="center"/>
                      </w:pPr>
                    </w:p>
                  </w:txbxContent>
                </v:textbox>
              </v:shape>
            </w:pict>
          </mc:Fallback>
        </mc:AlternateContent>
      </w:r>
    </w:p>
    <w:p w14:paraId="153AAF7B" w14:textId="076AD143" w:rsidR="00725AC0" w:rsidRDefault="00725AC0" w:rsidP="002E004D"/>
    <w:p w14:paraId="27EAA712" w14:textId="788F270C" w:rsidR="00725AC0" w:rsidRDefault="00725AC0" w:rsidP="002E004D"/>
    <w:p w14:paraId="6A5F4970" w14:textId="64912F9E" w:rsidR="00725AC0" w:rsidRDefault="00725AC0" w:rsidP="002E004D"/>
    <w:p w14:paraId="30DCA9C0" w14:textId="1C68ED10" w:rsidR="00725AC0" w:rsidRDefault="00725AC0" w:rsidP="002E004D"/>
    <w:p w14:paraId="005B4F24" w14:textId="49F7C0C4" w:rsidR="00725AC0" w:rsidRDefault="00725AC0" w:rsidP="002E004D"/>
    <w:p w14:paraId="40AAEAE2" w14:textId="7801B37E" w:rsidR="00725AC0" w:rsidRDefault="00725AC0" w:rsidP="002E004D"/>
    <w:p w14:paraId="744FEF57" w14:textId="399DE580" w:rsidR="00725AC0" w:rsidRDefault="00725AC0" w:rsidP="002E004D"/>
    <w:p w14:paraId="797A33F1" w14:textId="60279996" w:rsidR="00725AC0" w:rsidRDefault="00725AC0" w:rsidP="002E004D"/>
    <w:p w14:paraId="6A3C0534" w14:textId="1BA08372" w:rsidR="00725AC0" w:rsidRDefault="00725AC0" w:rsidP="002E004D"/>
    <w:p w14:paraId="77DF60F0" w14:textId="4F96BDB0" w:rsidR="00725AC0" w:rsidRDefault="00725AC0" w:rsidP="002E004D"/>
    <w:p w14:paraId="64F7F55B" w14:textId="178C9DE5" w:rsidR="00725AC0" w:rsidRDefault="00725AC0" w:rsidP="002E004D"/>
    <w:p w14:paraId="11C703FD" w14:textId="3A5FC5FA" w:rsidR="00725AC0" w:rsidRDefault="00725AC0" w:rsidP="002E004D">
      <w:r>
        <w:rPr>
          <w:b/>
          <w:bCs/>
          <w:caps/>
          <w:noProof/>
        </w:rPr>
        <mc:AlternateContent>
          <mc:Choice Requires="wps">
            <w:drawing>
              <wp:anchor distT="0" distB="0" distL="114300" distR="114300" simplePos="0" relativeHeight="251896832" behindDoc="0" locked="0" layoutInCell="1" allowOverlap="1" wp14:anchorId="2E8F9908" wp14:editId="13A94F6E">
                <wp:simplePos x="0" y="0"/>
                <wp:positionH relativeFrom="column">
                  <wp:posOffset>340360</wp:posOffset>
                </wp:positionH>
                <wp:positionV relativeFrom="paragraph">
                  <wp:posOffset>254000</wp:posOffset>
                </wp:positionV>
                <wp:extent cx="2743200" cy="45021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74320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C620C" w14:textId="589E9B22" w:rsidR="001F2240" w:rsidRPr="00725AC0" w:rsidRDefault="001F2240">
                            <w:pPr>
                              <w:rPr>
                                <w:b/>
                                <w:bCs/>
                                <w:sz w:val="36"/>
                                <w:szCs w:val="36"/>
                              </w:rPr>
                            </w:pPr>
                            <w:r w:rsidRPr="00725AC0">
                              <w:rPr>
                                <w:b/>
                                <w:bCs/>
                                <w:sz w:val="36"/>
                                <w:szCs w:val="36"/>
                              </w:rPr>
                              <w:t>Staff Structure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E8F9908" id="Text Box 279" o:spid="_x0000_s1048" type="#_x0000_t202" style="position:absolute;margin-left:26.8pt;margin-top:20pt;width:3in;height:35.45pt;z-index:2518968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aYewIAAF4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" filled="f" stroked="f" strokeweight=".5pt">
                <v:textbox style="mso-fit-shape-to-text:t" inset="0,0,0,0">
                  <w:txbxContent>
                    <w:p w14:paraId="3A3C620C" w14:textId="589E9B22" w:rsidR="001F2240" w:rsidRPr="00725AC0" w:rsidRDefault="001F2240">
                      <w:pPr>
                        <w:rPr>
                          <w:b/>
                          <w:bCs/>
                          <w:sz w:val="36"/>
                          <w:szCs w:val="36"/>
                        </w:rPr>
                      </w:pPr>
                      <w:r w:rsidRPr="00725AC0">
                        <w:rPr>
                          <w:b/>
                          <w:bCs/>
                          <w:sz w:val="36"/>
                          <w:szCs w:val="36"/>
                        </w:rPr>
                        <w:t>Staff Structure</w:t>
                      </w:r>
                    </w:p>
                  </w:txbxContent>
                </v:textbox>
              </v:shape>
            </w:pict>
          </mc:Fallback>
        </mc:AlternateContent>
      </w:r>
    </w:p>
    <w:p w14:paraId="1F75E971" w14:textId="14271510" w:rsidR="00725AC0" w:rsidRDefault="00725AC0" w:rsidP="002E004D"/>
    <w:p w14:paraId="73786CFA" w14:textId="26380A9A" w:rsidR="00725AC0" w:rsidRDefault="00725AC0" w:rsidP="002E004D"/>
    <w:p w14:paraId="1FC01A12" w14:textId="551C1FD5" w:rsidR="00725AC0" w:rsidRDefault="00725AC0" w:rsidP="002E004D">
      <w:r>
        <w:rPr>
          <w:noProof/>
        </w:rPr>
        <w:drawing>
          <wp:inline distT="0" distB="0" distL="0" distR="0" wp14:anchorId="32FE2358" wp14:editId="42224935">
            <wp:extent cx="6840220" cy="2679700"/>
            <wp:effectExtent l="25400" t="25400" r="30480" b="2540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creenshot 2019-06-11 21.29.54.png"/>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6840220" cy="2679700"/>
                    </a:xfrm>
                    <a:prstGeom prst="rect">
                      <a:avLst/>
                    </a:prstGeom>
                    <a:solidFill>
                      <a:schemeClr val="accent1">
                        <a:lumMod val="40000"/>
                        <a:lumOff val="60000"/>
                      </a:schemeClr>
                    </a:solidFill>
                    <a:ln w="25400">
                      <a:solidFill>
                        <a:schemeClr val="accent1"/>
                      </a:solidFill>
                    </a:ln>
                  </pic:spPr>
                </pic:pic>
              </a:graphicData>
            </a:graphic>
          </wp:inline>
        </w:drawing>
      </w:r>
    </w:p>
    <w:p w14:paraId="5FE6E217" w14:textId="343BCA18" w:rsidR="00725AC0" w:rsidRDefault="00725AC0" w:rsidP="002E004D"/>
    <w:p w14:paraId="3B27154D" w14:textId="040FDCD5" w:rsidR="00725AC0" w:rsidRDefault="00725AC0" w:rsidP="002E004D"/>
    <w:p w14:paraId="0854F7F7" w14:textId="642D867B" w:rsidR="00725AC0" w:rsidRDefault="00725AC0" w:rsidP="002E004D"/>
    <w:p w14:paraId="418CF7F2" w14:textId="77777777" w:rsidR="006B11EF" w:rsidRDefault="006B11EF" w:rsidP="002E004D"/>
    <w:p w14:paraId="68EC891E" w14:textId="55552D52" w:rsidR="00725AC0" w:rsidRDefault="00725AC0" w:rsidP="002E004D"/>
    <w:p w14:paraId="3FB8926F" w14:textId="26D67887" w:rsidR="00725AC0" w:rsidRDefault="00725AC0" w:rsidP="002E004D"/>
    <w:p w14:paraId="69D52653" w14:textId="312C40C1" w:rsidR="00725AC0" w:rsidRDefault="00725AC0" w:rsidP="002E004D"/>
    <w:p w14:paraId="6F4C91DD" w14:textId="6784BFCC" w:rsidR="00725AC0" w:rsidRDefault="00725AC0" w:rsidP="002E004D"/>
    <w:p w14:paraId="6ABEE054" w14:textId="214FE95A" w:rsidR="00725AC0" w:rsidRDefault="00E85D52" w:rsidP="002E004D">
      <w:r>
        <w:rPr>
          <w:noProof/>
        </w:rPr>
        <w:lastRenderedPageBreak/>
        <mc:AlternateContent>
          <mc:Choice Requires="wps">
            <w:drawing>
              <wp:anchor distT="0" distB="0" distL="114300" distR="114300" simplePos="0" relativeHeight="251591680" behindDoc="0" locked="0" layoutInCell="1" allowOverlap="1" wp14:anchorId="1B6EC84D" wp14:editId="5005DC9C">
                <wp:simplePos x="0" y="0"/>
                <wp:positionH relativeFrom="column">
                  <wp:posOffset>6117590</wp:posOffset>
                </wp:positionH>
                <wp:positionV relativeFrom="paragraph">
                  <wp:posOffset>-282879</wp:posOffset>
                </wp:positionV>
                <wp:extent cx="1067435" cy="10248265"/>
                <wp:effectExtent l="546100" t="304800" r="62865" b="5804535"/>
                <wp:wrapNone/>
                <wp:docPr id="50" name="Snip and Round Single Corner Rectangle 50"/>
                <wp:cNvGraphicFramePr/>
                <a:graphic xmlns:a="http://schemas.openxmlformats.org/drawingml/2006/main">
                  <a:graphicData uri="http://schemas.microsoft.com/office/word/2010/wordprocessingShape">
                    <wps:wsp>
                      <wps:cNvSpPr/>
                      <wps:spPr>
                        <a:xfrm flipH="1">
                          <a:off x="0" y="0"/>
                          <a:ext cx="1067435" cy="10248265"/>
                        </a:xfrm>
                        <a:prstGeom prst="snipRoundRect">
                          <a:avLst>
                            <a:gd name="adj1" fmla="val 16667"/>
                            <a:gd name="adj2" fmla="val 50000"/>
                          </a:avLst>
                        </a:prstGeom>
                        <a:solidFill>
                          <a:schemeClr val="accent1">
                            <a:alpha val="46000"/>
                          </a:schemeClr>
                        </a:solidFill>
                        <a:ln>
                          <a:noFill/>
                        </a:ln>
                        <a:effectLst>
                          <a:outerShdw blurRad="469900" dist="2413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653315" id="Snip and Round Single Corner Rectangle 50" o:spid="_x0000_s1026" style="position:absolute;margin-left:481.7pt;margin-top:-22.25pt;width:84.05pt;height:806.9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" path="m177909,l533718,r533717,533718l1067435,10248265,,10248265,,177909c,79653,79653,,177909,xe" fillcolor="#e32d91 [3204]" stroked="f" strokeweight="2pt">
                <v:fill opacity="30069f"/>
                <v:shadow on="t" color="black" opacity="26214f" origin=".5" offset="-19pt,0"/>
                <v:path arrowok="t" o:connecttype="custom" o:connectlocs="177909,0;533718,0;1067435,533718;1067435,10248265;0,10248265;0,177909;177909,0" o:connectangles="0,0,0,0,0,0,0"/>
              </v:shape>
            </w:pict>
          </mc:Fallback>
        </mc:AlternateContent>
      </w:r>
      <w:r w:rsidR="002E004D" w:rsidRPr="002E004D">
        <w:rPr>
          <w:noProof/>
        </w:rPr>
        <mc:AlternateContent>
          <mc:Choice Requires="wps">
            <w:drawing>
              <wp:anchor distT="0" distB="0" distL="114300" distR="114300" simplePos="0" relativeHeight="251994112" behindDoc="0" locked="0" layoutInCell="1" allowOverlap="1" wp14:anchorId="38C983DE" wp14:editId="4B20F39F">
                <wp:simplePos x="0" y="0"/>
                <wp:positionH relativeFrom="column">
                  <wp:posOffset>6563360</wp:posOffset>
                </wp:positionH>
                <wp:positionV relativeFrom="paragraph">
                  <wp:posOffset>-620395</wp:posOffset>
                </wp:positionV>
                <wp:extent cx="202565" cy="264160"/>
                <wp:effectExtent l="0" t="0" r="635" b="0"/>
                <wp:wrapNone/>
                <wp:docPr id="697" name="Text Box 697"/>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08BDB" w14:textId="102F025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8C983DE" id="Text Box 697" o:spid="_x0000_s1049" type="#_x0000_t202" style="position:absolute;margin-left:516.8pt;margin-top:-48.85pt;width:15.95pt;height:20.8pt;z-index:251994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" filled="f" stroked="f" strokeweight=".5pt">
                <v:textbox style="mso-fit-shape-to-text:t" inset="0,0,0,0">
                  <w:txbxContent>
                    <w:p w14:paraId="26F08BDB" w14:textId="102F025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5</w:t>
                      </w:r>
                    </w:p>
                  </w:txbxContent>
                </v:textbox>
              </v:shape>
            </w:pict>
          </mc:Fallback>
        </mc:AlternateContent>
      </w:r>
      <w:r w:rsidR="002E004D" w:rsidRPr="002E004D">
        <w:rPr>
          <w:noProof/>
        </w:rPr>
        <mc:AlternateContent>
          <mc:Choice Requires="wps">
            <w:drawing>
              <wp:anchor distT="0" distB="0" distL="114300" distR="114300" simplePos="0" relativeHeight="251993088" behindDoc="0" locked="0" layoutInCell="1" allowOverlap="1" wp14:anchorId="272A880C" wp14:editId="1D75CC07">
                <wp:simplePos x="0" y="0"/>
                <wp:positionH relativeFrom="column">
                  <wp:posOffset>6461760</wp:posOffset>
                </wp:positionH>
                <wp:positionV relativeFrom="paragraph">
                  <wp:posOffset>-640715</wp:posOffset>
                </wp:positionV>
                <wp:extent cx="375920" cy="345440"/>
                <wp:effectExtent l="0" t="0" r="5080" b="0"/>
                <wp:wrapNone/>
                <wp:docPr id="696" name="Folded Corner 696"/>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6A4A5" id="Folded Corner 696" o:spid="_x0000_s1026" type="#_x0000_t65" style="position:absolute;margin-left:508.8pt;margin-top:-50.45pt;width:29.6pt;height:27.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" adj="18000" fillcolor="#90abf0 [1943]" stroked="f" strokeweight="2pt"/>
            </w:pict>
          </mc:Fallback>
        </mc:AlternateContent>
      </w:r>
      <w:r w:rsidR="002E004D" w:rsidRPr="002E004D">
        <w:rPr>
          <w:noProof/>
        </w:rPr>
        <mc:AlternateContent>
          <mc:Choice Requires="wps">
            <w:drawing>
              <wp:anchor distT="0" distB="0" distL="114300" distR="114300" simplePos="0" relativeHeight="251992064" behindDoc="0" locked="0" layoutInCell="1" allowOverlap="1" wp14:anchorId="40C4CEDD" wp14:editId="11B7E043">
                <wp:simplePos x="0" y="0"/>
                <wp:positionH relativeFrom="column">
                  <wp:posOffset>-172720</wp:posOffset>
                </wp:positionH>
                <wp:positionV relativeFrom="paragraph">
                  <wp:posOffset>-691515</wp:posOffset>
                </wp:positionV>
                <wp:extent cx="7254240" cy="487680"/>
                <wp:effectExtent l="0" t="0" r="0" b="7620"/>
                <wp:wrapNone/>
                <wp:docPr id="695" name="Text Box 695"/>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FB849"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CEDD" id="Text Box 695" o:spid="_x0000_s1050" type="#_x0000_t202" style="position:absolute;margin-left:-13.6pt;margin-top:-54.45pt;width:571.2pt;height:38.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" filled="f" stroked="f" strokeweight=".5pt">
                <v:textbox inset="0,0,0,0">
                  <w:txbxContent>
                    <w:p w14:paraId="470FB849"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b/>
          <w:bCs/>
          <w:caps/>
          <w:noProof/>
        </w:rPr>
        <mc:AlternateContent>
          <mc:Choice Requires="wps">
            <w:drawing>
              <wp:anchor distT="0" distB="0" distL="114300" distR="114300" simplePos="0" relativeHeight="251950080" behindDoc="0" locked="0" layoutInCell="1" allowOverlap="1" wp14:anchorId="0845411B" wp14:editId="375BFCD5">
                <wp:simplePos x="0" y="0"/>
                <wp:positionH relativeFrom="column">
                  <wp:posOffset>279400</wp:posOffset>
                </wp:positionH>
                <wp:positionV relativeFrom="paragraph">
                  <wp:posOffset>-635635</wp:posOffset>
                </wp:positionV>
                <wp:extent cx="303530" cy="469900"/>
                <wp:effectExtent l="0" t="0" r="1270" b="8890"/>
                <wp:wrapNone/>
                <wp:docPr id="557" name="Text Box 557"/>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51EA7" w14:textId="664564ED"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845411B" id="Text Box 557" o:spid="_x0000_s1051" type="#_x0000_t202" style="position:absolute;margin-left:22pt;margin-top:-50.05pt;width:23.9pt;height:37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" filled="f" stroked="f" strokeweight=".5pt">
                <v:textbox style="mso-fit-shape-to-text:t" inset="0,0,0,0">
                  <w:txbxContent>
                    <w:p w14:paraId="7BA51EA7" w14:textId="664564ED"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5</w:t>
                      </w:r>
                    </w:p>
                  </w:txbxContent>
                </v:textbox>
              </v:shape>
            </w:pict>
          </mc:Fallback>
        </mc:AlternateContent>
      </w:r>
    </w:p>
    <w:p w14:paraId="6EC37078" w14:textId="1741754E" w:rsidR="002709B1" w:rsidRDefault="002B60B3" w:rsidP="002E004D">
      <w:r>
        <w:rPr>
          <w:noProof/>
        </w:rPr>
        <w:drawing>
          <wp:anchor distT="0" distB="0" distL="114300" distR="114300" simplePos="0" relativeHeight="251904000" behindDoc="0" locked="0" layoutInCell="1" allowOverlap="1" wp14:anchorId="2532B985" wp14:editId="182570AD">
            <wp:simplePos x="0" y="0"/>
            <wp:positionH relativeFrom="column">
              <wp:posOffset>-10795</wp:posOffset>
            </wp:positionH>
            <wp:positionV relativeFrom="paragraph">
              <wp:posOffset>7620</wp:posOffset>
            </wp:positionV>
            <wp:extent cx="3188335" cy="3188335"/>
            <wp:effectExtent l="0" t="0" r="0" b="0"/>
            <wp:wrapThrough wrapText="bothSides">
              <wp:wrapPolygon edited="0">
                <wp:start x="14754" y="503"/>
                <wp:lineTo x="9867" y="54"/>
                <wp:lineTo x="9693" y="1420"/>
                <wp:lineTo x="5682" y="909"/>
                <wp:lineTo x="5508" y="2275"/>
                <wp:lineTo x="1070" y="1710"/>
                <wp:lineTo x="896" y="3076"/>
                <wp:lineTo x="1323" y="3130"/>
                <wp:lineTo x="804" y="5840"/>
                <wp:lineTo x="1487" y="5927"/>
                <wp:lineTo x="1313" y="7292"/>
                <wp:lineTo x="1911" y="7368"/>
                <wp:lineTo x="1222" y="10056"/>
                <wp:lineTo x="1133" y="11432"/>
                <wp:lineTo x="1560" y="11487"/>
                <wp:lineTo x="1178" y="15168"/>
                <wp:lineTo x="1807" y="15681"/>
                <wp:lineTo x="1796" y="15767"/>
                <wp:lineTo x="2913" y="17210"/>
                <wp:lineTo x="5812" y="18966"/>
                <wp:lineTo x="10696" y="20802"/>
                <wp:lineTo x="10759" y="20984"/>
                <wp:lineTo x="11272" y="21049"/>
                <wp:lineTo x="11379" y="20889"/>
                <wp:lineTo x="13664" y="19966"/>
                <wp:lineTo x="13827" y="18685"/>
                <wp:lineTo x="16487" y="17549"/>
                <wp:lineTo x="18357" y="16486"/>
                <wp:lineTo x="18453" y="16412"/>
                <wp:lineTo x="20409" y="15360"/>
                <wp:lineTo x="20419" y="15274"/>
                <wp:lineTo x="20326" y="13962"/>
                <wp:lineTo x="20337" y="13876"/>
                <wp:lineTo x="19999" y="12446"/>
                <wp:lineTo x="19831" y="11036"/>
                <wp:lineTo x="20517" y="9736"/>
                <wp:lineTo x="19485" y="8304"/>
                <wp:lineTo x="19432" y="8037"/>
                <wp:lineTo x="18219" y="6668"/>
                <wp:lineTo x="18251" y="6412"/>
                <wp:lineTo x="17795" y="5226"/>
                <wp:lineTo x="18310" y="3904"/>
                <wp:lineTo x="17631" y="2430"/>
                <wp:lineTo x="17952" y="1951"/>
                <wp:lineTo x="16524" y="902"/>
                <wp:lineTo x="15266" y="568"/>
                <wp:lineTo x="14754" y="503"/>
              </wp:wrapPolygon>
            </wp:wrapThrough>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brating-25-years-clipart-82169.png"/>
                    <pic:cNvPicPr/>
                  </pic:nvPicPr>
                  <pic:blipFill>
                    <a:blip r:embed="rId24" cstate="email">
                      <a:extLst>
                        <a:ext uri="{28A0092B-C50C-407E-A947-70E740481C1C}">
                          <a14:useLocalDpi xmlns:a14="http://schemas.microsoft.com/office/drawing/2010/main"/>
                        </a:ext>
                      </a:extLst>
                    </a:blip>
                    <a:stretch>
                      <a:fillRect/>
                    </a:stretch>
                  </pic:blipFill>
                  <pic:spPr>
                    <a:xfrm rot="21164855">
                      <a:off x="0" y="0"/>
                      <a:ext cx="3188335" cy="3188335"/>
                    </a:xfrm>
                    <a:prstGeom prst="rect">
                      <a:avLst/>
                    </a:prstGeom>
                  </pic:spPr>
                </pic:pic>
              </a:graphicData>
            </a:graphic>
            <wp14:sizeRelH relativeFrom="page">
              <wp14:pctWidth>0</wp14:pctWidth>
            </wp14:sizeRelH>
            <wp14:sizeRelV relativeFrom="page">
              <wp14:pctHeight>0</wp14:pctHeight>
            </wp14:sizeRelV>
          </wp:anchor>
        </w:drawing>
      </w:r>
      <w:r w:rsidR="004132D0">
        <w:t xml:space="preserve">        </w:t>
      </w:r>
    </w:p>
    <w:p w14:paraId="5CCC45B8" w14:textId="2B84378D" w:rsidR="002709B1" w:rsidRDefault="002B60B3" w:rsidP="002E004D">
      <w:pPr>
        <w:spacing w:after="180" w:line="336" w:lineRule="auto"/>
        <w:contextualSpacing w:val="0"/>
      </w:pPr>
      <w:r>
        <w:rPr>
          <w:noProof/>
        </w:rPr>
        <mc:AlternateContent>
          <mc:Choice Requires="wps">
            <w:drawing>
              <wp:anchor distT="0" distB="0" distL="114300" distR="114300" simplePos="0" relativeHeight="251593728" behindDoc="0" locked="0" layoutInCell="1" allowOverlap="1" wp14:anchorId="19FCD782" wp14:editId="6F605411">
                <wp:simplePos x="0" y="0"/>
                <wp:positionH relativeFrom="column">
                  <wp:posOffset>3171191</wp:posOffset>
                </wp:positionH>
                <wp:positionV relativeFrom="paragraph">
                  <wp:posOffset>48169</wp:posOffset>
                </wp:positionV>
                <wp:extent cx="2950936" cy="4490085"/>
                <wp:effectExtent l="0" t="0" r="8255" b="5715"/>
                <wp:wrapThrough wrapText="bothSides">
                  <wp:wrapPolygon edited="0">
                    <wp:start x="0" y="0"/>
                    <wp:lineTo x="0" y="21566"/>
                    <wp:lineTo x="21567" y="21566"/>
                    <wp:lineTo x="21567"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2950936" cy="449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44BD" w14:textId="786E1CEA" w:rsidR="001F2240" w:rsidRDefault="001F2240" w:rsidP="002D474B">
                            <w:pPr>
                              <w:jc w:val="both"/>
                              <w:rPr>
                                <w:rFonts w:ascii="Comic Sans MS" w:hAnsi="Comic Sans MS"/>
                                <w:sz w:val="48"/>
                                <w:szCs w:val="48"/>
                              </w:rPr>
                            </w:pPr>
                            <w:r w:rsidRPr="002D474B">
                              <w:rPr>
                                <w:rFonts w:ascii="Comic Sans MS" w:hAnsi="Comic Sans MS"/>
                                <w:sz w:val="48"/>
                                <w:szCs w:val="48"/>
                              </w:rPr>
                              <w:t>What do we do?</w:t>
                            </w:r>
                          </w:p>
                          <w:p w14:paraId="3914952C" w14:textId="77777777" w:rsidR="001F2240" w:rsidRDefault="001F2240" w:rsidP="002D474B">
                            <w:pPr>
                              <w:spacing w:line="276" w:lineRule="auto"/>
                              <w:ind w:left="360"/>
                              <w:rPr>
                                <w:rFonts w:ascii="Comic Sans MS" w:hAnsi="Comic Sans MS"/>
                                <w:sz w:val="28"/>
                                <w:szCs w:val="28"/>
                              </w:rPr>
                            </w:pPr>
                            <w:r w:rsidRPr="002D474B">
                              <w:rPr>
                                <w:rFonts w:ascii="Comic Sans MS" w:hAnsi="Comic Sans MS"/>
                                <w:b/>
                                <w:sz w:val="28"/>
                                <w:szCs w:val="28"/>
                              </w:rPr>
                              <w:t>Background</w:t>
                            </w:r>
                            <w:r w:rsidRPr="002D474B">
                              <w:rPr>
                                <w:rFonts w:ascii="Comic Sans MS" w:hAnsi="Comic Sans MS"/>
                                <w:sz w:val="28"/>
                                <w:szCs w:val="28"/>
                              </w:rPr>
                              <w:t xml:space="preserve">: </w:t>
                            </w:r>
                          </w:p>
                          <w:p w14:paraId="7D31161E" w14:textId="3259C62E" w:rsidR="001F2240"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established in September 1994 we were registered as a charitable company limited by guarantee in 2000. </w:t>
                            </w:r>
                          </w:p>
                          <w:p w14:paraId="57B5FA74" w14:textId="2E872CDA" w:rsidR="001F2240" w:rsidRPr="002D474B"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Funding from Big Lottery in 2014, secured larger premises, creating a mobility friendly facility. LDVG expanded </w:t>
                            </w:r>
                            <w:r>
                              <w:rPr>
                                <w:rFonts w:ascii="Comic Sans MS" w:hAnsi="Comic Sans MS"/>
                                <w:sz w:val="28"/>
                                <w:szCs w:val="28"/>
                              </w:rPr>
                              <w:t xml:space="preserve">our </w:t>
                            </w:r>
                            <w:r w:rsidRPr="002D474B">
                              <w:rPr>
                                <w:rFonts w:ascii="Comic Sans MS" w:hAnsi="Comic Sans MS"/>
                                <w:sz w:val="28"/>
                                <w:szCs w:val="28"/>
                              </w:rPr>
                              <w:t>provision of activities and services for the community in Larkhall and the wider Lanarkshire area.</w:t>
                            </w:r>
                          </w:p>
                          <w:p w14:paraId="5E43E140" w14:textId="77777777" w:rsidR="001F2240" w:rsidRDefault="001F2240" w:rsidP="002D474B">
                            <w:pPr>
                              <w:spacing w:line="276" w:lineRule="auto"/>
                              <w:ind w:left="360"/>
                              <w:rPr>
                                <w:rFonts w:ascii="Comic Sans MS" w:hAnsi="Comic Sans MS"/>
                                <w:b/>
                                <w:sz w:val="28"/>
                                <w:szCs w:val="28"/>
                              </w:rPr>
                            </w:pPr>
                          </w:p>
                          <w:p w14:paraId="1A32354E" w14:textId="1333B6B9" w:rsidR="001F2240" w:rsidRPr="002D474B" w:rsidRDefault="001F2240" w:rsidP="002D474B">
                            <w:pPr>
                              <w:jc w:val="both"/>
                              <w:rPr>
                                <w:rFonts w:ascii="Comic Sans MS" w:hAnsi="Comic Sans MS"/>
                                <w:sz w:val="36"/>
                                <w:szCs w:val="36"/>
                              </w:rPr>
                            </w:pPr>
                          </w:p>
                          <w:p w14:paraId="41F59253" w14:textId="77777777" w:rsidR="001F2240" w:rsidRPr="002D474B" w:rsidRDefault="001F2240" w:rsidP="002D474B">
                            <w:pPr>
                              <w:jc w:val="both"/>
                              <w:rPr>
                                <w:rFonts w:ascii="Comic Sans MS" w:hAnsi="Comic Sans MS"/>
                                <w:sz w:val="48"/>
                                <w:szCs w:val="4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FCD782" id="Text Box 60" o:spid="_x0000_s1052" type="#_x0000_t202" style="position:absolute;margin-left:249.7pt;margin-top:3.8pt;width:232.35pt;height:353.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" filled="f" stroked="f" strokeweight=".5pt">
                <v:textbox inset="0,0,0,0">
                  <w:txbxContent>
                    <w:p w14:paraId="3BAF44BD" w14:textId="786E1CEA" w:rsidR="001F2240" w:rsidRDefault="001F2240" w:rsidP="002D474B">
                      <w:pPr>
                        <w:jc w:val="both"/>
                        <w:rPr>
                          <w:rFonts w:ascii="Comic Sans MS" w:hAnsi="Comic Sans MS"/>
                          <w:sz w:val="48"/>
                          <w:szCs w:val="48"/>
                        </w:rPr>
                      </w:pPr>
                      <w:r w:rsidRPr="002D474B">
                        <w:rPr>
                          <w:rFonts w:ascii="Comic Sans MS" w:hAnsi="Comic Sans MS"/>
                          <w:sz w:val="48"/>
                          <w:szCs w:val="48"/>
                        </w:rPr>
                        <w:t>What do we do?</w:t>
                      </w:r>
                    </w:p>
                    <w:p w14:paraId="3914952C" w14:textId="77777777" w:rsidR="001F2240" w:rsidRDefault="001F2240" w:rsidP="002D474B">
                      <w:pPr>
                        <w:spacing w:line="276" w:lineRule="auto"/>
                        <w:ind w:left="360"/>
                        <w:rPr>
                          <w:rFonts w:ascii="Comic Sans MS" w:hAnsi="Comic Sans MS"/>
                          <w:sz w:val="28"/>
                          <w:szCs w:val="28"/>
                        </w:rPr>
                      </w:pPr>
                      <w:r w:rsidRPr="002D474B">
                        <w:rPr>
                          <w:rFonts w:ascii="Comic Sans MS" w:hAnsi="Comic Sans MS"/>
                          <w:b/>
                          <w:sz w:val="28"/>
                          <w:szCs w:val="28"/>
                        </w:rPr>
                        <w:t>Background</w:t>
                      </w:r>
                      <w:r w:rsidRPr="002D474B">
                        <w:rPr>
                          <w:rFonts w:ascii="Comic Sans MS" w:hAnsi="Comic Sans MS"/>
                          <w:sz w:val="28"/>
                          <w:szCs w:val="28"/>
                        </w:rPr>
                        <w:t xml:space="preserve">: </w:t>
                      </w:r>
                    </w:p>
                    <w:p w14:paraId="7D31161E" w14:textId="3259C62E" w:rsidR="001F2240"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established in September 1994 we were registered as a charitable company limited by guarantee in 2000. </w:t>
                      </w:r>
                    </w:p>
                    <w:p w14:paraId="57B5FA74" w14:textId="2E872CDA" w:rsidR="001F2240" w:rsidRPr="002D474B"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Funding from Big Lottery in 2014, secured larger premises, creating a mobility friendly facility. LDVG expanded </w:t>
                      </w:r>
                      <w:r>
                        <w:rPr>
                          <w:rFonts w:ascii="Comic Sans MS" w:hAnsi="Comic Sans MS"/>
                          <w:sz w:val="28"/>
                          <w:szCs w:val="28"/>
                        </w:rPr>
                        <w:t xml:space="preserve">our </w:t>
                      </w:r>
                      <w:r w:rsidRPr="002D474B">
                        <w:rPr>
                          <w:rFonts w:ascii="Comic Sans MS" w:hAnsi="Comic Sans MS"/>
                          <w:sz w:val="28"/>
                          <w:szCs w:val="28"/>
                        </w:rPr>
                        <w:t>provision of activities and services for the community in Larkhall and the wider Lanarkshire area.</w:t>
                      </w:r>
                    </w:p>
                    <w:p w14:paraId="5E43E140" w14:textId="77777777" w:rsidR="001F2240" w:rsidRDefault="001F2240" w:rsidP="002D474B">
                      <w:pPr>
                        <w:spacing w:line="276" w:lineRule="auto"/>
                        <w:ind w:left="360"/>
                        <w:rPr>
                          <w:rFonts w:ascii="Comic Sans MS" w:hAnsi="Comic Sans MS"/>
                          <w:b/>
                          <w:sz w:val="28"/>
                          <w:szCs w:val="28"/>
                        </w:rPr>
                      </w:pPr>
                    </w:p>
                    <w:p w14:paraId="1A32354E" w14:textId="1333B6B9" w:rsidR="001F2240" w:rsidRPr="002D474B" w:rsidRDefault="001F2240" w:rsidP="002D474B">
                      <w:pPr>
                        <w:jc w:val="both"/>
                        <w:rPr>
                          <w:rFonts w:ascii="Comic Sans MS" w:hAnsi="Comic Sans MS"/>
                          <w:sz w:val="36"/>
                          <w:szCs w:val="36"/>
                        </w:rPr>
                      </w:pPr>
                    </w:p>
                    <w:p w14:paraId="41F59253" w14:textId="77777777" w:rsidR="001F2240" w:rsidRPr="002D474B" w:rsidRDefault="001F2240" w:rsidP="002D474B">
                      <w:pPr>
                        <w:jc w:val="both"/>
                        <w:rPr>
                          <w:rFonts w:ascii="Comic Sans MS" w:hAnsi="Comic Sans MS"/>
                          <w:sz w:val="48"/>
                          <w:szCs w:val="48"/>
                        </w:rPr>
                      </w:pPr>
                    </w:p>
                  </w:txbxContent>
                </v:textbox>
                <w10:wrap type="through"/>
              </v:shape>
            </w:pict>
          </mc:Fallback>
        </mc:AlternateContent>
      </w:r>
    </w:p>
    <w:p w14:paraId="209E83D3" w14:textId="2A7BE3C0" w:rsidR="002709B1" w:rsidRDefault="00AE4672" w:rsidP="002E004D">
      <w:pPr>
        <w:spacing w:after="180" w:line="336" w:lineRule="auto"/>
        <w:ind w:left="2410"/>
        <w:contextualSpacing w:val="0"/>
      </w:pPr>
      <w:r>
        <w:rPr>
          <w:noProof/>
        </w:rPr>
        <mc:AlternateContent>
          <mc:Choice Requires="wps">
            <w:drawing>
              <wp:anchor distT="0" distB="0" distL="114300" distR="114300" simplePos="0" relativeHeight="252050432" behindDoc="0" locked="0" layoutInCell="1" allowOverlap="1" wp14:anchorId="6DDCFDA3" wp14:editId="51FB3B98">
                <wp:simplePos x="0" y="0"/>
                <wp:positionH relativeFrom="column">
                  <wp:posOffset>248920</wp:posOffset>
                </wp:positionH>
                <wp:positionV relativeFrom="paragraph">
                  <wp:posOffset>8642985</wp:posOffset>
                </wp:positionV>
                <wp:extent cx="6220460" cy="265430"/>
                <wp:effectExtent l="0" t="0" r="2540" b="4445"/>
                <wp:wrapNone/>
                <wp:docPr id="762" name="Text Box 762"/>
                <wp:cNvGraphicFramePr/>
                <a:graphic xmlns:a="http://schemas.openxmlformats.org/drawingml/2006/main">
                  <a:graphicData uri="http://schemas.microsoft.com/office/word/2010/wordprocessingShape">
                    <wps:wsp>
                      <wps:cNvSpPr txBox="1"/>
                      <wps:spPr>
                        <a:xfrm>
                          <a:off x="0" y="0"/>
                          <a:ext cx="622046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251CB" w14:textId="77777777" w:rsidR="00AE4672" w:rsidRPr="002460AC" w:rsidRDefault="00AE4672" w:rsidP="00AE4672">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DDCFDA3" id="Text Box 762" o:spid="_x0000_s1053" type="#_x0000_t202" style="position:absolute;left:0;text-align:left;margin-left:19.6pt;margin-top:680.55pt;width:489.8pt;height:20.9pt;z-index:252050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" filled="f" stroked="f" strokeweight=".5pt">
                <v:textbox style="mso-fit-shape-to-text:t" inset="0,0,0,0">
                  <w:txbxContent>
                    <w:p w14:paraId="7E6251CB" w14:textId="77777777" w:rsidR="00AE4672" w:rsidRPr="002460AC" w:rsidRDefault="00AE4672" w:rsidP="00AE4672">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v:textbox>
              </v:shape>
            </w:pict>
          </mc:Fallback>
        </mc:AlternateContent>
      </w:r>
    </w:p>
    <w:p w14:paraId="4B72DA7C" w14:textId="7650852D" w:rsidR="00D476F7" w:rsidRDefault="00307C9C" w:rsidP="002E004D">
      <w:pPr>
        <w:spacing w:after="180" w:line="336" w:lineRule="auto"/>
        <w:contextualSpacing w:val="0"/>
        <w:rPr>
          <w:b/>
          <w:kern w:val="20"/>
        </w:rPr>
      </w:pPr>
      <w:r>
        <w:rPr>
          <w:noProof/>
        </w:rPr>
        <mc:AlternateContent>
          <mc:Choice Requires="aink">
            <w:drawing>
              <wp:anchor distT="0" distB="0" distL="114300" distR="114300" simplePos="0" relativeHeight="251892736" behindDoc="0" locked="0" layoutInCell="1" allowOverlap="1" wp14:anchorId="7A38C593" wp14:editId="5D860B5B">
                <wp:simplePos x="0" y="0"/>
                <wp:positionH relativeFrom="column">
                  <wp:posOffset>-2857885</wp:posOffset>
                </wp:positionH>
                <wp:positionV relativeFrom="paragraph">
                  <wp:posOffset>1919375</wp:posOffset>
                </wp:positionV>
                <wp:extent cx="360" cy="360"/>
                <wp:effectExtent l="25400" t="38100" r="38100" b="25400"/>
                <wp:wrapNone/>
                <wp:docPr id="240" name="Ink 240"/>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892736" behindDoc="0" locked="0" layoutInCell="1" allowOverlap="1" wp14:anchorId="7A38C593" wp14:editId="5D860B5B">
                <wp:simplePos x="0" y="0"/>
                <wp:positionH relativeFrom="column">
                  <wp:posOffset>-2857885</wp:posOffset>
                </wp:positionH>
                <wp:positionV relativeFrom="paragraph">
                  <wp:posOffset>1919375</wp:posOffset>
                </wp:positionV>
                <wp:extent cx="360" cy="360"/>
                <wp:effectExtent l="25400" t="38100" r="38100" b="25400"/>
                <wp:wrapNone/>
                <wp:docPr id="240" name="Ink 240"/>
                <wp:cNvGraphicFramePr/>
                <a:graphic xmlns:a="http://schemas.openxmlformats.org/drawingml/2006/main">
                  <a:graphicData uri="http://schemas.openxmlformats.org/drawingml/2006/picture">
                    <pic:pic xmlns:pic="http://schemas.openxmlformats.org/drawingml/2006/picture">
                      <pic:nvPicPr>
                        <pic:cNvPr id="240" name="Ink 240"/>
                        <pic:cNvPicPr/>
                      </pic:nvPicPr>
                      <pic:blipFill>
                        <a:blip r:embed="rId28"/>
                        <a:stretch>
                          <a:fillRect/>
                        </a:stretch>
                      </pic:blipFill>
                      <pic:spPr>
                        <a:xfrm>
                          <a:off x="0" y="0"/>
                          <a:ext cx="36000" cy="216000"/>
                        </a:xfrm>
                        <a:prstGeom prst="rect">
                          <a:avLst/>
                        </a:prstGeom>
                      </pic:spPr>
                    </pic:pic>
                  </a:graphicData>
                </a:graphic>
              </wp:anchor>
            </w:drawing>
          </mc:Fallback>
        </mc:AlternateContent>
      </w:r>
    </w:p>
    <w:p w14:paraId="0541589F" w14:textId="0B19D394" w:rsidR="002709B1" w:rsidRDefault="00AE4672" w:rsidP="002E004D">
      <w:pPr>
        <w:spacing w:after="180" w:line="336" w:lineRule="auto"/>
        <w:contextualSpacing w:val="0"/>
        <w:rPr>
          <w:rFonts w:asciiTheme="majorHAnsi" w:eastAsiaTheme="majorEastAsia" w:hAnsiTheme="majorHAnsi" w:cstheme="majorBidi"/>
          <w:b/>
          <w:bCs/>
          <w:caps/>
          <w:sz w:val="48"/>
        </w:rPr>
      </w:pPr>
      <w:bookmarkStart w:id="1" w:name="_Toc501116472"/>
      <w:r>
        <w:rPr>
          <w:noProof/>
        </w:rPr>
        <mc:AlternateContent>
          <mc:Choice Requires="wps">
            <w:drawing>
              <wp:anchor distT="0" distB="0" distL="114300" distR="114300" simplePos="0" relativeHeight="251905024" behindDoc="0" locked="0" layoutInCell="1" allowOverlap="1" wp14:anchorId="6A169A07" wp14:editId="10B80346">
                <wp:simplePos x="0" y="0"/>
                <wp:positionH relativeFrom="column">
                  <wp:posOffset>2856230</wp:posOffset>
                </wp:positionH>
                <wp:positionV relativeFrom="paragraph">
                  <wp:posOffset>3649041</wp:posOffset>
                </wp:positionV>
                <wp:extent cx="3991610" cy="3524885"/>
                <wp:effectExtent l="0" t="0" r="8890" b="5715"/>
                <wp:wrapNone/>
                <wp:docPr id="326" name="Text Box 326"/>
                <wp:cNvGraphicFramePr/>
                <a:graphic xmlns:a="http://schemas.openxmlformats.org/drawingml/2006/main">
                  <a:graphicData uri="http://schemas.microsoft.com/office/word/2010/wordprocessingShape">
                    <wps:wsp>
                      <wps:cNvSpPr txBox="1"/>
                      <wps:spPr>
                        <a:xfrm>
                          <a:off x="0" y="0"/>
                          <a:ext cx="3991610"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7F639" w14:textId="421C5CAB" w:rsidR="001F2240" w:rsidRDefault="001F2240">
                            <w:r>
                              <w:rPr>
                                <w:noProof/>
                              </w:rPr>
                              <w:drawing>
                                <wp:inline distT="0" distB="0" distL="0" distR="0" wp14:anchorId="551BE4C3" wp14:editId="1E31B840">
                                  <wp:extent cx="4107815" cy="3053300"/>
                                  <wp:effectExtent l="0" t="0" r="0" b="0"/>
                                  <wp:docPr id="620" name="Picture 620" descr="A picture containing person, music, bras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lunteers1.png"/>
                                          <pic:cNvPicPr/>
                                        </pic:nvPicPr>
                                        <pic:blipFill>
                                          <a:blip r:embed="rId29" cstate="email">
                                            <a:extLst>
                                              <a:ext uri="{28A0092B-C50C-407E-A947-70E740481C1C}">
                                                <a14:useLocalDpi xmlns:a14="http://schemas.microsoft.com/office/drawing/2010/main"/>
                                              </a:ext>
                                            </a:extLst>
                                          </a:blip>
                                          <a:stretch>
                                            <a:fillRect/>
                                          </a:stretch>
                                        </pic:blipFill>
                                        <pic:spPr>
                                          <a:xfrm>
                                            <a:off x="0" y="0"/>
                                            <a:ext cx="4110014" cy="30549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9A07" id="Text Box 326" o:spid="_x0000_s1054" type="#_x0000_t202" style="position:absolute;margin-left:224.9pt;margin-top:287.35pt;width:314.3pt;height:27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" filled="f" stroked="f" strokeweight=".5pt">
                <v:textbox inset="0,0,0,0">
                  <w:txbxContent>
                    <w:p w14:paraId="63C7F639" w14:textId="421C5CAB" w:rsidR="001F2240" w:rsidRDefault="001F2240">
                      <w:r>
                        <w:rPr>
                          <w:noProof/>
                        </w:rPr>
                        <w:drawing>
                          <wp:inline distT="0" distB="0" distL="0" distR="0" wp14:anchorId="551BE4C3" wp14:editId="1E31B840">
                            <wp:extent cx="4107815" cy="3053300"/>
                            <wp:effectExtent l="0" t="0" r="0" b="0"/>
                            <wp:docPr id="620" name="Picture 620" descr="A picture containing person, music, bras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lunteers1.png"/>
                                    <pic:cNvPicPr/>
                                  </pic:nvPicPr>
                                  <pic:blipFill>
                                    <a:blip r:embed="rId29" cstate="email">
                                      <a:extLst>
                                        <a:ext uri="{28A0092B-C50C-407E-A947-70E740481C1C}">
                                          <a14:useLocalDpi xmlns:a14="http://schemas.microsoft.com/office/drawing/2010/main"/>
                                        </a:ext>
                                      </a:extLst>
                                    </a:blip>
                                    <a:stretch>
                                      <a:fillRect/>
                                    </a:stretch>
                                  </pic:blipFill>
                                  <pic:spPr>
                                    <a:xfrm>
                                      <a:off x="0" y="0"/>
                                      <a:ext cx="4110014" cy="305493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8AB10B9" wp14:editId="78D68B16">
                <wp:simplePos x="0" y="0"/>
                <wp:positionH relativeFrom="column">
                  <wp:posOffset>276225</wp:posOffset>
                </wp:positionH>
                <wp:positionV relativeFrom="paragraph">
                  <wp:posOffset>3838244</wp:posOffset>
                </wp:positionV>
                <wp:extent cx="2752090" cy="5339080"/>
                <wp:effectExtent l="0" t="0" r="3810" b="5715"/>
                <wp:wrapNone/>
                <wp:docPr id="301" name="Text Box 301"/>
                <wp:cNvGraphicFramePr/>
                <a:graphic xmlns:a="http://schemas.openxmlformats.org/drawingml/2006/main">
                  <a:graphicData uri="http://schemas.microsoft.com/office/word/2010/wordprocessingShape">
                    <wps:wsp>
                      <wps:cNvSpPr txBox="1"/>
                      <wps:spPr>
                        <a:xfrm>
                          <a:off x="0" y="0"/>
                          <a:ext cx="2752090" cy="533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64833" w14:textId="77777777" w:rsidR="001F2240" w:rsidRDefault="001F2240" w:rsidP="002B60B3">
                            <w:pPr>
                              <w:spacing w:line="276" w:lineRule="auto"/>
                              <w:ind w:left="360"/>
                              <w:rPr>
                                <w:rFonts w:ascii="Comic Sans MS" w:hAnsi="Comic Sans MS"/>
                                <w:sz w:val="28"/>
                                <w:szCs w:val="28"/>
                              </w:rPr>
                            </w:pPr>
                            <w:r w:rsidRPr="002D474B">
                              <w:rPr>
                                <w:rFonts w:ascii="Comic Sans MS" w:hAnsi="Comic Sans MS"/>
                                <w:b/>
                                <w:sz w:val="28"/>
                                <w:szCs w:val="28"/>
                              </w:rPr>
                              <w:t>Services include</w:t>
                            </w:r>
                            <w:r w:rsidRPr="002D474B">
                              <w:rPr>
                                <w:rFonts w:ascii="Comic Sans MS" w:hAnsi="Comic Sans MS"/>
                                <w:sz w:val="28"/>
                                <w:szCs w:val="28"/>
                              </w:rPr>
                              <w:t xml:space="preserve">: </w:t>
                            </w:r>
                          </w:p>
                          <w:p w14:paraId="5A3C95F5"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lunch clubs</w:t>
                            </w:r>
                          </w:p>
                          <w:p w14:paraId="6151B224"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call line</w:t>
                            </w:r>
                          </w:p>
                          <w:p w14:paraId="162BFCA0" w14:textId="3C7A0A7A"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community transport</w:t>
                            </w:r>
                          </w:p>
                          <w:p w14:paraId="30874F08"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handy person</w:t>
                            </w:r>
                          </w:p>
                          <w:p w14:paraId="51EFB5A1"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Thursday night group</w:t>
                            </w:r>
                          </w:p>
                          <w:p w14:paraId="7417C584" w14:textId="31C7D9E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IT groups</w:t>
                            </w:r>
                          </w:p>
                          <w:p w14:paraId="4F01459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genealogy group</w:t>
                            </w:r>
                          </w:p>
                          <w:p w14:paraId="7ED7E71A"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 xml:space="preserve">garden group </w:t>
                            </w:r>
                          </w:p>
                          <w:p w14:paraId="3BC9DF8F" w14:textId="48A2F77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exercise groups</w:t>
                            </w:r>
                          </w:p>
                          <w:p w14:paraId="4A924864" w14:textId="5AFFE4C9"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walking group</w:t>
                            </w:r>
                          </w:p>
                          <w:p w14:paraId="68EFFD31" w14:textId="25F8D9C0"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monthly tea dance</w:t>
                            </w:r>
                          </w:p>
                          <w:p w14:paraId="59D12AF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football classics</w:t>
                            </w:r>
                          </w:p>
                          <w:p w14:paraId="2408FFB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AB10B9" id="Text Box 301" o:spid="_x0000_s1055" type="#_x0000_t202" style="position:absolute;margin-left:21.75pt;margin-top:302.2pt;width:216.7pt;height:4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" filled="f" stroked="f" strokeweight=".5pt">
                <v:textbox style="mso-fit-shape-to-text:t" inset="0,0,0,0">
                  <w:txbxContent>
                    <w:p w14:paraId="43F64833" w14:textId="77777777" w:rsidR="001F2240" w:rsidRDefault="001F2240" w:rsidP="002B60B3">
                      <w:pPr>
                        <w:spacing w:line="276" w:lineRule="auto"/>
                        <w:ind w:left="360"/>
                        <w:rPr>
                          <w:rFonts w:ascii="Comic Sans MS" w:hAnsi="Comic Sans MS"/>
                          <w:sz w:val="28"/>
                          <w:szCs w:val="28"/>
                        </w:rPr>
                      </w:pPr>
                      <w:r w:rsidRPr="002D474B">
                        <w:rPr>
                          <w:rFonts w:ascii="Comic Sans MS" w:hAnsi="Comic Sans MS"/>
                          <w:b/>
                          <w:sz w:val="28"/>
                          <w:szCs w:val="28"/>
                        </w:rPr>
                        <w:t>Services include</w:t>
                      </w:r>
                      <w:r w:rsidRPr="002D474B">
                        <w:rPr>
                          <w:rFonts w:ascii="Comic Sans MS" w:hAnsi="Comic Sans MS"/>
                          <w:sz w:val="28"/>
                          <w:szCs w:val="28"/>
                        </w:rPr>
                        <w:t xml:space="preserve">: </w:t>
                      </w:r>
                    </w:p>
                    <w:p w14:paraId="5A3C95F5"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lunch clubs</w:t>
                      </w:r>
                    </w:p>
                    <w:p w14:paraId="6151B224"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call line</w:t>
                      </w:r>
                    </w:p>
                    <w:p w14:paraId="162BFCA0" w14:textId="3C7A0A7A"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community transport</w:t>
                      </w:r>
                    </w:p>
                    <w:p w14:paraId="30874F08"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handy person</w:t>
                      </w:r>
                    </w:p>
                    <w:p w14:paraId="51EFB5A1"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Thursday night group</w:t>
                      </w:r>
                    </w:p>
                    <w:p w14:paraId="7417C584" w14:textId="31C7D9E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IT groups</w:t>
                      </w:r>
                    </w:p>
                    <w:p w14:paraId="4F01459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genealogy group</w:t>
                      </w:r>
                    </w:p>
                    <w:p w14:paraId="7ED7E71A"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 xml:space="preserve">garden group </w:t>
                      </w:r>
                    </w:p>
                    <w:p w14:paraId="3BC9DF8F" w14:textId="48A2F77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exercise groups</w:t>
                      </w:r>
                    </w:p>
                    <w:p w14:paraId="4A924864" w14:textId="5AFFE4C9"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walking group</w:t>
                      </w:r>
                    </w:p>
                    <w:p w14:paraId="68EFFD31" w14:textId="25F8D9C0"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monthly tea dance</w:t>
                      </w:r>
                    </w:p>
                    <w:p w14:paraId="59D12AF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football classics</w:t>
                      </w:r>
                    </w:p>
                    <w:p w14:paraId="2408FFB6" w14:textId="77777777" w:rsidR="001F2240" w:rsidRDefault="001F2240"/>
                  </w:txbxContent>
                </v:textbox>
              </v:shape>
            </w:pict>
          </mc:Fallback>
        </mc:AlternateContent>
      </w:r>
      <w:r w:rsidR="002B60B3">
        <w:rPr>
          <w:noProof/>
        </w:rPr>
        <mc:AlternateContent>
          <mc:Choice Requires="wps">
            <w:drawing>
              <wp:anchor distT="0" distB="0" distL="114300" distR="114300" simplePos="0" relativeHeight="251902976" behindDoc="0" locked="0" layoutInCell="1" allowOverlap="1" wp14:anchorId="576BD29A" wp14:editId="15915810">
                <wp:simplePos x="0" y="0"/>
                <wp:positionH relativeFrom="column">
                  <wp:posOffset>3623945</wp:posOffset>
                </wp:positionH>
                <wp:positionV relativeFrom="paragraph">
                  <wp:posOffset>1928495</wp:posOffset>
                </wp:positionV>
                <wp:extent cx="3036570" cy="3903980"/>
                <wp:effectExtent l="0" t="0" r="0" b="8890"/>
                <wp:wrapNone/>
                <wp:docPr id="302" name="Text Box 302"/>
                <wp:cNvGraphicFramePr/>
                <a:graphic xmlns:a="http://schemas.openxmlformats.org/drawingml/2006/main">
                  <a:graphicData uri="http://schemas.microsoft.com/office/word/2010/wordprocessingShape">
                    <wps:wsp>
                      <wps:cNvSpPr txBox="1"/>
                      <wps:spPr>
                        <a:xfrm>
                          <a:off x="0" y="0"/>
                          <a:ext cx="3036570" cy="390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524A" w14:textId="496B27DB"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576BD29A" id="Text Box 302" o:spid="_x0000_s1056" type="#_x0000_t202" style="position:absolute;margin-left:285.35pt;margin-top:151.85pt;width:239.1pt;height:307.4pt;z-index:251902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" filled="f" stroked="f" strokeweight=".5pt">
                <v:textbox style="mso-fit-shape-to-text:t" inset="0,0,0,0">
                  <w:txbxContent>
                    <w:p w14:paraId="3785524A" w14:textId="496B27DB" w:rsidR="001F2240" w:rsidRDefault="001F2240"/>
                  </w:txbxContent>
                </v:textbox>
              </v:shape>
            </w:pict>
          </mc:Fallback>
        </mc:AlternateContent>
      </w:r>
      <w:r w:rsidR="00C81009">
        <w:rPr>
          <w:noProof/>
        </w:rPr>
        <mc:AlternateContent>
          <mc:Choice Requires="wps">
            <w:drawing>
              <wp:anchor distT="0" distB="0" distL="114300" distR="114300" simplePos="0" relativeHeight="251832320" behindDoc="0" locked="0" layoutInCell="1" allowOverlap="1" wp14:anchorId="77881B15" wp14:editId="03EC16FD">
                <wp:simplePos x="0" y="0"/>
                <wp:positionH relativeFrom="column">
                  <wp:posOffset>-47625</wp:posOffset>
                </wp:positionH>
                <wp:positionV relativeFrom="paragraph">
                  <wp:posOffset>9531169</wp:posOffset>
                </wp:positionV>
                <wp:extent cx="6220460" cy="265430"/>
                <wp:effectExtent l="0" t="0" r="2540" b="4445"/>
                <wp:wrapNone/>
                <wp:docPr id="136" name="Text Box 136"/>
                <wp:cNvGraphicFramePr/>
                <a:graphic xmlns:a="http://schemas.openxmlformats.org/drawingml/2006/main">
                  <a:graphicData uri="http://schemas.microsoft.com/office/word/2010/wordprocessingShape">
                    <wps:wsp>
                      <wps:cNvSpPr txBox="1"/>
                      <wps:spPr>
                        <a:xfrm>
                          <a:off x="0" y="0"/>
                          <a:ext cx="622046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4065F" w14:textId="77777777" w:rsidR="001F2240" w:rsidRPr="002460AC" w:rsidRDefault="001F2240" w:rsidP="00C81009">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77881B15" id="Text Box 136" o:spid="_x0000_s1057" type="#_x0000_t202" style="position:absolute;margin-left:-3.75pt;margin-top:750.5pt;width:489.8pt;height:20.9pt;z-index:2518323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" filled="f" stroked="f" strokeweight=".5pt">
                <v:textbox style="mso-fit-shape-to-text:t" inset="0,0,0,0">
                  <w:txbxContent>
                    <w:p w14:paraId="04F4065F" w14:textId="77777777" w:rsidR="001F2240" w:rsidRPr="002460AC" w:rsidRDefault="001F2240" w:rsidP="00C81009">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v:textbox>
              </v:shape>
            </w:pict>
          </mc:Fallback>
        </mc:AlternateContent>
      </w:r>
      <w:r w:rsidR="00B03B81">
        <w:rPr>
          <w:noProof/>
        </w:rPr>
        <mc:AlternateContent>
          <mc:Choice Requires="wps">
            <w:drawing>
              <wp:anchor distT="0" distB="0" distL="114300" distR="114300" simplePos="0" relativeHeight="251785216" behindDoc="0" locked="0" layoutInCell="1" allowOverlap="1" wp14:anchorId="380C9E52" wp14:editId="133A8BBB">
                <wp:simplePos x="0" y="0"/>
                <wp:positionH relativeFrom="column">
                  <wp:posOffset>-4445</wp:posOffset>
                </wp:positionH>
                <wp:positionV relativeFrom="paragraph">
                  <wp:posOffset>4572000</wp:posOffset>
                </wp:positionV>
                <wp:extent cx="3835400" cy="3619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8354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9D2E4" w14:textId="6C4A0A70"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9E52" id="Text Box 37" o:spid="_x0000_s1058" type="#_x0000_t202" style="position:absolute;margin-left:-.35pt;margin-top:5in;width:302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" filled="f" stroked="f" strokeweight=".5pt">
                <v:textbox inset="0,0,0,0">
                  <w:txbxContent>
                    <w:p w14:paraId="5C99D2E4" w14:textId="6C4A0A70" w:rsidR="001F2240" w:rsidRDefault="001F2240"/>
                  </w:txbxContent>
                </v:textbox>
              </v:shape>
            </w:pict>
          </mc:Fallback>
        </mc:AlternateContent>
      </w:r>
      <w:r w:rsidR="002D474B">
        <w:t xml:space="preserve"> </w:t>
      </w:r>
    </w:p>
    <w:p w14:paraId="6C7C985E" w14:textId="0F8BBED0" w:rsidR="002709B1" w:rsidRDefault="00E85D52" w:rsidP="002E004D">
      <w:pPr>
        <w:pStyle w:val="Heading1"/>
      </w:pPr>
      <w:r>
        <w:rPr>
          <w:noProof/>
        </w:rPr>
        <w:lastRenderedPageBreak/>
        <mc:AlternateContent>
          <mc:Choice Requires="wps">
            <w:drawing>
              <wp:anchor distT="0" distB="0" distL="114300" distR="114300" simplePos="0" relativeHeight="251587584" behindDoc="0" locked="0" layoutInCell="1" allowOverlap="1" wp14:anchorId="72A497A1" wp14:editId="3D68EF33">
                <wp:simplePos x="0" y="0"/>
                <wp:positionH relativeFrom="column">
                  <wp:posOffset>-365125</wp:posOffset>
                </wp:positionH>
                <wp:positionV relativeFrom="paragraph">
                  <wp:posOffset>-294309</wp:posOffset>
                </wp:positionV>
                <wp:extent cx="1067435" cy="10248265"/>
                <wp:effectExtent l="114300" t="482600" r="901065" b="5829935"/>
                <wp:wrapNone/>
                <wp:docPr id="48" name="Snip and Round Single Corner Rectangle 48"/>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F5232" id="Snip and Round Single Corner Rectangle 48" o:spid="_x0000_s1026" style="position:absolute;margin-left:-28.75pt;margin-top:-23.15pt;width:84.05pt;height:806.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noProof/>
        </w:rPr>
        <mc:AlternateContent>
          <mc:Choice Requires="wps">
            <w:drawing>
              <wp:anchor distT="0" distB="0" distL="114300" distR="114300" simplePos="0" relativeHeight="252024832" behindDoc="0" locked="0" layoutInCell="1" allowOverlap="1" wp14:anchorId="7B1E7172" wp14:editId="334F76DD">
                <wp:simplePos x="0" y="0"/>
                <wp:positionH relativeFrom="column">
                  <wp:posOffset>257175</wp:posOffset>
                </wp:positionH>
                <wp:positionV relativeFrom="paragraph">
                  <wp:posOffset>-782955</wp:posOffset>
                </wp:positionV>
                <wp:extent cx="6421120" cy="487680"/>
                <wp:effectExtent l="0" t="0" r="5080" b="7620"/>
                <wp:wrapNone/>
                <wp:docPr id="734" name="Text Box 734"/>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7B5E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172" id="Text Box 734" o:spid="_x0000_s1059" type="#_x0000_t202" style="position:absolute;margin-left:20.25pt;margin-top:-61.65pt;width:505.6pt;height:3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" filled="f" stroked="f" strokeweight=".5pt">
                <v:textbox inset="0,0,0,0">
                  <w:txbxContent>
                    <w:p w14:paraId="7D07B5E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25856" behindDoc="0" locked="0" layoutInCell="1" allowOverlap="1" wp14:anchorId="5CEEB6E4" wp14:editId="0A8FD83A">
                <wp:simplePos x="0" y="0"/>
                <wp:positionH relativeFrom="column">
                  <wp:posOffset>-291465</wp:posOffset>
                </wp:positionH>
                <wp:positionV relativeFrom="paragraph">
                  <wp:posOffset>-782955</wp:posOffset>
                </wp:positionV>
                <wp:extent cx="515620" cy="487680"/>
                <wp:effectExtent l="0" t="0" r="5080" b="7620"/>
                <wp:wrapNone/>
                <wp:docPr id="735" name="Text Box 735"/>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A0A3A"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CEEB6E4" id="Text Box 735" o:spid="_x0000_s1060" type="#_x0000_t202" style="position:absolute;margin-left:-22.95pt;margin-top:-61.65pt;width:40.6pt;height:38.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" filled="f" stroked="f" strokeweight=".5pt">
                <v:textbox inset="0,0,0,0">
                  <w:txbxContent>
                    <w:p w14:paraId="2BDA0A3A"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noProof/>
        </w:rPr>
        <mc:AlternateContent>
          <mc:Choice Requires="wps">
            <w:drawing>
              <wp:anchor distT="0" distB="0" distL="114300" distR="114300" simplePos="0" relativeHeight="252026880" behindDoc="0" locked="0" layoutInCell="1" allowOverlap="1" wp14:anchorId="72E8B3F0" wp14:editId="4B66D7AD">
                <wp:simplePos x="0" y="0"/>
                <wp:positionH relativeFrom="column">
                  <wp:posOffset>-165100</wp:posOffset>
                </wp:positionH>
                <wp:positionV relativeFrom="paragraph">
                  <wp:posOffset>-645160</wp:posOffset>
                </wp:positionV>
                <wp:extent cx="334010" cy="321310"/>
                <wp:effectExtent l="12700" t="12700" r="8890" b="8890"/>
                <wp:wrapNone/>
                <wp:docPr id="736" name="Folded Corner 736"/>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2C78" id="Folded Corner 736" o:spid="_x0000_s1026" type="#_x0000_t65" style="position:absolute;margin-left:-13pt;margin-top:-50.8pt;width:26.3pt;height:25.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zH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" adj="18000" fillcolor="#e32d91 [3204]" strokecolor="#771048 [1604]" strokeweight="2pt"/>
            </w:pict>
          </mc:Fallback>
        </mc:AlternateContent>
      </w:r>
      <w:r w:rsidR="002E004D" w:rsidRPr="002E004D">
        <w:rPr>
          <w:noProof/>
        </w:rPr>
        <mc:AlternateContent>
          <mc:Choice Requires="wps">
            <w:drawing>
              <wp:anchor distT="0" distB="0" distL="114300" distR="114300" simplePos="0" relativeHeight="252027904" behindDoc="0" locked="0" layoutInCell="1" allowOverlap="1" wp14:anchorId="5103C451" wp14:editId="436CE0F0">
                <wp:simplePos x="0" y="0"/>
                <wp:positionH relativeFrom="column">
                  <wp:posOffset>-120650</wp:posOffset>
                </wp:positionH>
                <wp:positionV relativeFrom="paragraph">
                  <wp:posOffset>-657969</wp:posOffset>
                </wp:positionV>
                <wp:extent cx="226695" cy="321310"/>
                <wp:effectExtent l="0" t="0" r="1905" b="0"/>
                <wp:wrapNone/>
                <wp:docPr id="737" name="Text Box 737"/>
                <wp:cNvGraphicFramePr/>
                <a:graphic xmlns:a="http://schemas.openxmlformats.org/drawingml/2006/main">
                  <a:graphicData uri="http://schemas.microsoft.com/office/word/2010/wordprocessingShape">
                    <wps:wsp>
                      <wps:cNvSpPr txBox="1"/>
                      <wps:spPr>
                        <a:xfrm>
                          <a:off x="0" y="0"/>
                          <a:ext cx="22669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738D6" w14:textId="5AB402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03C451" id="Text Box 737" o:spid="_x0000_s1061" type="#_x0000_t202" style="position:absolute;margin-left:-9.5pt;margin-top:-51.8pt;width:17.85pt;height:25.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" filled="f" stroked="f" strokeweight=".5pt">
                <v:textbox style="mso-fit-shape-to-text:t" inset="0,0,0,0">
                  <w:txbxContent>
                    <w:p w14:paraId="020738D6" w14:textId="5AB402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6</w:t>
                      </w:r>
                    </w:p>
                  </w:txbxContent>
                </v:textbox>
              </v:shape>
            </w:pict>
          </mc:Fallback>
        </mc:AlternateContent>
      </w:r>
      <w:r w:rsidR="002E004D" w:rsidRPr="002E004D">
        <w:rPr>
          <w:noProof/>
        </w:rPr>
        <mc:AlternateContent>
          <mc:Choice Requires="wps">
            <w:drawing>
              <wp:anchor distT="0" distB="0" distL="114300" distR="114300" simplePos="0" relativeHeight="252021760" behindDoc="0" locked="0" layoutInCell="1" allowOverlap="1" wp14:anchorId="1DDC33BF" wp14:editId="4CD02CB7">
                <wp:simplePos x="0" y="0"/>
                <wp:positionH relativeFrom="column">
                  <wp:posOffset>358775</wp:posOffset>
                </wp:positionH>
                <wp:positionV relativeFrom="paragraph">
                  <wp:posOffset>10194925</wp:posOffset>
                </wp:positionV>
                <wp:extent cx="6421120" cy="487680"/>
                <wp:effectExtent l="0" t="0" r="5080" b="7620"/>
                <wp:wrapNone/>
                <wp:docPr id="730" name="Text Box 730"/>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CD9D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33BF" id="Text Box 730" o:spid="_x0000_s1062" type="#_x0000_t202" style="position:absolute;margin-left:28.25pt;margin-top:802.75pt;width:505.6pt;height:38.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" filled="f" stroked="f" strokeweight=".5pt">
                <v:textbox inset="0,0,0,0">
                  <w:txbxContent>
                    <w:p w14:paraId="246CD9D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22784" behindDoc="0" locked="0" layoutInCell="1" allowOverlap="1" wp14:anchorId="2B9D13D3" wp14:editId="7785385D">
                <wp:simplePos x="0" y="0"/>
                <wp:positionH relativeFrom="column">
                  <wp:posOffset>-189865</wp:posOffset>
                </wp:positionH>
                <wp:positionV relativeFrom="paragraph">
                  <wp:posOffset>10182225</wp:posOffset>
                </wp:positionV>
                <wp:extent cx="515620" cy="487680"/>
                <wp:effectExtent l="0" t="0" r="5080" b="7620"/>
                <wp:wrapNone/>
                <wp:docPr id="731" name="Text Box 731"/>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D1418"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B9D13D3" id="Text Box 731" o:spid="_x0000_s1063" type="#_x0000_t202" style="position:absolute;margin-left:-14.95pt;margin-top:801.75pt;width:40.6pt;height:38.4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" filled="f" stroked="f" strokeweight=".5pt">
                <v:textbox inset="0,0,0,0">
                  <w:txbxContent>
                    <w:p w14:paraId="7EED1418" w14:textId="77777777" w:rsidR="002E004D" w:rsidRPr="002E004D" w:rsidRDefault="002E004D" w:rsidP="002E004D">
                      <w:pPr>
                        <w:rPr>
                          <w:rFonts w:ascii="Comic Sans MS" w:hAnsi="Comic Sans MS"/>
                          <w:sz w:val="36"/>
                          <w:szCs w:val="36"/>
                        </w:rPr>
                      </w:pPr>
                    </w:p>
                  </w:txbxContent>
                </v:textbox>
              </v:shape>
            </w:pict>
          </mc:Fallback>
        </mc:AlternateContent>
      </w:r>
      <w:r w:rsidR="00F74008">
        <w:rPr>
          <w:noProof/>
        </w:rPr>
        <mc:AlternateContent>
          <mc:Choice Requires="wps">
            <w:drawing>
              <wp:anchor distT="0" distB="0" distL="114300" distR="114300" simplePos="0" relativeHeight="251598848" behindDoc="0" locked="0" layoutInCell="1" allowOverlap="1" wp14:anchorId="2CC2A1E9" wp14:editId="7F23ECC1">
                <wp:simplePos x="0" y="0"/>
                <wp:positionH relativeFrom="column">
                  <wp:posOffset>851535</wp:posOffset>
                </wp:positionH>
                <wp:positionV relativeFrom="paragraph">
                  <wp:posOffset>-120650</wp:posOffset>
                </wp:positionV>
                <wp:extent cx="2833370" cy="259207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3370" cy="2592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21016" w14:textId="329CB94B" w:rsidR="001F2240" w:rsidRPr="005834FF" w:rsidRDefault="001F2240" w:rsidP="00BB4CA0">
                            <w:pPr>
                              <w:jc w:val="center"/>
                              <w:rPr>
                                <w:rFonts w:ascii="Comic Sans MS" w:hAnsi="Comic Sans MS"/>
                                <w:b/>
                                <w:sz w:val="36"/>
                                <w:szCs w:val="36"/>
                              </w:rPr>
                            </w:pPr>
                            <w:r w:rsidRPr="005834FF">
                              <w:rPr>
                                <w:rFonts w:ascii="Comic Sans MS" w:hAnsi="Comic Sans MS"/>
                                <w:b/>
                                <w:sz w:val="36"/>
                                <w:szCs w:val="36"/>
                              </w:rPr>
                              <w:t>Volunteer</w:t>
                            </w:r>
                            <w:r>
                              <w:rPr>
                                <w:rFonts w:ascii="Comic Sans MS" w:hAnsi="Comic Sans MS"/>
                                <w:b/>
                                <w:sz w:val="36"/>
                                <w:szCs w:val="36"/>
                              </w:rPr>
                              <w:t>ing</w:t>
                            </w:r>
                          </w:p>
                          <w:p w14:paraId="17423492" w14:textId="465C7143" w:rsidR="001F2240" w:rsidRDefault="001F2240" w:rsidP="00BB4CA0">
                            <w:pPr>
                              <w:spacing w:line="276" w:lineRule="auto"/>
                            </w:pPr>
                            <w:r w:rsidRPr="00DC1643">
                              <w:rPr>
                                <w:rFonts w:ascii="Comic Sans MS" w:eastAsia="Times New Roman" w:hAnsi="Comic Sans MS" w:cs="Arial"/>
                                <w:color w:val="333333"/>
                                <w:szCs w:val="24"/>
                                <w:lang w:val="en-GB" w:eastAsia="en-US"/>
                              </w:rPr>
                              <w:t>With</w:t>
                            </w:r>
                            <w:r>
                              <w:rPr>
                                <w:rFonts w:ascii="Comic Sans MS" w:eastAsia="Times New Roman" w:hAnsi="Comic Sans MS" w:cs="Arial"/>
                                <w:color w:val="333333"/>
                                <w:szCs w:val="24"/>
                                <w:lang w:val="en-GB" w:eastAsia="en-US"/>
                              </w:rPr>
                              <w:t xml:space="preserve"> busy lives, it can be hard to find time to volunteer but … it’s worth it – to you, your family and to your community.  It can help you reduce stress, make friends, learn new things, help your career … have fun! </w:t>
                            </w:r>
                          </w:p>
                          <w:p w14:paraId="7F4EE7FC" w14:textId="1126AB61" w:rsidR="001F2240" w:rsidRDefault="001F2240"/>
                          <w:p w14:paraId="27ED447A" w14:textId="52235318" w:rsidR="001F2240" w:rsidRPr="00030185" w:rsidRDefault="001F2240">
                            <w:pPr>
                              <w:rPr>
                                <w:rFonts w:ascii="Comic Sans MS" w:hAnsi="Comic Sans MS"/>
                                <w:b/>
                                <w:sz w:val="32"/>
                                <w:szCs w:val="32"/>
                              </w:rPr>
                            </w:pPr>
                            <w:r w:rsidRPr="00030185">
                              <w:rPr>
                                <w:rFonts w:ascii="Comic Sans MS" w:hAnsi="Comic Sans MS"/>
                                <w:b/>
                                <w:sz w:val="32"/>
                                <w:szCs w:val="32"/>
                              </w:rPr>
                              <w:t>Our Volunteers said:</w:t>
                            </w:r>
                          </w:p>
                          <w:p w14:paraId="30379CA2" w14:textId="6080AF51" w:rsidR="001F2240" w:rsidRDefault="001F2240">
                            <w:pPr>
                              <w:rPr>
                                <w:rFonts w:ascii="Comic Sans MS" w:hAnsi="Comic Sans MS"/>
                                <w:sz w:val="28"/>
                                <w:szCs w:val="28"/>
                              </w:rPr>
                            </w:pPr>
                          </w:p>
                          <w:p w14:paraId="43D2A6AB" w14:textId="0350CBB6" w:rsidR="001F2240" w:rsidRDefault="001F2240">
                            <w:pPr>
                              <w:rPr>
                                <w:rFonts w:ascii="Comic Sans MS" w:hAnsi="Comic Sans MS"/>
                                <w:sz w:val="28"/>
                                <w:szCs w:val="28"/>
                              </w:rPr>
                            </w:pPr>
                          </w:p>
                          <w:p w14:paraId="4DA3B392" w14:textId="1C2CD98F" w:rsidR="001F2240" w:rsidRDefault="001F2240">
                            <w:pPr>
                              <w:rPr>
                                <w:rFonts w:ascii="Comic Sans MS" w:hAnsi="Comic Sans MS"/>
                                <w:sz w:val="28"/>
                                <w:szCs w:val="28"/>
                              </w:rPr>
                            </w:pPr>
                          </w:p>
                          <w:p w14:paraId="7FA3148B" w14:textId="77777777" w:rsidR="001F2240" w:rsidRPr="00CF65BA" w:rsidRDefault="001F2240">
                            <w:pPr>
                              <w:rPr>
                                <w:rFonts w:ascii="Comic Sans MS" w:hAnsi="Comic Sans MS"/>
                                <w:sz w:val="28"/>
                                <w:szCs w:val="28"/>
                              </w:rPr>
                            </w:pPr>
                          </w:p>
                          <w:tbl>
                            <w:tblPr>
                              <w:tblW w:w="21600" w:type="dxa"/>
                              <w:tblCellMar>
                                <w:left w:w="0" w:type="dxa"/>
                                <w:right w:w="0" w:type="dxa"/>
                              </w:tblCellMar>
                              <w:tblLook w:val="04A0" w:firstRow="1" w:lastRow="0" w:firstColumn="1" w:lastColumn="0" w:noHBand="0" w:noVBand="1"/>
                            </w:tblPr>
                            <w:tblGrid>
                              <w:gridCol w:w="21600"/>
                            </w:tblGrid>
                            <w:tr w:rsidR="001F2240" w:rsidRPr="00DC1643" w14:paraId="176A7B63" w14:textId="77777777" w:rsidTr="001F2240">
                              <w:trPr>
                                <w:trHeight w:val="300"/>
                              </w:trPr>
                              <w:tc>
                                <w:tcPr>
                                  <w:tcW w:w="21600" w:type="dxa"/>
                                  <w:noWrap/>
                                  <w:tcMar>
                                    <w:top w:w="0" w:type="dxa"/>
                                    <w:left w:w="108" w:type="dxa"/>
                                    <w:bottom w:w="0" w:type="dxa"/>
                                    <w:right w:w="108" w:type="dxa"/>
                                  </w:tcMar>
                                  <w:vAlign w:val="bottom"/>
                                  <w:hideMark/>
                                </w:tcPr>
                                <w:p w14:paraId="45EACC0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C8DF92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0891EAC" w14:textId="7748F34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5067E701" w14:textId="77777777" w:rsidTr="001F2240">
                              <w:trPr>
                                <w:trHeight w:val="300"/>
                              </w:trPr>
                              <w:tc>
                                <w:tcPr>
                                  <w:tcW w:w="21600" w:type="dxa"/>
                                  <w:noWrap/>
                                  <w:tcMar>
                                    <w:top w:w="0" w:type="dxa"/>
                                    <w:left w:w="108" w:type="dxa"/>
                                    <w:bottom w:w="0" w:type="dxa"/>
                                    <w:right w:w="108" w:type="dxa"/>
                                  </w:tcMar>
                                  <w:vAlign w:val="bottom"/>
                                  <w:hideMark/>
                                </w:tcPr>
                                <w:p w14:paraId="6B0C42B4"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E7F6976" w14:textId="77777777" w:rsidTr="001F2240">
                              <w:trPr>
                                <w:trHeight w:val="300"/>
                              </w:trPr>
                              <w:tc>
                                <w:tcPr>
                                  <w:tcW w:w="21600" w:type="dxa"/>
                                  <w:noWrap/>
                                  <w:tcMar>
                                    <w:top w:w="0" w:type="dxa"/>
                                    <w:left w:w="108" w:type="dxa"/>
                                    <w:bottom w:w="0" w:type="dxa"/>
                                    <w:right w:w="108" w:type="dxa"/>
                                  </w:tcMar>
                                  <w:vAlign w:val="bottom"/>
                                  <w:hideMark/>
                                </w:tcPr>
                                <w:p w14:paraId="3D15F5B1" w14:textId="17A744EC"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40F35001" w14:textId="77777777" w:rsidTr="001F2240">
                              <w:trPr>
                                <w:trHeight w:val="300"/>
                              </w:trPr>
                              <w:tc>
                                <w:tcPr>
                                  <w:tcW w:w="21600" w:type="dxa"/>
                                  <w:noWrap/>
                                  <w:tcMar>
                                    <w:top w:w="0" w:type="dxa"/>
                                    <w:left w:w="108" w:type="dxa"/>
                                    <w:bottom w:w="0" w:type="dxa"/>
                                    <w:right w:w="108" w:type="dxa"/>
                                  </w:tcMar>
                                  <w:vAlign w:val="bottom"/>
                                  <w:hideMark/>
                                </w:tcPr>
                                <w:p w14:paraId="48FD856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CA57B0C" w14:textId="77777777" w:rsidTr="001F2240">
                              <w:trPr>
                                <w:trHeight w:val="300"/>
                              </w:trPr>
                              <w:tc>
                                <w:tcPr>
                                  <w:tcW w:w="21600" w:type="dxa"/>
                                  <w:noWrap/>
                                  <w:tcMar>
                                    <w:top w:w="0" w:type="dxa"/>
                                    <w:left w:w="108" w:type="dxa"/>
                                    <w:bottom w:w="0" w:type="dxa"/>
                                    <w:right w:w="108" w:type="dxa"/>
                                  </w:tcMar>
                                  <w:vAlign w:val="bottom"/>
                                  <w:hideMark/>
                                </w:tcPr>
                                <w:p w14:paraId="4003299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3B1909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2745AF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4B87750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4E66B4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7C067C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C55098"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6355DB7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CAB4AD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6B700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B0D4F4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A67A3F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142696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0F8A216E"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57182A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DD8D68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AB18495"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15107CF" w14:textId="72AABA14" w:rsidR="001F2240" w:rsidRPr="00DC1643" w:rsidRDefault="001F2240" w:rsidP="00DC1643">
                                  <w:pPr>
                                    <w:spacing w:line="240" w:lineRule="auto"/>
                                    <w:contextualSpacing w:val="0"/>
                                    <w:rPr>
                                      <w:rFonts w:ascii="Comic Sans MS" w:eastAsia="Times New Roman" w:hAnsi="Comic Sans MS" w:cs="Calibri"/>
                                      <w:color w:val="000000"/>
                                      <w:sz w:val="22"/>
                                      <w:szCs w:val="22"/>
                                      <w:lang w:val="en-GB" w:eastAsia="en-US"/>
                                    </w:rPr>
                                  </w:pPr>
                                </w:p>
                              </w:tc>
                            </w:tr>
                            <w:tr w:rsidR="001F2240" w:rsidRPr="00DC1643" w14:paraId="1AE415E9" w14:textId="77777777" w:rsidTr="001F2240">
                              <w:trPr>
                                <w:trHeight w:val="300"/>
                              </w:trPr>
                              <w:tc>
                                <w:tcPr>
                                  <w:tcW w:w="21600" w:type="dxa"/>
                                  <w:noWrap/>
                                  <w:tcMar>
                                    <w:top w:w="0" w:type="dxa"/>
                                    <w:left w:w="108" w:type="dxa"/>
                                    <w:bottom w:w="0" w:type="dxa"/>
                                    <w:right w:w="108" w:type="dxa"/>
                                  </w:tcMar>
                                  <w:vAlign w:val="bottom"/>
                                  <w:hideMark/>
                                </w:tcPr>
                                <w:p w14:paraId="636E55F2"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37E8DFA0" w14:textId="77777777" w:rsidTr="00030185">
                              <w:trPr>
                                <w:trHeight w:val="300"/>
                              </w:trPr>
                              <w:tc>
                                <w:tcPr>
                                  <w:tcW w:w="21600" w:type="dxa"/>
                                  <w:noWrap/>
                                  <w:tcMar>
                                    <w:top w:w="0" w:type="dxa"/>
                                    <w:left w:w="108" w:type="dxa"/>
                                    <w:bottom w:w="0" w:type="dxa"/>
                                    <w:right w:w="108" w:type="dxa"/>
                                  </w:tcMar>
                                  <w:vAlign w:val="bottom"/>
                                </w:tcPr>
                                <w:p w14:paraId="21B742F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r>
                                    <w:rPr>
                                      <w:rFonts w:ascii="Comic Sans MS" w:eastAsia="Times New Roman" w:hAnsi="Comic Sans MS" w:cs="Calibri"/>
                                      <w:color w:val="auto"/>
                                      <w:sz w:val="22"/>
                                      <w:szCs w:val="22"/>
                                      <w:lang w:val="en-GB" w:eastAsia="en-US"/>
                                    </w:rPr>
                                    <w:t xml:space="preserve">   </w:t>
                                  </w:r>
                                </w:p>
                                <w:p w14:paraId="61F63863"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C621E8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B2C800A"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72301D6"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28FFBD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0C4866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F85F224"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C855B5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9625E6F"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1B0FB0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A54CE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77D6C5"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05AA0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6BB1AD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F8E2D8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5FB2CF9"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6F87B998"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366C6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94CDE8D"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B293BD3" w14:textId="68C6AFA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0BAE649" w14:textId="77777777" w:rsidTr="001F2240">
                              <w:trPr>
                                <w:trHeight w:val="300"/>
                              </w:trPr>
                              <w:tc>
                                <w:tcPr>
                                  <w:tcW w:w="21600" w:type="dxa"/>
                                  <w:noWrap/>
                                  <w:tcMar>
                                    <w:top w:w="0" w:type="dxa"/>
                                    <w:left w:w="108" w:type="dxa"/>
                                    <w:bottom w:w="0" w:type="dxa"/>
                                    <w:right w:w="108" w:type="dxa"/>
                                  </w:tcMar>
                                  <w:vAlign w:val="bottom"/>
                                  <w:hideMark/>
                                </w:tcPr>
                                <w:p w14:paraId="7BD7CC0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6C370F80" w14:textId="77777777" w:rsidTr="001F2240">
                              <w:trPr>
                                <w:trHeight w:val="300"/>
                              </w:trPr>
                              <w:tc>
                                <w:tcPr>
                                  <w:tcW w:w="21600" w:type="dxa"/>
                                  <w:noWrap/>
                                  <w:tcMar>
                                    <w:top w:w="0" w:type="dxa"/>
                                    <w:left w:w="108" w:type="dxa"/>
                                    <w:bottom w:w="0" w:type="dxa"/>
                                    <w:right w:w="108" w:type="dxa"/>
                                  </w:tcMar>
                                  <w:vAlign w:val="bottom"/>
                                  <w:hideMark/>
                                </w:tcPr>
                                <w:p w14:paraId="49EEE0E8"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A8FED00" w14:textId="77777777" w:rsidTr="00030185">
                              <w:trPr>
                                <w:trHeight w:val="107"/>
                              </w:trPr>
                              <w:tc>
                                <w:tcPr>
                                  <w:tcW w:w="21600" w:type="dxa"/>
                                  <w:noWrap/>
                                  <w:tcMar>
                                    <w:top w:w="0" w:type="dxa"/>
                                    <w:left w:w="108" w:type="dxa"/>
                                    <w:bottom w:w="0" w:type="dxa"/>
                                    <w:right w:w="108" w:type="dxa"/>
                                  </w:tcMar>
                                  <w:vAlign w:val="bottom"/>
                                </w:tcPr>
                                <w:p w14:paraId="175A9EEF" w14:textId="5FBCFE8D"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bl>
                          <w:p w14:paraId="658A419B" w14:textId="0403C3BC" w:rsidR="001F2240" w:rsidRDefault="001F2240"/>
                          <w:p w14:paraId="1F78B068" w14:textId="74144697" w:rsidR="001F2240" w:rsidRDefault="001F2240"/>
                          <w:p w14:paraId="48E513A1" w14:textId="172EDC3C" w:rsidR="001F2240" w:rsidRDefault="001F2240"/>
                          <w:p w14:paraId="7BC3ADFA" w14:textId="77777777" w:rsidR="001F2240" w:rsidRDefault="001F2240"/>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A1E9" id="Text Box 5" o:spid="_x0000_s1064" type="#_x0000_t202" style="position:absolute;margin-left:67.05pt;margin-top:-9.5pt;width:223.1pt;height:204.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" filled="f" stroked="f" strokeweight=".5pt">
                <v:textbox inset="1mm,0,1mm,0">
                  <w:txbxContent>
                    <w:p w14:paraId="10021016" w14:textId="329CB94B" w:rsidR="001F2240" w:rsidRPr="005834FF" w:rsidRDefault="001F2240" w:rsidP="00BB4CA0">
                      <w:pPr>
                        <w:jc w:val="center"/>
                        <w:rPr>
                          <w:rFonts w:ascii="Comic Sans MS" w:hAnsi="Comic Sans MS"/>
                          <w:b/>
                          <w:sz w:val="36"/>
                          <w:szCs w:val="36"/>
                        </w:rPr>
                      </w:pPr>
                      <w:r w:rsidRPr="005834FF">
                        <w:rPr>
                          <w:rFonts w:ascii="Comic Sans MS" w:hAnsi="Comic Sans MS"/>
                          <w:b/>
                          <w:sz w:val="36"/>
                          <w:szCs w:val="36"/>
                        </w:rPr>
                        <w:t>Volunteer</w:t>
                      </w:r>
                      <w:r>
                        <w:rPr>
                          <w:rFonts w:ascii="Comic Sans MS" w:hAnsi="Comic Sans MS"/>
                          <w:b/>
                          <w:sz w:val="36"/>
                          <w:szCs w:val="36"/>
                        </w:rPr>
                        <w:t>ing</w:t>
                      </w:r>
                    </w:p>
                    <w:p w14:paraId="17423492" w14:textId="465C7143" w:rsidR="001F2240" w:rsidRDefault="001F2240" w:rsidP="00BB4CA0">
                      <w:pPr>
                        <w:spacing w:line="276" w:lineRule="auto"/>
                      </w:pPr>
                      <w:r w:rsidRPr="00DC1643">
                        <w:rPr>
                          <w:rFonts w:ascii="Comic Sans MS" w:eastAsia="Times New Roman" w:hAnsi="Comic Sans MS" w:cs="Arial"/>
                          <w:color w:val="333333"/>
                          <w:szCs w:val="24"/>
                          <w:lang w:val="en-GB" w:eastAsia="en-US"/>
                        </w:rPr>
                        <w:t>With</w:t>
                      </w:r>
                      <w:r>
                        <w:rPr>
                          <w:rFonts w:ascii="Comic Sans MS" w:eastAsia="Times New Roman" w:hAnsi="Comic Sans MS" w:cs="Arial"/>
                          <w:color w:val="333333"/>
                          <w:szCs w:val="24"/>
                          <w:lang w:val="en-GB" w:eastAsia="en-US"/>
                        </w:rPr>
                        <w:t xml:space="preserve"> busy lives, it can be hard to find time to volunteer but … it’s worth it – to you, your family and to your community.  It can help you reduce stress, make friends, learn new things, help your career … have fun! </w:t>
                      </w:r>
                    </w:p>
                    <w:p w14:paraId="7F4EE7FC" w14:textId="1126AB61" w:rsidR="001F2240" w:rsidRDefault="001F2240"/>
                    <w:p w14:paraId="27ED447A" w14:textId="52235318" w:rsidR="001F2240" w:rsidRPr="00030185" w:rsidRDefault="001F2240">
                      <w:pPr>
                        <w:rPr>
                          <w:rFonts w:ascii="Comic Sans MS" w:hAnsi="Comic Sans MS"/>
                          <w:b/>
                          <w:sz w:val="32"/>
                          <w:szCs w:val="32"/>
                        </w:rPr>
                      </w:pPr>
                      <w:r w:rsidRPr="00030185">
                        <w:rPr>
                          <w:rFonts w:ascii="Comic Sans MS" w:hAnsi="Comic Sans MS"/>
                          <w:b/>
                          <w:sz w:val="32"/>
                          <w:szCs w:val="32"/>
                        </w:rPr>
                        <w:t>Our Volunteers said:</w:t>
                      </w:r>
                    </w:p>
                    <w:p w14:paraId="30379CA2" w14:textId="6080AF51" w:rsidR="001F2240" w:rsidRDefault="001F2240">
                      <w:pPr>
                        <w:rPr>
                          <w:rFonts w:ascii="Comic Sans MS" w:hAnsi="Comic Sans MS"/>
                          <w:sz w:val="28"/>
                          <w:szCs w:val="28"/>
                        </w:rPr>
                      </w:pPr>
                    </w:p>
                    <w:p w14:paraId="43D2A6AB" w14:textId="0350CBB6" w:rsidR="001F2240" w:rsidRDefault="001F2240">
                      <w:pPr>
                        <w:rPr>
                          <w:rFonts w:ascii="Comic Sans MS" w:hAnsi="Comic Sans MS"/>
                          <w:sz w:val="28"/>
                          <w:szCs w:val="28"/>
                        </w:rPr>
                      </w:pPr>
                    </w:p>
                    <w:p w14:paraId="4DA3B392" w14:textId="1C2CD98F" w:rsidR="001F2240" w:rsidRDefault="001F2240">
                      <w:pPr>
                        <w:rPr>
                          <w:rFonts w:ascii="Comic Sans MS" w:hAnsi="Comic Sans MS"/>
                          <w:sz w:val="28"/>
                          <w:szCs w:val="28"/>
                        </w:rPr>
                      </w:pPr>
                    </w:p>
                    <w:p w14:paraId="7FA3148B" w14:textId="77777777" w:rsidR="001F2240" w:rsidRPr="00CF65BA" w:rsidRDefault="001F2240">
                      <w:pPr>
                        <w:rPr>
                          <w:rFonts w:ascii="Comic Sans MS" w:hAnsi="Comic Sans MS"/>
                          <w:sz w:val="28"/>
                          <w:szCs w:val="28"/>
                        </w:rPr>
                      </w:pPr>
                    </w:p>
                    <w:tbl>
                      <w:tblPr>
                        <w:tblW w:w="21600" w:type="dxa"/>
                        <w:tblCellMar>
                          <w:left w:w="0" w:type="dxa"/>
                          <w:right w:w="0" w:type="dxa"/>
                        </w:tblCellMar>
                        <w:tblLook w:val="04A0" w:firstRow="1" w:lastRow="0" w:firstColumn="1" w:lastColumn="0" w:noHBand="0" w:noVBand="1"/>
                      </w:tblPr>
                      <w:tblGrid>
                        <w:gridCol w:w="21600"/>
                      </w:tblGrid>
                      <w:tr w:rsidR="001F2240" w:rsidRPr="00DC1643" w14:paraId="176A7B63" w14:textId="77777777" w:rsidTr="001F2240">
                        <w:trPr>
                          <w:trHeight w:val="300"/>
                        </w:trPr>
                        <w:tc>
                          <w:tcPr>
                            <w:tcW w:w="21600" w:type="dxa"/>
                            <w:noWrap/>
                            <w:tcMar>
                              <w:top w:w="0" w:type="dxa"/>
                              <w:left w:w="108" w:type="dxa"/>
                              <w:bottom w:w="0" w:type="dxa"/>
                              <w:right w:w="108" w:type="dxa"/>
                            </w:tcMar>
                            <w:vAlign w:val="bottom"/>
                            <w:hideMark/>
                          </w:tcPr>
                          <w:p w14:paraId="45EACC0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C8DF92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0891EAC" w14:textId="7748F34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5067E701" w14:textId="77777777" w:rsidTr="001F2240">
                        <w:trPr>
                          <w:trHeight w:val="300"/>
                        </w:trPr>
                        <w:tc>
                          <w:tcPr>
                            <w:tcW w:w="21600" w:type="dxa"/>
                            <w:noWrap/>
                            <w:tcMar>
                              <w:top w:w="0" w:type="dxa"/>
                              <w:left w:w="108" w:type="dxa"/>
                              <w:bottom w:w="0" w:type="dxa"/>
                              <w:right w:w="108" w:type="dxa"/>
                            </w:tcMar>
                            <w:vAlign w:val="bottom"/>
                            <w:hideMark/>
                          </w:tcPr>
                          <w:p w14:paraId="6B0C42B4"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E7F6976" w14:textId="77777777" w:rsidTr="001F2240">
                        <w:trPr>
                          <w:trHeight w:val="300"/>
                        </w:trPr>
                        <w:tc>
                          <w:tcPr>
                            <w:tcW w:w="21600" w:type="dxa"/>
                            <w:noWrap/>
                            <w:tcMar>
                              <w:top w:w="0" w:type="dxa"/>
                              <w:left w:w="108" w:type="dxa"/>
                              <w:bottom w:w="0" w:type="dxa"/>
                              <w:right w:w="108" w:type="dxa"/>
                            </w:tcMar>
                            <w:vAlign w:val="bottom"/>
                            <w:hideMark/>
                          </w:tcPr>
                          <w:p w14:paraId="3D15F5B1" w14:textId="17A744EC"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40F35001" w14:textId="77777777" w:rsidTr="001F2240">
                        <w:trPr>
                          <w:trHeight w:val="300"/>
                        </w:trPr>
                        <w:tc>
                          <w:tcPr>
                            <w:tcW w:w="21600" w:type="dxa"/>
                            <w:noWrap/>
                            <w:tcMar>
                              <w:top w:w="0" w:type="dxa"/>
                              <w:left w:w="108" w:type="dxa"/>
                              <w:bottom w:w="0" w:type="dxa"/>
                              <w:right w:w="108" w:type="dxa"/>
                            </w:tcMar>
                            <w:vAlign w:val="bottom"/>
                            <w:hideMark/>
                          </w:tcPr>
                          <w:p w14:paraId="48FD856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CA57B0C" w14:textId="77777777" w:rsidTr="001F2240">
                        <w:trPr>
                          <w:trHeight w:val="300"/>
                        </w:trPr>
                        <w:tc>
                          <w:tcPr>
                            <w:tcW w:w="21600" w:type="dxa"/>
                            <w:noWrap/>
                            <w:tcMar>
                              <w:top w:w="0" w:type="dxa"/>
                              <w:left w:w="108" w:type="dxa"/>
                              <w:bottom w:w="0" w:type="dxa"/>
                              <w:right w:w="108" w:type="dxa"/>
                            </w:tcMar>
                            <w:vAlign w:val="bottom"/>
                            <w:hideMark/>
                          </w:tcPr>
                          <w:p w14:paraId="4003299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3B1909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2745AF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4B87750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4E66B4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7C067C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C55098"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6355DB7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CAB4AD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6B700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B0D4F4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A67A3F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142696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0F8A216E"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57182A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DD8D68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AB18495"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15107CF" w14:textId="72AABA14" w:rsidR="001F2240" w:rsidRPr="00DC1643" w:rsidRDefault="001F2240" w:rsidP="00DC1643">
                            <w:pPr>
                              <w:spacing w:line="240" w:lineRule="auto"/>
                              <w:contextualSpacing w:val="0"/>
                              <w:rPr>
                                <w:rFonts w:ascii="Comic Sans MS" w:eastAsia="Times New Roman" w:hAnsi="Comic Sans MS" w:cs="Calibri"/>
                                <w:color w:val="000000"/>
                                <w:sz w:val="22"/>
                                <w:szCs w:val="22"/>
                                <w:lang w:val="en-GB" w:eastAsia="en-US"/>
                              </w:rPr>
                            </w:pPr>
                          </w:p>
                        </w:tc>
                      </w:tr>
                      <w:tr w:rsidR="001F2240" w:rsidRPr="00DC1643" w14:paraId="1AE415E9" w14:textId="77777777" w:rsidTr="001F2240">
                        <w:trPr>
                          <w:trHeight w:val="300"/>
                        </w:trPr>
                        <w:tc>
                          <w:tcPr>
                            <w:tcW w:w="21600" w:type="dxa"/>
                            <w:noWrap/>
                            <w:tcMar>
                              <w:top w:w="0" w:type="dxa"/>
                              <w:left w:w="108" w:type="dxa"/>
                              <w:bottom w:w="0" w:type="dxa"/>
                              <w:right w:w="108" w:type="dxa"/>
                            </w:tcMar>
                            <w:vAlign w:val="bottom"/>
                            <w:hideMark/>
                          </w:tcPr>
                          <w:p w14:paraId="636E55F2"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37E8DFA0" w14:textId="77777777" w:rsidTr="00030185">
                        <w:trPr>
                          <w:trHeight w:val="300"/>
                        </w:trPr>
                        <w:tc>
                          <w:tcPr>
                            <w:tcW w:w="21600" w:type="dxa"/>
                            <w:noWrap/>
                            <w:tcMar>
                              <w:top w:w="0" w:type="dxa"/>
                              <w:left w:w="108" w:type="dxa"/>
                              <w:bottom w:w="0" w:type="dxa"/>
                              <w:right w:w="108" w:type="dxa"/>
                            </w:tcMar>
                            <w:vAlign w:val="bottom"/>
                          </w:tcPr>
                          <w:p w14:paraId="21B742F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r>
                              <w:rPr>
                                <w:rFonts w:ascii="Comic Sans MS" w:eastAsia="Times New Roman" w:hAnsi="Comic Sans MS" w:cs="Calibri"/>
                                <w:color w:val="auto"/>
                                <w:sz w:val="22"/>
                                <w:szCs w:val="22"/>
                                <w:lang w:val="en-GB" w:eastAsia="en-US"/>
                              </w:rPr>
                              <w:t xml:space="preserve">   </w:t>
                            </w:r>
                          </w:p>
                          <w:p w14:paraId="61F63863"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C621E8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B2C800A"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72301D6"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28FFBD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0C4866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F85F224"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C855B5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9625E6F"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1B0FB0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A54CE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77D6C5"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05AA0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6BB1AD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F8E2D8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5FB2CF9"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6F87B998"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366C6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94CDE8D"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B293BD3" w14:textId="68C6AFA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0BAE649" w14:textId="77777777" w:rsidTr="001F2240">
                        <w:trPr>
                          <w:trHeight w:val="300"/>
                        </w:trPr>
                        <w:tc>
                          <w:tcPr>
                            <w:tcW w:w="21600" w:type="dxa"/>
                            <w:noWrap/>
                            <w:tcMar>
                              <w:top w:w="0" w:type="dxa"/>
                              <w:left w:w="108" w:type="dxa"/>
                              <w:bottom w:w="0" w:type="dxa"/>
                              <w:right w:w="108" w:type="dxa"/>
                            </w:tcMar>
                            <w:vAlign w:val="bottom"/>
                            <w:hideMark/>
                          </w:tcPr>
                          <w:p w14:paraId="7BD7CC0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6C370F80" w14:textId="77777777" w:rsidTr="001F2240">
                        <w:trPr>
                          <w:trHeight w:val="300"/>
                        </w:trPr>
                        <w:tc>
                          <w:tcPr>
                            <w:tcW w:w="21600" w:type="dxa"/>
                            <w:noWrap/>
                            <w:tcMar>
                              <w:top w:w="0" w:type="dxa"/>
                              <w:left w:w="108" w:type="dxa"/>
                              <w:bottom w:w="0" w:type="dxa"/>
                              <w:right w:w="108" w:type="dxa"/>
                            </w:tcMar>
                            <w:vAlign w:val="bottom"/>
                            <w:hideMark/>
                          </w:tcPr>
                          <w:p w14:paraId="49EEE0E8"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A8FED00" w14:textId="77777777" w:rsidTr="00030185">
                        <w:trPr>
                          <w:trHeight w:val="107"/>
                        </w:trPr>
                        <w:tc>
                          <w:tcPr>
                            <w:tcW w:w="21600" w:type="dxa"/>
                            <w:noWrap/>
                            <w:tcMar>
                              <w:top w:w="0" w:type="dxa"/>
                              <w:left w:w="108" w:type="dxa"/>
                              <w:bottom w:w="0" w:type="dxa"/>
                              <w:right w:w="108" w:type="dxa"/>
                            </w:tcMar>
                            <w:vAlign w:val="bottom"/>
                          </w:tcPr>
                          <w:p w14:paraId="175A9EEF" w14:textId="5FBCFE8D"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bl>
                    <w:p w14:paraId="658A419B" w14:textId="0403C3BC" w:rsidR="001F2240" w:rsidRDefault="001F2240"/>
                    <w:p w14:paraId="1F78B068" w14:textId="74144697" w:rsidR="001F2240" w:rsidRDefault="001F2240"/>
                    <w:p w14:paraId="48E513A1" w14:textId="172EDC3C" w:rsidR="001F2240" w:rsidRDefault="001F2240"/>
                    <w:p w14:paraId="7BC3ADFA" w14:textId="77777777" w:rsidR="001F2240" w:rsidRDefault="001F2240"/>
                  </w:txbxContent>
                </v:textbox>
              </v:shape>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52128" behindDoc="0" locked="0" layoutInCell="1" allowOverlap="1" wp14:anchorId="7D0C0308" wp14:editId="09F13176">
                <wp:simplePos x="0" y="0"/>
                <wp:positionH relativeFrom="column">
                  <wp:posOffset>6421755</wp:posOffset>
                </wp:positionH>
                <wp:positionV relativeFrom="paragraph">
                  <wp:posOffset>-658495</wp:posOffset>
                </wp:positionV>
                <wp:extent cx="290830" cy="469900"/>
                <wp:effectExtent l="0" t="0" r="1270" b="8890"/>
                <wp:wrapNone/>
                <wp:docPr id="558" name="Text Box 558"/>
                <wp:cNvGraphicFramePr/>
                <a:graphic xmlns:a="http://schemas.openxmlformats.org/drawingml/2006/main">
                  <a:graphicData uri="http://schemas.microsoft.com/office/word/2010/wordprocessingShape">
                    <wps:wsp>
                      <wps:cNvSpPr txBox="1"/>
                      <wps:spPr>
                        <a:xfrm>
                          <a:off x="0" y="0"/>
                          <a:ext cx="2908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59E7E" w14:textId="4A9E7725"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7D0C0308" id="Text Box 558" o:spid="_x0000_s1065" type="#_x0000_t202" style="position:absolute;margin-left:505.65pt;margin-top:-51.85pt;width:22.9pt;height:37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" filled="f" stroked="f" strokeweight=".5pt">
                <v:textbox style="mso-fit-shape-to-text:t" inset="0,0,0,0">
                  <w:txbxContent>
                    <w:p w14:paraId="09C59E7E" w14:textId="4A9E7725"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6</w:t>
                      </w:r>
                    </w:p>
                  </w:txbxContent>
                </v:textbox>
              </v:shape>
            </w:pict>
          </mc:Fallback>
        </mc:AlternateContent>
      </w:r>
      <w:r w:rsidR="004132D0">
        <w:rPr>
          <w:noProof/>
        </w:rPr>
        <mc:AlternateContent>
          <mc:Choice Requires="wps">
            <w:drawing>
              <wp:anchor distT="0" distB="0" distL="114300" distR="114300" simplePos="0" relativeHeight="251612160" behindDoc="0" locked="0" layoutInCell="1" allowOverlap="1" wp14:anchorId="37A8A462" wp14:editId="644C021C">
                <wp:simplePos x="0" y="0"/>
                <wp:positionH relativeFrom="column">
                  <wp:posOffset>4168775</wp:posOffset>
                </wp:positionH>
                <wp:positionV relativeFrom="paragraph">
                  <wp:posOffset>376555</wp:posOffset>
                </wp:positionV>
                <wp:extent cx="2773045" cy="1366520"/>
                <wp:effectExtent l="0" t="0" r="8255" b="17780"/>
                <wp:wrapNone/>
                <wp:docPr id="31" name="Text Box 31"/>
                <wp:cNvGraphicFramePr/>
                <a:graphic xmlns:a="http://schemas.openxmlformats.org/drawingml/2006/main">
                  <a:graphicData uri="http://schemas.microsoft.com/office/word/2010/wordprocessingShape">
                    <wps:wsp>
                      <wps:cNvSpPr txBox="1"/>
                      <wps:spPr>
                        <a:xfrm>
                          <a:off x="0" y="0"/>
                          <a:ext cx="2773045" cy="1366520"/>
                        </a:xfrm>
                        <a:prstGeom prst="rect">
                          <a:avLst/>
                        </a:prstGeom>
                        <a:blipFill>
                          <a:blip r:embed="rId3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98E11" w14:textId="7FB997F4" w:rsidR="001F2240" w:rsidRDefault="001F2240" w:rsidP="00BB4CA0">
                            <w:pPr>
                              <w:jc w:val="center"/>
                              <w:rPr>
                                <w:rFonts w:ascii="Baskerville SemiBold" w:hAnsi="Baskerville SemiBold"/>
                                <w:b/>
                                <w:i/>
                                <w:color w:val="FFFFFF" w:themeColor="background1"/>
                                <w:sz w:val="28"/>
                                <w:szCs w:val="28"/>
                              </w:rPr>
                            </w:pPr>
                            <w:r w:rsidRPr="00BB4CA0">
                              <w:rPr>
                                <w:rFonts w:ascii="Baskerville SemiBold" w:hAnsi="Baskerville SemiBold"/>
                                <w:b/>
                                <w:i/>
                                <w:color w:val="FFFFFF" w:themeColor="background1"/>
                                <w:sz w:val="28"/>
                                <w:szCs w:val="28"/>
                              </w:rPr>
                              <w:t>Volunteers are unpaid -  not because they are worthless but because they are priceless</w:t>
                            </w:r>
                            <w:r>
                              <w:rPr>
                                <w:rFonts w:ascii="Baskerville SemiBold" w:hAnsi="Baskerville SemiBold"/>
                                <w:b/>
                                <w:i/>
                                <w:color w:val="FFFFFF" w:themeColor="background1"/>
                                <w:sz w:val="28"/>
                                <w:szCs w:val="28"/>
                              </w:rPr>
                              <w:t>!</w:t>
                            </w:r>
                          </w:p>
                          <w:p w14:paraId="0E077849" w14:textId="77777777" w:rsidR="001F2240" w:rsidRPr="00BB4CA0" w:rsidRDefault="001F2240" w:rsidP="00BB4CA0">
                            <w:pPr>
                              <w:rPr>
                                <w:rFonts w:ascii="Baskerville SemiBold" w:hAnsi="Baskerville SemiBold"/>
                                <w:b/>
                                <w:i/>
                                <w:color w:val="FFFFFF" w:themeColor="background1"/>
                                <w:sz w:val="28"/>
                                <w:szCs w:val="28"/>
                              </w:rPr>
                            </w:pPr>
                          </w:p>
                        </w:txbxContent>
                      </wps:txbx>
                      <wps:bodyPr rot="0" spcFirstLastPara="0" vertOverflow="overflow" horzOverflow="overflow" vert="horz" wrap="square" lIns="288000" tIns="108000" rIns="144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A462" id="Text Box 31" o:spid="_x0000_s1066" type="#_x0000_t202" style="position:absolute;margin-left:328.25pt;margin-top:29.65pt;width:218.35pt;height:10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" strokeweight=".5pt">
                <v:fill r:id="rId31" o:title="" recolor="t" rotate="t" type="tile"/>
                <v:textbox inset="8mm,3mm,4mm,0">
                  <w:txbxContent>
                    <w:p w14:paraId="17C98E11" w14:textId="7FB997F4" w:rsidR="001F2240" w:rsidRDefault="001F2240" w:rsidP="00BB4CA0">
                      <w:pPr>
                        <w:jc w:val="center"/>
                        <w:rPr>
                          <w:rFonts w:ascii="Baskerville SemiBold" w:hAnsi="Baskerville SemiBold"/>
                          <w:b/>
                          <w:i/>
                          <w:color w:val="FFFFFF" w:themeColor="background1"/>
                          <w:sz w:val="28"/>
                          <w:szCs w:val="28"/>
                        </w:rPr>
                      </w:pPr>
                      <w:r w:rsidRPr="00BB4CA0">
                        <w:rPr>
                          <w:rFonts w:ascii="Baskerville SemiBold" w:hAnsi="Baskerville SemiBold"/>
                          <w:b/>
                          <w:i/>
                          <w:color w:val="FFFFFF" w:themeColor="background1"/>
                          <w:sz w:val="28"/>
                          <w:szCs w:val="28"/>
                        </w:rPr>
                        <w:t>Volunteers are unpaid -  not because they are worthless but because they are priceless</w:t>
                      </w:r>
                      <w:r>
                        <w:rPr>
                          <w:rFonts w:ascii="Baskerville SemiBold" w:hAnsi="Baskerville SemiBold"/>
                          <w:b/>
                          <w:i/>
                          <w:color w:val="FFFFFF" w:themeColor="background1"/>
                          <w:sz w:val="28"/>
                          <w:szCs w:val="28"/>
                        </w:rPr>
                        <w:t>!</w:t>
                      </w:r>
                    </w:p>
                    <w:p w14:paraId="0E077849" w14:textId="77777777" w:rsidR="001F2240" w:rsidRPr="00BB4CA0" w:rsidRDefault="001F2240" w:rsidP="00BB4CA0">
                      <w:pPr>
                        <w:rPr>
                          <w:rFonts w:ascii="Baskerville SemiBold" w:hAnsi="Baskerville SemiBold"/>
                          <w:b/>
                          <w:i/>
                          <w:color w:val="FFFFFF" w:themeColor="background1"/>
                          <w:sz w:val="28"/>
                          <w:szCs w:val="28"/>
                        </w:rPr>
                      </w:pPr>
                    </w:p>
                  </w:txbxContent>
                </v:textbox>
              </v:shape>
            </w:pict>
          </mc:Fallback>
        </mc:AlternateContent>
      </w:r>
    </w:p>
    <w:p w14:paraId="0E89175C" w14:textId="0A8DDDC8" w:rsidR="002709B1" w:rsidRPr="002D474B" w:rsidRDefault="00F74008" w:rsidP="002E004D">
      <w:pPr>
        <w:spacing w:after="180" w:line="336" w:lineRule="auto"/>
        <w:contextualSpacing w:val="0"/>
        <w:rPr>
          <w:rFonts w:asciiTheme="majorHAnsi" w:eastAsiaTheme="majorEastAsia" w:hAnsiTheme="majorHAnsi" w:cstheme="majorBidi"/>
          <w:b/>
          <w:bCs/>
          <w:caps/>
          <w:sz w:val="48"/>
          <w14:shadow w14:blurRad="50800" w14:dist="38100" w14:dir="0" w14:sx="100000" w14:sy="100000" w14:kx="0" w14:ky="0" w14:algn="l">
            <w14:srgbClr w14:val="000000">
              <w14:alpha w14:val="60000"/>
            </w14:srgbClr>
          </w14:shadow>
        </w:rPr>
      </w:pPr>
      <w:r>
        <w:rPr>
          <w:rFonts w:ascii="Comic Sans MS" w:hAnsi="Comic Sans MS" w:cs="Times New Roman (Headings CS)"/>
          <w:caps/>
          <w:noProof/>
        </w:rPr>
        <mc:AlternateContent>
          <mc:Choice Requires="wps">
            <w:drawing>
              <wp:anchor distT="0" distB="0" distL="114300" distR="114300" simplePos="0" relativeHeight="251748352" behindDoc="0" locked="0" layoutInCell="1" allowOverlap="1" wp14:anchorId="4F8D327F" wp14:editId="6C5613ED">
                <wp:simplePos x="0" y="0"/>
                <wp:positionH relativeFrom="column">
                  <wp:posOffset>948055</wp:posOffset>
                </wp:positionH>
                <wp:positionV relativeFrom="paragraph">
                  <wp:posOffset>8583930</wp:posOffset>
                </wp:positionV>
                <wp:extent cx="5029835" cy="812800"/>
                <wp:effectExtent l="0" t="0" r="0" b="4445"/>
                <wp:wrapNone/>
                <wp:docPr id="150" name="Text Box 150"/>
                <wp:cNvGraphicFramePr/>
                <a:graphic xmlns:a="http://schemas.openxmlformats.org/drawingml/2006/main">
                  <a:graphicData uri="http://schemas.microsoft.com/office/word/2010/wordprocessingShape">
                    <wps:wsp>
                      <wps:cNvSpPr txBox="1"/>
                      <wps:spPr>
                        <a:xfrm>
                          <a:off x="0" y="0"/>
                          <a:ext cx="5029835"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CA23" w14:textId="77777777" w:rsidR="00F74008" w:rsidRDefault="001F2240">
                            <w:pPr>
                              <w:rPr>
                                <w:rFonts w:ascii="Comic Sans MS" w:hAnsi="Comic Sans MS"/>
                              </w:rPr>
                            </w:pPr>
                            <w:r w:rsidRPr="003A1026">
                              <w:rPr>
                                <w:rFonts w:ascii="Comic Sans MS" w:hAnsi="Comic Sans MS"/>
                                <w:b/>
                              </w:rPr>
                              <w:t xml:space="preserve">Volunteers </w:t>
                            </w:r>
                            <w:r>
                              <w:rPr>
                                <w:rFonts w:ascii="Comic Sans MS" w:hAnsi="Comic Sans MS"/>
                              </w:rPr>
                              <w:t xml:space="preserve">give their time and skills … but can get so much back.  </w:t>
                            </w:r>
                          </w:p>
                          <w:p w14:paraId="3180782D" w14:textId="2617E945" w:rsidR="001F2240" w:rsidRPr="003A1026" w:rsidRDefault="00F74008">
                            <w:pPr>
                              <w:rPr>
                                <w:rFonts w:ascii="Comic Sans MS" w:hAnsi="Comic Sans MS"/>
                              </w:rPr>
                            </w:pPr>
                            <w:r>
                              <w:rPr>
                                <w:rFonts w:ascii="Comic Sans MS" w:hAnsi="Comic Sans MS"/>
                              </w:rPr>
                              <w:t>The n</w:t>
                            </w:r>
                            <w:r w:rsidR="001F2240">
                              <w:rPr>
                                <w:rFonts w:ascii="Comic Sans MS" w:hAnsi="Comic Sans MS"/>
                              </w:rPr>
                              <w:t>ext page tells one volunteer</w:t>
                            </w:r>
                            <w:r>
                              <w:rPr>
                                <w:rFonts w:ascii="Comic Sans MS" w:hAnsi="Comic Sans MS"/>
                              </w:rPr>
                              <w:t>’s</w:t>
                            </w:r>
                            <w:r w:rsidR="001F2240">
                              <w:rPr>
                                <w:rFonts w:ascii="Comic Sans MS" w:hAnsi="Comic Sans MS"/>
                              </w:rPr>
                              <w:t xml:space="preserve"> story.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F8D327F" id="Text Box 150" o:spid="_x0000_s1067" type="#_x0000_t202" style="position:absolute;margin-left:74.65pt;margin-top:675.9pt;width:396.05pt;height:6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" filled="f" stroked="f" strokeweight=".5pt">
                <v:textbox style="mso-fit-shape-to-text:t" inset="0,0,0,0">
                  <w:txbxContent>
                    <w:p w14:paraId="7E5CCA23" w14:textId="77777777" w:rsidR="00F74008" w:rsidRDefault="001F2240">
                      <w:pPr>
                        <w:rPr>
                          <w:rFonts w:ascii="Comic Sans MS" w:hAnsi="Comic Sans MS"/>
                        </w:rPr>
                      </w:pPr>
                      <w:r w:rsidRPr="003A1026">
                        <w:rPr>
                          <w:rFonts w:ascii="Comic Sans MS" w:hAnsi="Comic Sans MS"/>
                          <w:b/>
                        </w:rPr>
                        <w:t xml:space="preserve">Volunteers </w:t>
                      </w:r>
                      <w:r>
                        <w:rPr>
                          <w:rFonts w:ascii="Comic Sans MS" w:hAnsi="Comic Sans MS"/>
                        </w:rPr>
                        <w:t xml:space="preserve">give their time and skills … but can get so much back.  </w:t>
                      </w:r>
                    </w:p>
                    <w:p w14:paraId="3180782D" w14:textId="2617E945" w:rsidR="001F2240" w:rsidRPr="003A1026" w:rsidRDefault="00F74008">
                      <w:pPr>
                        <w:rPr>
                          <w:rFonts w:ascii="Comic Sans MS" w:hAnsi="Comic Sans MS"/>
                        </w:rPr>
                      </w:pPr>
                      <w:r>
                        <w:rPr>
                          <w:rFonts w:ascii="Comic Sans MS" w:hAnsi="Comic Sans MS"/>
                        </w:rPr>
                        <w:t>The n</w:t>
                      </w:r>
                      <w:r w:rsidR="001F2240">
                        <w:rPr>
                          <w:rFonts w:ascii="Comic Sans MS" w:hAnsi="Comic Sans MS"/>
                        </w:rPr>
                        <w:t>ext page tells one volunteer</w:t>
                      </w:r>
                      <w:r>
                        <w:rPr>
                          <w:rFonts w:ascii="Comic Sans MS" w:hAnsi="Comic Sans MS"/>
                        </w:rPr>
                        <w:t>’s</w:t>
                      </w:r>
                      <w:r w:rsidR="001F2240">
                        <w:rPr>
                          <w:rFonts w:ascii="Comic Sans MS" w:hAnsi="Comic Sans MS"/>
                        </w:rPr>
                        <w:t xml:space="preserve"> story.</w:t>
                      </w:r>
                    </w:p>
                  </w:txbxContent>
                </v:textbox>
              </v:shape>
            </w:pict>
          </mc:Fallback>
        </mc:AlternateContent>
      </w:r>
      <w:r>
        <w:rPr>
          <w:rFonts w:asciiTheme="majorHAnsi" w:eastAsiaTheme="majorEastAsia" w:hAnsiTheme="majorHAnsi" w:cstheme="majorBidi"/>
          <w:b/>
          <w:bCs/>
          <w:caps/>
          <w:noProof/>
          <w:sz w:val="48"/>
        </w:rPr>
        <w:drawing>
          <wp:anchor distT="0" distB="0" distL="114300" distR="114300" simplePos="0" relativeHeight="251568127" behindDoc="0" locked="0" layoutInCell="1" allowOverlap="1" wp14:anchorId="3A027C5B" wp14:editId="1437872E">
            <wp:simplePos x="0" y="0"/>
            <wp:positionH relativeFrom="column">
              <wp:posOffset>3747770</wp:posOffset>
            </wp:positionH>
            <wp:positionV relativeFrom="margin">
              <wp:posOffset>6207760</wp:posOffset>
            </wp:positionV>
            <wp:extent cx="3364865" cy="2775585"/>
            <wp:effectExtent l="0" t="0" r="635" b="5715"/>
            <wp:wrapThrough wrapText="bothSides">
              <wp:wrapPolygon edited="0">
                <wp:start x="0" y="0"/>
                <wp:lineTo x="0" y="21546"/>
                <wp:lineTo x="21523" y="21546"/>
                <wp:lineTo x="21523" y="0"/>
                <wp:lineTo x="0" y="0"/>
              </wp:wrapPolygon>
            </wp:wrapThrough>
            <wp:docPr id="38" name="Picture 38" descr="A group of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9-04-14 19.53.04.png"/>
                    <pic:cNvPicPr/>
                  </pic:nvPicPr>
                  <pic:blipFill>
                    <a:blip r:embed="rId32" cstate="email">
                      <a:extLst>
                        <a:ext uri="{28A0092B-C50C-407E-A947-70E740481C1C}">
                          <a14:useLocalDpi xmlns:a14="http://schemas.microsoft.com/office/drawing/2010/main"/>
                        </a:ext>
                      </a:extLst>
                    </a:blip>
                    <a:stretch>
                      <a:fillRect/>
                    </a:stretch>
                  </pic:blipFill>
                  <pic:spPr>
                    <a:xfrm>
                      <a:off x="0" y="0"/>
                      <a:ext cx="3364865" cy="27755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7280" behindDoc="0" locked="0" layoutInCell="1" allowOverlap="1" wp14:anchorId="5D1AB52D" wp14:editId="0A036900">
                <wp:simplePos x="0" y="0"/>
                <wp:positionH relativeFrom="column">
                  <wp:posOffset>1042670</wp:posOffset>
                </wp:positionH>
                <wp:positionV relativeFrom="paragraph">
                  <wp:posOffset>6232525</wp:posOffset>
                </wp:positionV>
                <wp:extent cx="2632075" cy="381635"/>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63207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1173" w14:textId="65588B2A" w:rsidR="001F2240" w:rsidRPr="00970CFB" w:rsidRDefault="001F2240">
                            <w:pPr>
                              <w:rPr>
                                <w:rFonts w:ascii="Comic Sans MS" w:hAnsi="Comic Sans MS"/>
                              </w:rPr>
                            </w:pPr>
                            <w:r w:rsidRPr="00970CFB">
                              <w:rPr>
                                <w:rFonts w:ascii="Comic Sans MS" w:hAnsi="Comic Sans MS"/>
                              </w:rPr>
                              <w:t>Thanks to a generous grant from ASDA Foundation, we were able to thank our wonderful volunteers with a Valentine themed party</w:t>
                            </w:r>
                            <w:r>
                              <w:rPr>
                                <w:rFonts w:ascii="Comic Sans MS" w:hAnsi="Comic Sans MS"/>
                              </w:rPr>
                              <w:t xml:space="preserve"> in February … a great night!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D1AB52D" id="Text Box 40" o:spid="_x0000_s1068" type="#_x0000_t202" style="position:absolute;margin-left:82.1pt;margin-top:490.75pt;width:207.25pt;height:30.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" filled="f" stroked="f" strokeweight=".5pt">
                <v:textbox style="mso-fit-shape-to-text:t" inset="0,0,0,0">
                  <w:txbxContent>
                    <w:p w14:paraId="4F211173" w14:textId="65588B2A" w:rsidR="001F2240" w:rsidRPr="00970CFB" w:rsidRDefault="001F2240">
                      <w:pPr>
                        <w:rPr>
                          <w:rFonts w:ascii="Comic Sans MS" w:hAnsi="Comic Sans MS"/>
                        </w:rPr>
                      </w:pPr>
                      <w:r w:rsidRPr="00970CFB">
                        <w:rPr>
                          <w:rFonts w:ascii="Comic Sans MS" w:hAnsi="Comic Sans MS"/>
                        </w:rPr>
                        <w:t>Thanks to a generous grant from ASDA Foundation, we were able to thank our wonderful volunteers with a Valentine themed party</w:t>
                      </w:r>
                      <w:r>
                        <w:rPr>
                          <w:rFonts w:ascii="Comic Sans MS" w:hAnsi="Comic Sans MS"/>
                        </w:rPr>
                        <w:t xml:space="preserve"> in February … a great night!</w:t>
                      </w: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3910EA49" wp14:editId="7C89AA7E">
                <wp:simplePos x="0" y="0"/>
                <wp:positionH relativeFrom="column">
                  <wp:posOffset>135255</wp:posOffset>
                </wp:positionH>
                <wp:positionV relativeFrom="paragraph">
                  <wp:posOffset>4203700</wp:posOffset>
                </wp:positionV>
                <wp:extent cx="3322955" cy="2269490"/>
                <wp:effectExtent l="203200" t="355600" r="17145" b="156210"/>
                <wp:wrapNone/>
                <wp:docPr id="22" name="Rounded Rectangular Callout 22"/>
                <wp:cNvGraphicFramePr/>
                <a:graphic xmlns:a="http://schemas.openxmlformats.org/drawingml/2006/main">
                  <a:graphicData uri="http://schemas.microsoft.com/office/word/2010/wordprocessingShape">
                    <wps:wsp>
                      <wps:cNvSpPr/>
                      <wps:spPr>
                        <a:xfrm rot="20682604">
                          <a:off x="0" y="0"/>
                          <a:ext cx="3322955" cy="2269490"/>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384565 w 3322955"/>
                            <a:gd name="connsiteY12" fmla="*/ 1604645 h 2268964"/>
                            <a:gd name="connsiteX13" fmla="*/ 988268 w 3322955"/>
                            <a:gd name="connsiteY13" fmla="*/ 2268964 h 2268964"/>
                            <a:gd name="connsiteX14" fmla="*/ 553826 w 3322955"/>
                            <a:gd name="connsiteY14" fmla="*/ 1604645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057595 w 3322955"/>
                            <a:gd name="connsiteY12" fmla="*/ 1619425 h 2268964"/>
                            <a:gd name="connsiteX13" fmla="*/ 988268 w 3322955"/>
                            <a:gd name="connsiteY13" fmla="*/ 2268964 h 2268964"/>
                            <a:gd name="connsiteX14" fmla="*/ 553826 w 3322955"/>
                            <a:gd name="connsiteY14" fmla="*/ 1604645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057595 w 3322955"/>
                            <a:gd name="connsiteY12" fmla="*/ 1619425 h 2268964"/>
                            <a:gd name="connsiteX13" fmla="*/ 988268 w 3322955"/>
                            <a:gd name="connsiteY13" fmla="*/ 2268964 h 2268964"/>
                            <a:gd name="connsiteX14" fmla="*/ 790913 w 3322955"/>
                            <a:gd name="connsiteY14" fmla="*/ 1575713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268964">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057595" y="1619425"/>
                              </a:lnTo>
                              <a:lnTo>
                                <a:pt x="988268" y="2268964"/>
                              </a:lnTo>
                              <a:lnTo>
                                <a:pt x="790913" y="1575713"/>
                              </a:ln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7E9A" w14:textId="780DCC96"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 …volunteering has given me a new lease of life by giving me a purpose to get out and about. It is also great to feel that you are helping others. Self esteem is very important …volunteering has helped to bring this back into my life and made </w:t>
                            </w:r>
                          </w:p>
                          <w:p w14:paraId="116DCA42" w14:textId="3A6F99D5"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me feel so much better about myself”</w:t>
                            </w:r>
                          </w:p>
                          <w:p w14:paraId="666D4BE8" w14:textId="0A05E0B8" w:rsidR="001F2240" w:rsidRDefault="001F2240" w:rsidP="00030185">
                            <w:pPr>
                              <w:rPr>
                                <w:rFonts w:ascii="Comic Sans MS" w:eastAsia="Times New Roman" w:hAnsi="Comic Sans MS" w:cs="Calibri"/>
                                <w:color w:val="000000"/>
                                <w:sz w:val="22"/>
                                <w:szCs w:val="22"/>
                                <w:lang w:val="en-GB" w:eastAsia="en-US"/>
                              </w:rPr>
                            </w:pPr>
                          </w:p>
                          <w:p w14:paraId="1E8AB9BA" w14:textId="77777777" w:rsidR="001F2240" w:rsidRDefault="001F2240" w:rsidP="00030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EA49" id="Rounded Rectangular Callout 22" o:spid="_x0000_s1069" style="position:absolute;margin-left:10.65pt;margin-top:331pt;width:261.65pt;height:178.7pt;rotation:-1002041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268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" adj="-11796480,,5400" path="m,267446c,119740,119740,,267446,l553826,r,l1384565,,3055509,v147706,,267446,119740,267446,267446l3322955,936043r,l3322955,1337204r,-5c3322955,1484905,3203215,1604645,3055509,1604645r-1997914,14780l988268,2268964,790913,1575713r-523467,28932c119740,1604645,,1484905,,1337199r,5l,936043r,l,267446xe" fillcolor="#f9d4e8 [660]" strokecolor="#f3aad2 [1300]" strokeweight="2pt">
                <v:stroke joinstyle="miter"/>
                <v:formulas/>
                <v:path arrowok="t" o:connecttype="custom" o:connectlocs="0,267508;267446,0;553826,0;553826,0;1384565,0;3055509,0;3322955,267508;3322955,936260;3322955,936260;3322955,1337514;3322955,1337509;3055509,1605017;1057595,1619800;988268,2269490;790913,1576078;267446,1605017;0,1337509;0,1337514;0,936260;0,936260;0,267508" o:connectangles="0,0,0,0,0,0,0,0,0,0,0,0,0,0,0,0,0,0,0,0,0" textboxrect="0,0,3322955,2268964"/>
                <v:textbox>
                  <w:txbxContent>
                    <w:p w14:paraId="46377E9A" w14:textId="780DCC96"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 …volunteering has given me a new lease of life by giving me a purpose to get out and about. It is also great to feel that you are helping others. Self esteem is very important …volunteering has helped to bring this back into my life and made </w:t>
                      </w:r>
                    </w:p>
                    <w:p w14:paraId="116DCA42" w14:textId="3A6F99D5"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me feel so much better about myself”</w:t>
                      </w:r>
                    </w:p>
                    <w:p w14:paraId="666D4BE8" w14:textId="0A05E0B8" w:rsidR="001F2240" w:rsidRDefault="001F2240" w:rsidP="00030185">
                      <w:pPr>
                        <w:rPr>
                          <w:rFonts w:ascii="Comic Sans MS" w:eastAsia="Times New Roman" w:hAnsi="Comic Sans MS" w:cs="Calibri"/>
                          <w:color w:val="000000"/>
                          <w:sz w:val="22"/>
                          <w:szCs w:val="22"/>
                          <w:lang w:val="en-GB" w:eastAsia="en-US"/>
                        </w:rPr>
                      </w:pPr>
                    </w:p>
                    <w:p w14:paraId="1E8AB9BA" w14:textId="77777777" w:rsidR="001F2240" w:rsidRDefault="001F2240" w:rsidP="00030185"/>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697726A3" wp14:editId="3CD632AD">
                <wp:simplePos x="0" y="0"/>
                <wp:positionH relativeFrom="column">
                  <wp:posOffset>3642360</wp:posOffset>
                </wp:positionH>
                <wp:positionV relativeFrom="paragraph">
                  <wp:posOffset>3522980</wp:posOffset>
                </wp:positionV>
                <wp:extent cx="3331210" cy="1937385"/>
                <wp:effectExtent l="0" t="76200" r="0" b="386715"/>
                <wp:wrapNone/>
                <wp:docPr id="24" name="Oval Callout 24"/>
                <wp:cNvGraphicFramePr/>
                <a:graphic xmlns:a="http://schemas.openxmlformats.org/drawingml/2006/main">
                  <a:graphicData uri="http://schemas.microsoft.com/office/word/2010/wordprocessingShape">
                    <wps:wsp>
                      <wps:cNvSpPr/>
                      <wps:spPr>
                        <a:xfrm rot="20785692">
                          <a:off x="0" y="0"/>
                          <a:ext cx="3331210" cy="1937385"/>
                        </a:xfrm>
                        <a:prstGeom prst="wedgeEllipseCallout">
                          <a:avLst/>
                        </a:prstGeom>
                        <a:solidFill>
                          <a:schemeClr val="accent3">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AB028" w14:textId="0F454BE4"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 think volunteering is rewarding and fun. It's a</w:t>
                            </w:r>
                          </w:p>
                          <w:p w14:paraId="3FD38BF4" w14:textId="78B9E9A5" w:rsidR="001F2240" w:rsidRPr="000F6471" w:rsidRDefault="001F2240" w:rsidP="00030185">
                            <w:pPr>
                              <w:spacing w:line="240" w:lineRule="auto"/>
                              <w:rPr>
                                <w:szCs w:val="24"/>
                              </w:rPr>
                            </w:pPr>
                            <w:r w:rsidRPr="000F6471">
                              <w:rPr>
                                <w:rFonts w:ascii="Comic Sans MS" w:eastAsia="Times New Roman" w:hAnsi="Comic Sans MS" w:cs="Calibri"/>
                                <w:color w:val="000000"/>
                                <w:szCs w:val="24"/>
                                <w:lang w:val="en-GB" w:eastAsia="en-US"/>
                              </w:rPr>
                              <w:t>brilliant way to meet people and make new friends. It's also a great way to learn new skills"</w:t>
                            </w:r>
                          </w:p>
                          <w:p w14:paraId="3734B351" w14:textId="77777777" w:rsidR="001F2240" w:rsidRDefault="001F2240" w:rsidP="00030185">
                            <w:pPr>
                              <w:spacing w:line="240" w:lineRule="auto"/>
                              <w:contextualSpacing w:val="0"/>
                              <w:rPr>
                                <w:rFonts w:ascii="Comic Sans MS" w:eastAsia="Times New Roman" w:hAnsi="Comic Sans MS" w:cs="Calibri"/>
                                <w:color w:val="000000"/>
                                <w:sz w:val="22"/>
                                <w:szCs w:val="22"/>
                                <w:lang w:val="en-GB" w:eastAsia="en-US"/>
                              </w:rPr>
                            </w:pPr>
                          </w:p>
                          <w:p w14:paraId="395D9C17" w14:textId="77777777" w:rsidR="001F2240" w:rsidRDefault="001F22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726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4" o:spid="_x0000_s1070" type="#_x0000_t63" style="position:absolute;margin-left:286.8pt;margin-top:277.4pt;width:262.3pt;height:152.55pt;rotation:-889441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" adj="6300,24300" fillcolor="#dbedf8 [662]" strokecolor="#b8dbf1 [1302]" strokeweight="2pt">
                <v:textbox>
                  <w:txbxContent>
                    <w:p w14:paraId="28AAB028" w14:textId="0F454BE4"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 think volunteering is rewarding and fun. It's a</w:t>
                      </w:r>
                    </w:p>
                    <w:p w14:paraId="3FD38BF4" w14:textId="78B9E9A5" w:rsidR="001F2240" w:rsidRPr="000F6471" w:rsidRDefault="001F2240" w:rsidP="00030185">
                      <w:pPr>
                        <w:spacing w:line="240" w:lineRule="auto"/>
                        <w:rPr>
                          <w:szCs w:val="24"/>
                        </w:rPr>
                      </w:pPr>
                      <w:r w:rsidRPr="000F6471">
                        <w:rPr>
                          <w:rFonts w:ascii="Comic Sans MS" w:eastAsia="Times New Roman" w:hAnsi="Comic Sans MS" w:cs="Calibri"/>
                          <w:color w:val="000000"/>
                          <w:szCs w:val="24"/>
                          <w:lang w:val="en-GB" w:eastAsia="en-US"/>
                        </w:rPr>
                        <w:t>brilliant way to meet people and make new friends. It's also a great way to learn new skills"</w:t>
                      </w:r>
                    </w:p>
                    <w:p w14:paraId="3734B351" w14:textId="77777777" w:rsidR="001F2240" w:rsidRDefault="001F2240" w:rsidP="00030185">
                      <w:pPr>
                        <w:spacing w:line="240" w:lineRule="auto"/>
                        <w:contextualSpacing w:val="0"/>
                        <w:rPr>
                          <w:rFonts w:ascii="Comic Sans MS" w:eastAsia="Times New Roman" w:hAnsi="Comic Sans MS" w:cs="Calibri"/>
                          <w:color w:val="000000"/>
                          <w:sz w:val="22"/>
                          <w:szCs w:val="22"/>
                          <w:lang w:val="en-GB" w:eastAsia="en-US"/>
                        </w:rPr>
                      </w:pPr>
                    </w:p>
                    <w:p w14:paraId="395D9C17" w14:textId="77777777" w:rsidR="001F2240" w:rsidRDefault="001F2240"/>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0B00AC51" wp14:editId="12BA58A3">
                <wp:simplePos x="0" y="0"/>
                <wp:positionH relativeFrom="column">
                  <wp:posOffset>2404110</wp:posOffset>
                </wp:positionH>
                <wp:positionV relativeFrom="paragraph">
                  <wp:posOffset>2694305</wp:posOffset>
                </wp:positionV>
                <wp:extent cx="3322955" cy="1590040"/>
                <wp:effectExtent l="12700" t="12700" r="17145" b="10160"/>
                <wp:wrapNone/>
                <wp:docPr id="27" name="Rounded Rectangular Callout 23"/>
                <wp:cNvGraphicFramePr/>
                <a:graphic xmlns:a="http://schemas.openxmlformats.org/drawingml/2006/main">
                  <a:graphicData uri="http://schemas.microsoft.com/office/word/2010/wordprocessingShape">
                    <wps:wsp>
                      <wps:cNvSpPr/>
                      <wps:spPr>
                        <a:xfrm>
                          <a:off x="0" y="0"/>
                          <a:ext cx="3322955" cy="1590040"/>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455122"/>
                            <a:gd name="connsiteX1" fmla="*/ 267446 w 3322955"/>
                            <a:gd name="connsiteY1" fmla="*/ 0 h 2455122"/>
                            <a:gd name="connsiteX2" fmla="*/ 553826 w 3322955"/>
                            <a:gd name="connsiteY2" fmla="*/ 0 h 2455122"/>
                            <a:gd name="connsiteX3" fmla="*/ 553826 w 3322955"/>
                            <a:gd name="connsiteY3" fmla="*/ 0 h 2455122"/>
                            <a:gd name="connsiteX4" fmla="*/ 1384565 w 3322955"/>
                            <a:gd name="connsiteY4" fmla="*/ 0 h 2455122"/>
                            <a:gd name="connsiteX5" fmla="*/ 3055509 w 3322955"/>
                            <a:gd name="connsiteY5" fmla="*/ 0 h 2455122"/>
                            <a:gd name="connsiteX6" fmla="*/ 3322955 w 3322955"/>
                            <a:gd name="connsiteY6" fmla="*/ 267446 h 2455122"/>
                            <a:gd name="connsiteX7" fmla="*/ 3322955 w 3322955"/>
                            <a:gd name="connsiteY7" fmla="*/ 936043 h 2455122"/>
                            <a:gd name="connsiteX8" fmla="*/ 3322955 w 3322955"/>
                            <a:gd name="connsiteY8" fmla="*/ 936043 h 2455122"/>
                            <a:gd name="connsiteX9" fmla="*/ 3322955 w 3322955"/>
                            <a:gd name="connsiteY9" fmla="*/ 1337204 h 2455122"/>
                            <a:gd name="connsiteX10" fmla="*/ 3322955 w 3322955"/>
                            <a:gd name="connsiteY10" fmla="*/ 1337199 h 2455122"/>
                            <a:gd name="connsiteX11" fmla="*/ 3055509 w 3322955"/>
                            <a:gd name="connsiteY11" fmla="*/ 1604645 h 2455122"/>
                            <a:gd name="connsiteX12" fmla="*/ 1384565 w 3322955"/>
                            <a:gd name="connsiteY12" fmla="*/ 1604645 h 2455122"/>
                            <a:gd name="connsiteX13" fmla="*/ 949831 w 3322955"/>
                            <a:gd name="connsiteY13" fmla="*/ 2455122 h 2455122"/>
                            <a:gd name="connsiteX14" fmla="*/ 553826 w 3322955"/>
                            <a:gd name="connsiteY14" fmla="*/ 1604645 h 2455122"/>
                            <a:gd name="connsiteX15" fmla="*/ 267446 w 3322955"/>
                            <a:gd name="connsiteY15" fmla="*/ 1604645 h 2455122"/>
                            <a:gd name="connsiteX16" fmla="*/ 0 w 3322955"/>
                            <a:gd name="connsiteY16" fmla="*/ 1337199 h 2455122"/>
                            <a:gd name="connsiteX17" fmla="*/ 0 w 3322955"/>
                            <a:gd name="connsiteY17" fmla="*/ 1337204 h 2455122"/>
                            <a:gd name="connsiteX18" fmla="*/ 0 w 3322955"/>
                            <a:gd name="connsiteY18" fmla="*/ 936043 h 2455122"/>
                            <a:gd name="connsiteX19" fmla="*/ 0 w 3322955"/>
                            <a:gd name="connsiteY19" fmla="*/ 936043 h 2455122"/>
                            <a:gd name="connsiteX20" fmla="*/ 0 w 3322955"/>
                            <a:gd name="connsiteY20" fmla="*/ 267446 h 2455122"/>
                            <a:gd name="connsiteX0" fmla="*/ 0 w 3322955"/>
                            <a:gd name="connsiteY0" fmla="*/ 267446 h 2455122"/>
                            <a:gd name="connsiteX1" fmla="*/ 267446 w 3322955"/>
                            <a:gd name="connsiteY1" fmla="*/ 0 h 2455122"/>
                            <a:gd name="connsiteX2" fmla="*/ 553826 w 3322955"/>
                            <a:gd name="connsiteY2" fmla="*/ 0 h 2455122"/>
                            <a:gd name="connsiteX3" fmla="*/ 553826 w 3322955"/>
                            <a:gd name="connsiteY3" fmla="*/ 0 h 2455122"/>
                            <a:gd name="connsiteX4" fmla="*/ 1384565 w 3322955"/>
                            <a:gd name="connsiteY4" fmla="*/ 0 h 2455122"/>
                            <a:gd name="connsiteX5" fmla="*/ 3055509 w 3322955"/>
                            <a:gd name="connsiteY5" fmla="*/ 0 h 2455122"/>
                            <a:gd name="connsiteX6" fmla="*/ 3322955 w 3322955"/>
                            <a:gd name="connsiteY6" fmla="*/ 267446 h 2455122"/>
                            <a:gd name="connsiteX7" fmla="*/ 3322955 w 3322955"/>
                            <a:gd name="connsiteY7" fmla="*/ 936043 h 2455122"/>
                            <a:gd name="connsiteX8" fmla="*/ 3322955 w 3322955"/>
                            <a:gd name="connsiteY8" fmla="*/ 936043 h 2455122"/>
                            <a:gd name="connsiteX9" fmla="*/ 3322955 w 3322955"/>
                            <a:gd name="connsiteY9" fmla="*/ 1337204 h 2455122"/>
                            <a:gd name="connsiteX10" fmla="*/ 3322955 w 3322955"/>
                            <a:gd name="connsiteY10" fmla="*/ 1337199 h 2455122"/>
                            <a:gd name="connsiteX11" fmla="*/ 3055509 w 3322955"/>
                            <a:gd name="connsiteY11" fmla="*/ 1604645 h 2455122"/>
                            <a:gd name="connsiteX12" fmla="*/ 1384565 w 3322955"/>
                            <a:gd name="connsiteY12" fmla="*/ 1604645 h 2455122"/>
                            <a:gd name="connsiteX13" fmla="*/ 949831 w 3322955"/>
                            <a:gd name="connsiteY13" fmla="*/ 2455122 h 2455122"/>
                            <a:gd name="connsiteX14" fmla="*/ 553826 w 3322955"/>
                            <a:gd name="connsiteY14" fmla="*/ 1604645 h 2455122"/>
                            <a:gd name="connsiteX15" fmla="*/ 267446 w 3322955"/>
                            <a:gd name="connsiteY15" fmla="*/ 1604645 h 2455122"/>
                            <a:gd name="connsiteX16" fmla="*/ 0 w 3322955"/>
                            <a:gd name="connsiteY16" fmla="*/ 1337199 h 2455122"/>
                            <a:gd name="connsiteX17" fmla="*/ 0 w 3322955"/>
                            <a:gd name="connsiteY17" fmla="*/ 1337204 h 2455122"/>
                            <a:gd name="connsiteX18" fmla="*/ 0 w 3322955"/>
                            <a:gd name="connsiteY18" fmla="*/ 936043 h 2455122"/>
                            <a:gd name="connsiteX19" fmla="*/ 0 w 3322955"/>
                            <a:gd name="connsiteY19" fmla="*/ 936043 h 2455122"/>
                            <a:gd name="connsiteX20" fmla="*/ 0 w 3322955"/>
                            <a:gd name="connsiteY20" fmla="*/ 267446 h 2455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455122">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384565" y="1604645"/>
                              </a:lnTo>
                              <a:lnTo>
                                <a:pt x="949831" y="2455122"/>
                              </a:lnTo>
                              <a:cubicBezTo>
                                <a:pt x="1113059" y="1922694"/>
                                <a:pt x="699225" y="1800218"/>
                                <a:pt x="553826" y="1604645"/>
                              </a:cubicBez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2">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7DF04"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"Volunteering has led to gaining new friends and also provides the satisfaction you get </w:t>
                            </w:r>
                          </w:p>
                          <w:p w14:paraId="5C2A0D6E" w14:textId="6CF08F7A" w:rsidR="001F2240" w:rsidRPr="000F6471" w:rsidRDefault="001F2240" w:rsidP="00030185">
                            <w:pPr>
                              <w:spacing w:line="240" w:lineRule="auto"/>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from doing something you know is really worthwhile"</w:t>
                            </w:r>
                          </w:p>
                          <w:p w14:paraId="63BD24D1" w14:textId="6A3A5C89" w:rsidR="001F2240" w:rsidRDefault="001F2240" w:rsidP="00030185">
                            <w:pPr>
                              <w:spacing w:line="240" w:lineRule="auto"/>
                              <w:rPr>
                                <w:rFonts w:ascii="Comic Sans MS" w:eastAsia="Times New Roman" w:hAnsi="Comic Sans MS" w:cs="Calibri"/>
                                <w:color w:val="000000"/>
                                <w:sz w:val="22"/>
                                <w:szCs w:val="22"/>
                                <w:lang w:val="en-GB" w:eastAsia="en-US"/>
                              </w:rPr>
                            </w:pPr>
                          </w:p>
                          <w:p w14:paraId="5BFCE236" w14:textId="77777777" w:rsidR="001F2240" w:rsidRDefault="001F2240" w:rsidP="00030185">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AC51" id="Rounded Rectangular Callout 23" o:spid="_x0000_s1071" style="position:absolute;margin-left:189.3pt;margin-top:212.15pt;width:261.65pt;height:125.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4551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" adj="-11796480,,5400" path="m,267446c,119740,119740,,267446,l553826,r,l1384565,,3055509,v147706,,267446,119740,267446,267446l3322955,936043r,l3322955,1337204r,-5c3322955,1484905,3203215,1604645,3055509,1604645r-1670944,l949831,2455122c1113059,1922694,699225,1800218,553826,1604645r-286380,c119740,1604645,,1484905,,1337199r,5l,936043r,l,267446xe" fillcolor="#f4d5f5 [661]" strokecolor="#f3aad2 [1300]" strokeweight="2pt">
                <v:stroke joinstyle="miter"/>
                <v:formulas/>
                <v:path arrowok="t" o:connecttype="custom" o:connectlocs="0,173209;267446,0;553826,0;553826,0;1384565,0;3055509,0;3322955,173209;3322955,606221;3322955,606221;3322955,866029;3322955,866026;3055509,1039235;1384565,1039235;949831,1590040;553826,1039235;267446,1039235;0,866026;0,866029;0,606221;0,606221;0,173209" o:connectangles="0,0,0,0,0,0,0,0,0,0,0,0,0,0,0,0,0,0,0,0,0" textboxrect="0,0,3322955,2455122"/>
                <v:textbox>
                  <w:txbxContent>
                    <w:p w14:paraId="2F97DF04"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"Volunteering has led to gaining new friends and also provides the satisfaction you get </w:t>
                      </w:r>
                    </w:p>
                    <w:p w14:paraId="5C2A0D6E" w14:textId="6CF08F7A" w:rsidR="001F2240" w:rsidRPr="000F6471" w:rsidRDefault="001F2240" w:rsidP="00030185">
                      <w:pPr>
                        <w:spacing w:line="240" w:lineRule="auto"/>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from doing something you know is really worthwhile"</w:t>
                      </w:r>
                    </w:p>
                    <w:p w14:paraId="63BD24D1" w14:textId="6A3A5C89" w:rsidR="001F2240" w:rsidRDefault="001F2240" w:rsidP="00030185">
                      <w:pPr>
                        <w:spacing w:line="240" w:lineRule="auto"/>
                        <w:rPr>
                          <w:rFonts w:ascii="Comic Sans MS" w:eastAsia="Times New Roman" w:hAnsi="Comic Sans MS" w:cs="Calibri"/>
                          <w:color w:val="000000"/>
                          <w:sz w:val="22"/>
                          <w:szCs w:val="22"/>
                          <w:lang w:val="en-GB" w:eastAsia="en-US"/>
                        </w:rPr>
                      </w:pPr>
                    </w:p>
                    <w:p w14:paraId="5BFCE236" w14:textId="77777777" w:rsidR="001F2240" w:rsidRDefault="001F2240" w:rsidP="00030185">
                      <w:pPr>
                        <w:spacing w:line="240" w:lineRule="auto"/>
                      </w:pP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18D1C30C" wp14:editId="6D7E8E0C">
                <wp:simplePos x="0" y="0"/>
                <wp:positionH relativeFrom="column">
                  <wp:posOffset>3618865</wp:posOffset>
                </wp:positionH>
                <wp:positionV relativeFrom="paragraph">
                  <wp:posOffset>1567180</wp:posOffset>
                </wp:positionV>
                <wp:extent cx="3322955" cy="1510665"/>
                <wp:effectExtent l="0" t="406400" r="118745" b="13335"/>
                <wp:wrapNone/>
                <wp:docPr id="23" name="Rounded Rectangular Callout 23"/>
                <wp:cNvGraphicFramePr/>
                <a:graphic xmlns:a="http://schemas.openxmlformats.org/drawingml/2006/main">
                  <a:graphicData uri="http://schemas.microsoft.com/office/word/2010/wordprocessingShape">
                    <wps:wsp>
                      <wps:cNvSpPr/>
                      <wps:spPr>
                        <a:xfrm rot="992853">
                          <a:off x="0" y="0"/>
                          <a:ext cx="3322955" cy="1510665"/>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191363">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384565" y="1604645"/>
                              </a:lnTo>
                              <a:lnTo>
                                <a:pt x="990024" y="2191363"/>
                              </a:lnTo>
                              <a:cubicBezTo>
                                <a:pt x="952285" y="1984757"/>
                                <a:pt x="699225" y="1800218"/>
                                <a:pt x="553826" y="1604645"/>
                              </a:cubicBez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BD4D7"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"I thoroughly enjoy my time as a volunteer helping out, meeting new people </w:t>
                            </w:r>
                          </w:p>
                          <w:p w14:paraId="0F3208D5" w14:textId="0F7F27C8"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it has a beneficial effect on my life"</w:t>
                            </w:r>
                          </w:p>
                          <w:p w14:paraId="1C25E84B" w14:textId="77777777" w:rsidR="001F2240" w:rsidRDefault="001F2240" w:rsidP="00030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C30C" id="_x0000_s1072" style="position:absolute;margin-left:284.95pt;margin-top:123.4pt;width:261.65pt;height:118.95pt;rotation:1084460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1913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" adj="-11796480,,5400" path="m,267446c,119740,119740,,267446,l553826,r,l1384565,,3055509,v147706,,267446,119740,267446,267446l3322955,936043r,l3322955,1337204r,-5c3322955,1484905,3203215,1604645,3055509,1604645r-1670944,l990024,2191363c952285,1984757,699225,1800218,553826,1604645r-286380,c119740,1604645,,1484905,,1337199r,5l,936043r,l,267446xe" fillcolor="#f9d4e8 [660]" strokecolor="#f9d4e8 [660]" strokeweight="2pt">
                <v:stroke joinstyle="miter"/>
                <v:formulas/>
                <v:path arrowok="t" o:connecttype="custom" o:connectlocs="0,184370;267446,0;553826,0;553826,0;1384565,0;3055509,0;3322955,184370;3322955,645282;3322955,645282;3322955,921831;3322955,921828;3055509,1106198;1384565,1106198;990024,1510665;553826,1106198;267446,1106198;0,921828;0,921831;0,645282;0,645282;0,184370" o:connectangles="0,0,0,0,0,0,0,0,0,0,0,0,0,0,0,0,0,0,0,0,0" textboxrect="0,0,3322955,2191363"/>
                <v:textbox>
                  <w:txbxContent>
                    <w:p w14:paraId="557BD4D7"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"I thoroughly enjoy my time as a volunteer helping out, meeting new people </w:t>
                      </w:r>
                    </w:p>
                    <w:p w14:paraId="0F3208D5" w14:textId="0F7F27C8"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it has a beneficial effect on my life"</w:t>
                      </w:r>
                    </w:p>
                    <w:p w14:paraId="1C25E84B" w14:textId="77777777" w:rsidR="001F2240" w:rsidRDefault="001F2240" w:rsidP="00030185"/>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3D4FA8F0" wp14:editId="7F82096F">
                <wp:simplePos x="0" y="0"/>
                <wp:positionH relativeFrom="column">
                  <wp:posOffset>-12700</wp:posOffset>
                </wp:positionH>
                <wp:positionV relativeFrom="paragraph">
                  <wp:posOffset>2365375</wp:posOffset>
                </wp:positionV>
                <wp:extent cx="2767965" cy="1049655"/>
                <wp:effectExtent l="0" t="152400" r="0" b="144145"/>
                <wp:wrapNone/>
                <wp:docPr id="25" name="Oval Callout 25"/>
                <wp:cNvGraphicFramePr/>
                <a:graphic xmlns:a="http://schemas.openxmlformats.org/drawingml/2006/main">
                  <a:graphicData uri="http://schemas.microsoft.com/office/word/2010/wordprocessingShape">
                    <wps:wsp>
                      <wps:cNvSpPr/>
                      <wps:spPr>
                        <a:xfrm rot="20543778" flipH="1">
                          <a:off x="0" y="0"/>
                          <a:ext cx="2767965" cy="1049655"/>
                        </a:xfrm>
                        <a:prstGeom prst="wedgeEllipseCallout">
                          <a:avLst/>
                        </a:prstGeom>
                        <a:solidFill>
                          <a:schemeClr val="accent4">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46226" w14:textId="77777777" w:rsidR="001F2240" w:rsidRPr="000F6471" w:rsidRDefault="001F2240" w:rsidP="00030185">
                            <w:pPr>
                              <w:spacing w:line="240" w:lineRule="auto"/>
                              <w:contextualSpacing w:val="0"/>
                              <w:jc w:val="center"/>
                              <w:rPr>
                                <w:rFonts w:ascii="Comic Sans MS" w:eastAsia="Times New Roman" w:hAnsi="Comic Sans MS" w:cs="Calibri"/>
                                <w:color w:val="auto"/>
                                <w:szCs w:val="24"/>
                                <w:lang w:val="en-GB" w:eastAsia="en-US"/>
                              </w:rPr>
                            </w:pPr>
                            <w:r w:rsidRPr="000F6471">
                              <w:rPr>
                                <w:rFonts w:ascii="Comic Sans MS" w:eastAsia="Times New Roman" w:hAnsi="Comic Sans MS" w:cs="Calibri"/>
                                <w:color w:val="000000"/>
                                <w:szCs w:val="24"/>
                                <w:lang w:val="en-GB" w:eastAsia="en-US"/>
                              </w:rPr>
                              <w:t>"Enjoy coming, gives me something to do, meet lots of people"</w:t>
                            </w:r>
                          </w:p>
                          <w:p w14:paraId="349B3A4F" w14:textId="707E6300" w:rsidR="001F2240" w:rsidRDefault="001F2240" w:rsidP="00030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A8F0" id="Oval Callout 25" o:spid="_x0000_s1073" type="#_x0000_t63" style="position:absolute;margin-left:-1pt;margin-top:186.25pt;width:217.95pt;height:82.65pt;rotation:1153676fd;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" adj="6300,24300" fillcolor="#dae3fa [663]" strokecolor="#b8dbf1 [1302]" strokeweight="2pt">
                <v:textbox>
                  <w:txbxContent>
                    <w:p w14:paraId="28446226" w14:textId="77777777" w:rsidR="001F2240" w:rsidRPr="000F6471" w:rsidRDefault="001F2240" w:rsidP="00030185">
                      <w:pPr>
                        <w:spacing w:line="240" w:lineRule="auto"/>
                        <w:contextualSpacing w:val="0"/>
                        <w:jc w:val="center"/>
                        <w:rPr>
                          <w:rFonts w:ascii="Comic Sans MS" w:eastAsia="Times New Roman" w:hAnsi="Comic Sans MS" w:cs="Calibri"/>
                          <w:color w:val="auto"/>
                          <w:szCs w:val="24"/>
                          <w:lang w:val="en-GB" w:eastAsia="en-US"/>
                        </w:rPr>
                      </w:pPr>
                      <w:r w:rsidRPr="000F6471">
                        <w:rPr>
                          <w:rFonts w:ascii="Comic Sans MS" w:eastAsia="Times New Roman" w:hAnsi="Comic Sans MS" w:cs="Calibri"/>
                          <w:color w:val="000000"/>
                          <w:szCs w:val="24"/>
                          <w:lang w:val="en-GB" w:eastAsia="en-US"/>
                        </w:rPr>
                        <w:t>"Enjoy coming, gives me something to do, meet lots of people"</w:t>
                      </w:r>
                    </w:p>
                    <w:p w14:paraId="349B3A4F" w14:textId="707E6300" w:rsidR="001F2240" w:rsidRDefault="001F2240" w:rsidP="00030185">
                      <w:pPr>
                        <w:jc w:val="center"/>
                      </w:pPr>
                    </w:p>
                  </w:txbxContent>
                </v:textbox>
              </v:shape>
            </w:pict>
          </mc:Fallback>
        </mc:AlternateContent>
      </w:r>
      <w:r w:rsidR="002709B1">
        <w:br w:type="page"/>
      </w:r>
    </w:p>
    <w:p w14:paraId="5B2489B5" w14:textId="06D2F5E9" w:rsidR="003A1026" w:rsidRDefault="00E85D52" w:rsidP="002E004D">
      <w:pPr>
        <w:pStyle w:val="Heading1"/>
        <w:rPr>
          <w:rFonts w:ascii="Comic Sans MS" w:hAnsi="Comic Sans MS" w:cs="Times New Roman (Headings CS)"/>
          <w:caps w:val="0"/>
        </w:rPr>
      </w:pPr>
      <w:r>
        <w:rPr>
          <w:noProof/>
        </w:rPr>
        <w:lastRenderedPageBreak/>
        <mc:AlternateContent>
          <mc:Choice Requires="wps">
            <w:drawing>
              <wp:anchor distT="0" distB="0" distL="114300" distR="114300" simplePos="0" relativeHeight="251750400" behindDoc="0" locked="0" layoutInCell="1" allowOverlap="1" wp14:anchorId="45582F09" wp14:editId="3D12C31F">
                <wp:simplePos x="0" y="0"/>
                <wp:positionH relativeFrom="column">
                  <wp:posOffset>6119191</wp:posOffset>
                </wp:positionH>
                <wp:positionV relativeFrom="paragraph">
                  <wp:posOffset>-321945</wp:posOffset>
                </wp:positionV>
                <wp:extent cx="1064260" cy="10248265"/>
                <wp:effectExtent l="469900" t="266700" r="66040" b="5791835"/>
                <wp:wrapNone/>
                <wp:docPr id="52" name="Snip and Round Single Corner Rectangle 52"/>
                <wp:cNvGraphicFramePr/>
                <a:graphic xmlns:a="http://schemas.openxmlformats.org/drawingml/2006/main">
                  <a:graphicData uri="http://schemas.microsoft.com/office/word/2010/wordprocessingShape">
                    <wps:wsp>
                      <wps:cNvSpPr/>
                      <wps:spPr>
                        <a:xfrm flipH="1">
                          <a:off x="0" y="0"/>
                          <a:ext cx="1064260" cy="10248265"/>
                        </a:xfrm>
                        <a:prstGeom prst="snipRoundRect">
                          <a:avLst>
                            <a:gd name="adj1" fmla="val 16667"/>
                            <a:gd name="adj2" fmla="val 50000"/>
                          </a:avLst>
                        </a:prstGeom>
                        <a:solidFill>
                          <a:schemeClr val="accent1">
                            <a:alpha val="46000"/>
                          </a:schemeClr>
                        </a:solidFill>
                        <a:ln>
                          <a:noFill/>
                        </a:ln>
                        <a:effectLst>
                          <a:outerShdw blurRad="381000" dist="2032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D711" id="Snip and Round Single Corner Rectangle 52" o:spid="_x0000_s1026" style="position:absolute;margin-left:481.85pt;margin-top:-25.35pt;width:83.8pt;height:806.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4260,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" path="m177380,l532130,r532130,532130l1064260,10248265,,10248265,,177380c,79416,79416,,177380,xe" fillcolor="#e32d91 [3204]" stroked="f" strokeweight="2pt">
                <v:fill opacity="30069f"/>
                <v:shadow on="t" color="black" opacity="26214f" origin=".5" offset="-16pt,0"/>
                <v:path arrowok="t" o:connecttype="custom" o:connectlocs="177380,0;532130,0;1064260,532130;1064260,10248265;0,10248265;0,177380;177380,0" o:connectangles="0,0,0,0,0,0,0"/>
              </v:shape>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8208" behindDoc="0" locked="0" layoutInCell="1" allowOverlap="1" wp14:anchorId="3E6336DD" wp14:editId="729B023B">
                <wp:simplePos x="0" y="0"/>
                <wp:positionH relativeFrom="column">
                  <wp:posOffset>6573520</wp:posOffset>
                </wp:positionH>
                <wp:positionV relativeFrom="paragraph">
                  <wp:posOffset>-650875</wp:posOffset>
                </wp:positionV>
                <wp:extent cx="202565" cy="264160"/>
                <wp:effectExtent l="0" t="0" r="635" b="0"/>
                <wp:wrapNone/>
                <wp:docPr id="700" name="Text Box 700"/>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B1F92" w14:textId="138E25EE"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E6336DD" id="Text Box 700" o:spid="_x0000_s1074" type="#_x0000_t202" style="position:absolute;margin-left:517.6pt;margin-top:-51.25pt;width:15.95pt;height:20.8pt;z-index:2519982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" filled="f" stroked="f" strokeweight=".5pt">
                <v:textbox style="mso-fit-shape-to-text:t" inset="0,0,0,0">
                  <w:txbxContent>
                    <w:p w14:paraId="1CBB1F92" w14:textId="138E25EE"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7</w:t>
                      </w:r>
                    </w:p>
                  </w:txbxContent>
                </v:textbox>
              </v:shape>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7184" behindDoc="0" locked="0" layoutInCell="1" allowOverlap="1" wp14:anchorId="7A651DF5" wp14:editId="533D52B6">
                <wp:simplePos x="0" y="0"/>
                <wp:positionH relativeFrom="column">
                  <wp:posOffset>6471920</wp:posOffset>
                </wp:positionH>
                <wp:positionV relativeFrom="paragraph">
                  <wp:posOffset>-671195</wp:posOffset>
                </wp:positionV>
                <wp:extent cx="375920" cy="345440"/>
                <wp:effectExtent l="0" t="0" r="5080" b="0"/>
                <wp:wrapNone/>
                <wp:docPr id="699" name="Folded Corner 699"/>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9DAD9" id="Folded Corner 699" o:spid="_x0000_s1026" type="#_x0000_t65" style="position:absolute;margin-left:509.6pt;margin-top:-52.85pt;width:29.6pt;height:27.2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" adj="18000" fillcolor="#90abf0 [1943]" stroked="f" strokeweight="2pt"/>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6160" behindDoc="0" locked="0" layoutInCell="1" allowOverlap="1" wp14:anchorId="71EE0563" wp14:editId="6630A2DD">
                <wp:simplePos x="0" y="0"/>
                <wp:positionH relativeFrom="column">
                  <wp:posOffset>-162560</wp:posOffset>
                </wp:positionH>
                <wp:positionV relativeFrom="paragraph">
                  <wp:posOffset>-721995</wp:posOffset>
                </wp:positionV>
                <wp:extent cx="7254240" cy="487680"/>
                <wp:effectExtent l="0" t="0" r="0" b="7620"/>
                <wp:wrapNone/>
                <wp:docPr id="698" name="Text Box 698"/>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EF4C0"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0563" id="Text Box 698" o:spid="_x0000_s1075" type="#_x0000_t202" style="position:absolute;margin-left:-12.8pt;margin-top:-56.85pt;width:571.2pt;height:38.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" filled="f" stroked="f" strokeweight=".5pt">
                <v:textbox inset="0,0,0,0">
                  <w:txbxContent>
                    <w:p w14:paraId="4A2EF4C0"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54176" behindDoc="0" locked="0" layoutInCell="1" allowOverlap="1" wp14:anchorId="4C6AB4E2" wp14:editId="68FB08E7">
                <wp:simplePos x="0" y="0"/>
                <wp:positionH relativeFrom="column">
                  <wp:posOffset>135255</wp:posOffset>
                </wp:positionH>
                <wp:positionV relativeFrom="paragraph">
                  <wp:posOffset>-625475</wp:posOffset>
                </wp:positionV>
                <wp:extent cx="457200" cy="49530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4572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C4B0" w14:textId="7F963DAF"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B4E2" id="Text Box 559" o:spid="_x0000_s1076" type="#_x0000_t202" style="position:absolute;margin-left:10.65pt;margin-top:-49.25pt;width:36pt;height: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" filled="f" stroked="f" strokeweight=".5pt">
                <v:textbox inset="0,0,0,0">
                  <w:txbxContent>
                    <w:p w14:paraId="125CC4B0" w14:textId="7F963DAF"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7</w:t>
                      </w:r>
                    </w:p>
                  </w:txbxContent>
                </v:textbox>
              </v:shape>
            </w:pict>
          </mc:Fallback>
        </mc:AlternateContent>
      </w:r>
      <w:r w:rsidR="007F2E53">
        <w:rPr>
          <w:noProof/>
        </w:rPr>
        <mc:AlternateContent>
          <mc:Choice Requires="wps">
            <w:drawing>
              <wp:anchor distT="0" distB="0" distL="114300" distR="114300" simplePos="0" relativeHeight="251561977" behindDoc="0" locked="0" layoutInCell="1" allowOverlap="1" wp14:anchorId="09F53E7E" wp14:editId="019187C6">
                <wp:simplePos x="0" y="0"/>
                <wp:positionH relativeFrom="column">
                  <wp:posOffset>81604</wp:posOffset>
                </wp:positionH>
                <wp:positionV relativeFrom="paragraph">
                  <wp:posOffset>180223</wp:posOffset>
                </wp:positionV>
                <wp:extent cx="6010910" cy="7800392"/>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010910" cy="7800392"/>
                        </a:xfrm>
                        <a:prstGeom prst="rect">
                          <a:avLst/>
                        </a:prstGeom>
                        <a:blipFill dpi="0" rotWithShape="1">
                          <a:blip r:embed="rId33">
                            <a:alphaModFix amt="57000"/>
                          </a:blip>
                          <a:srcRect/>
                          <a:tile tx="0" ty="0" sx="100000" sy="100000" flip="none" algn="tl"/>
                        </a:blipFill>
                        <a:ln w="285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4A377E72"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3E7E" id="Text Box 138" o:spid="_x0000_s1077" type="#_x0000_t202" style="position:absolute;margin-left:6.45pt;margin-top:14.2pt;width:473.3pt;height:614.2pt;z-index:251561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" stroked="f" strokeweight="2.25pt">
                <v:fill r:id="rId34" o:title="" opacity="37356f" recolor="t" rotate="t" type="tile"/>
                <v:stroke dashstyle="dash"/>
                <v:textbox inset="0,0,0,0">
                  <w:txbxContent>
                    <w:p w14:paraId="4A377E72" w14:textId="77777777" w:rsidR="001F2240" w:rsidRDefault="001F2240"/>
                  </w:txbxContent>
                </v:textbox>
              </v:shape>
            </w:pict>
          </mc:Fallback>
        </mc:AlternateContent>
      </w:r>
      <w:r w:rsidR="007F2E53">
        <w:rPr>
          <w:rFonts w:ascii="Comic Sans MS" w:hAnsi="Comic Sans MS" w:cs="Times New Roman (Headings CS)"/>
          <w:caps w:val="0"/>
          <w:noProof/>
        </w:rPr>
        <mc:AlternateContent>
          <mc:Choice Requires="wps">
            <w:drawing>
              <wp:anchor distT="0" distB="0" distL="114300" distR="114300" simplePos="0" relativeHeight="251746304" behindDoc="0" locked="0" layoutInCell="1" allowOverlap="1" wp14:anchorId="0D4128FC" wp14:editId="47126217">
                <wp:simplePos x="0" y="0"/>
                <wp:positionH relativeFrom="column">
                  <wp:posOffset>2893228</wp:posOffset>
                </wp:positionH>
                <wp:positionV relativeFrom="paragraph">
                  <wp:posOffset>-137018</wp:posOffset>
                </wp:positionV>
                <wp:extent cx="3133725" cy="2571089"/>
                <wp:effectExtent l="0" t="0" r="3175" b="7620"/>
                <wp:wrapNone/>
                <wp:docPr id="146" name="Text Box 146"/>
                <wp:cNvGraphicFramePr/>
                <a:graphic xmlns:a="http://schemas.openxmlformats.org/drawingml/2006/main">
                  <a:graphicData uri="http://schemas.microsoft.com/office/word/2010/wordprocessingShape">
                    <wps:wsp>
                      <wps:cNvSpPr txBox="1"/>
                      <wps:spPr>
                        <a:xfrm>
                          <a:off x="0" y="0"/>
                          <a:ext cx="3133725" cy="2571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78C6B" w14:textId="6A3A07FE" w:rsidR="001F2240" w:rsidRPr="003A1026" w:rsidRDefault="001F2240" w:rsidP="003A1026">
                            <w:pPr>
                              <w:pStyle w:val="NoSpacing"/>
                              <w:rPr>
                                <w:rFonts w:ascii="Comic Sans MS" w:hAnsi="Comic Sans MS"/>
                                <w:b/>
                                <w:color w:val="000000" w:themeColor="text1"/>
                                <w:sz w:val="24"/>
                                <w:szCs w:val="24"/>
                              </w:rPr>
                            </w:pPr>
                            <w:r>
                              <w:rPr>
                                <w:rFonts w:ascii="Comic Sans MS" w:hAnsi="Comic Sans MS"/>
                                <w:b/>
                                <w:color w:val="000000" w:themeColor="text1"/>
                                <w:sz w:val="24"/>
                                <w:szCs w:val="24"/>
                              </w:rPr>
                              <w:t>Volunteer</w:t>
                            </w:r>
                            <w:r w:rsidRPr="003A1026">
                              <w:rPr>
                                <w:rFonts w:ascii="Comic Sans MS" w:hAnsi="Comic Sans MS"/>
                                <w:b/>
                                <w:color w:val="000000" w:themeColor="text1"/>
                                <w:sz w:val="24"/>
                                <w:szCs w:val="24"/>
                              </w:rPr>
                              <w:t>’s Story</w:t>
                            </w:r>
                          </w:p>
                          <w:p w14:paraId="3882E958" w14:textId="77777777" w:rsidR="001F2240" w:rsidRPr="003A1026" w:rsidRDefault="001F2240" w:rsidP="003A1026">
                            <w:pPr>
                              <w:pStyle w:val="NoSpacing"/>
                              <w:rPr>
                                <w:rFonts w:ascii="Comic Sans MS" w:hAnsi="Comic Sans MS"/>
                                <w:color w:val="000000" w:themeColor="text1"/>
                                <w:sz w:val="24"/>
                                <w:szCs w:val="24"/>
                              </w:rPr>
                            </w:pPr>
                          </w:p>
                          <w:p w14:paraId="393B469D" w14:textId="28B87D2D"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being supported by Lanarkshire Association for Mental Health as I felt really isolated and severely lacking in self-confidence.  They suggested calling in to LDVG.  I had seen the buses around the area and had wondered what the group was about and how to access it. My long-term aim is to get back to work and I was interested in joining the Computer Class, to increase my skills.  I also asked about the volunteering opportunities thinking this would be a good starting point</w:t>
                            </w:r>
                            <w:r>
                              <w:rPr>
                                <w:rFonts w:ascii="Comic Sans MS" w:hAnsi="Comic Sans MS"/>
                                <w:color w:val="000000" w:themeColor="text1"/>
                                <w:sz w:val="22"/>
                                <w:szCs w:val="22"/>
                              </w:rPr>
                              <w:t>.</w:t>
                            </w:r>
                            <w:r w:rsidRPr="003A1026">
                              <w:rPr>
                                <w:rFonts w:ascii="Comic Sans MS" w:hAnsi="Comic Sans MS"/>
                                <w:color w:val="000000" w:themeColor="text1"/>
                                <w:sz w:val="22"/>
                                <w:szCs w:val="22"/>
                              </w:rPr>
                              <w:t xml:space="preserve"> </w:t>
                            </w:r>
                          </w:p>
                          <w:p w14:paraId="564A7B48"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28FC" id="Text Box 146" o:spid="_x0000_s1078" type="#_x0000_t202" style="position:absolute;margin-left:227.8pt;margin-top:-10.8pt;width:246.75pt;height:20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" filled="f" stroked="f" strokeweight=".5pt">
                <v:textbox inset="0,0,0,0">
                  <w:txbxContent>
                    <w:p w14:paraId="6D678C6B" w14:textId="6A3A07FE" w:rsidR="001F2240" w:rsidRPr="003A1026" w:rsidRDefault="001F2240" w:rsidP="003A1026">
                      <w:pPr>
                        <w:pStyle w:val="NoSpacing"/>
                        <w:rPr>
                          <w:rFonts w:ascii="Comic Sans MS" w:hAnsi="Comic Sans MS"/>
                          <w:b/>
                          <w:color w:val="000000" w:themeColor="text1"/>
                          <w:sz w:val="24"/>
                          <w:szCs w:val="24"/>
                        </w:rPr>
                      </w:pPr>
                      <w:r>
                        <w:rPr>
                          <w:rFonts w:ascii="Comic Sans MS" w:hAnsi="Comic Sans MS"/>
                          <w:b/>
                          <w:color w:val="000000" w:themeColor="text1"/>
                          <w:sz w:val="24"/>
                          <w:szCs w:val="24"/>
                        </w:rPr>
                        <w:t>Volunteer</w:t>
                      </w:r>
                      <w:r w:rsidRPr="003A1026">
                        <w:rPr>
                          <w:rFonts w:ascii="Comic Sans MS" w:hAnsi="Comic Sans MS"/>
                          <w:b/>
                          <w:color w:val="000000" w:themeColor="text1"/>
                          <w:sz w:val="24"/>
                          <w:szCs w:val="24"/>
                        </w:rPr>
                        <w:t>’s Story</w:t>
                      </w:r>
                    </w:p>
                    <w:p w14:paraId="3882E958" w14:textId="77777777" w:rsidR="001F2240" w:rsidRPr="003A1026" w:rsidRDefault="001F2240" w:rsidP="003A1026">
                      <w:pPr>
                        <w:pStyle w:val="NoSpacing"/>
                        <w:rPr>
                          <w:rFonts w:ascii="Comic Sans MS" w:hAnsi="Comic Sans MS"/>
                          <w:color w:val="000000" w:themeColor="text1"/>
                          <w:sz w:val="24"/>
                          <w:szCs w:val="24"/>
                        </w:rPr>
                      </w:pPr>
                    </w:p>
                    <w:p w14:paraId="393B469D" w14:textId="28B87D2D"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being supported by Lanarkshire Association for Mental Health as I felt really isolated and severely lacking in self-confidence.  They suggested calling in to LDVG.  I had seen the buses around the area and had wondered what the group was about and how to access it. My long-term aim is to get back to work and I was interested in joining the Computer Class, to increase my skills.  I also asked about the volunteering opportunities thinking this would be a good starting point</w:t>
                      </w:r>
                      <w:r>
                        <w:rPr>
                          <w:rFonts w:ascii="Comic Sans MS" w:hAnsi="Comic Sans MS"/>
                          <w:color w:val="000000" w:themeColor="text1"/>
                          <w:sz w:val="22"/>
                          <w:szCs w:val="22"/>
                        </w:rPr>
                        <w:t>.</w:t>
                      </w:r>
                      <w:r w:rsidRPr="003A1026">
                        <w:rPr>
                          <w:rFonts w:ascii="Comic Sans MS" w:hAnsi="Comic Sans MS"/>
                          <w:color w:val="000000" w:themeColor="text1"/>
                          <w:sz w:val="22"/>
                          <w:szCs w:val="22"/>
                        </w:rPr>
                        <w:t xml:space="preserve"> </w:t>
                      </w:r>
                    </w:p>
                    <w:p w14:paraId="564A7B48" w14:textId="77777777" w:rsidR="001F2240" w:rsidRDefault="001F2240"/>
                  </w:txbxContent>
                </v:textbox>
              </v:shape>
            </w:pict>
          </mc:Fallback>
        </mc:AlternateContent>
      </w:r>
      <w:r w:rsidR="0033442B">
        <w:rPr>
          <w:noProof/>
        </w:rPr>
        <w:drawing>
          <wp:anchor distT="0" distB="0" distL="114300" distR="114300" simplePos="0" relativeHeight="251804672" behindDoc="0" locked="0" layoutInCell="1" allowOverlap="1" wp14:anchorId="0492796D" wp14:editId="2749D7D0">
            <wp:simplePos x="0" y="0"/>
            <wp:positionH relativeFrom="column">
              <wp:posOffset>186055</wp:posOffset>
            </wp:positionH>
            <wp:positionV relativeFrom="paragraph">
              <wp:posOffset>-76199</wp:posOffset>
            </wp:positionV>
            <wp:extent cx="2374900" cy="2509272"/>
            <wp:effectExtent l="0" t="0" r="0" b="5715"/>
            <wp:wrapNone/>
            <wp:docPr id="151" name="Picture 151" descr="A person standing in front of a fruit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andra Munro in Greenhouse (1).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81099" cy="2515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026">
        <w:rPr>
          <w:rFonts w:ascii="Comic Sans MS" w:hAnsi="Comic Sans MS" w:cs="Times New Roman (Headings CS)"/>
          <w:caps w:val="0"/>
        </w:rPr>
        <w:t xml:space="preserve">    </w:t>
      </w:r>
    </w:p>
    <w:p w14:paraId="162F94DD" w14:textId="170521EC" w:rsidR="003A1026" w:rsidRDefault="003A1026" w:rsidP="002E004D"/>
    <w:p w14:paraId="3E82B660" w14:textId="55E2EFF3" w:rsidR="003A1026" w:rsidRDefault="003A1026" w:rsidP="002E004D"/>
    <w:p w14:paraId="5E052F60" w14:textId="23B3200A" w:rsidR="003A1026" w:rsidRDefault="003A1026" w:rsidP="002E004D"/>
    <w:p w14:paraId="37B3DA64" w14:textId="76D4D2CB" w:rsidR="003A1026" w:rsidRDefault="003A1026" w:rsidP="002E004D"/>
    <w:p w14:paraId="4094E5DD" w14:textId="2B43150C" w:rsidR="003A1026" w:rsidRDefault="003A1026" w:rsidP="002E004D"/>
    <w:p w14:paraId="478B24F5" w14:textId="40159C4D" w:rsidR="003A1026" w:rsidRDefault="003A1026" w:rsidP="002E004D"/>
    <w:p w14:paraId="181A12E3" w14:textId="3B534AEF" w:rsidR="003A1026" w:rsidRDefault="003A1026" w:rsidP="002E004D"/>
    <w:p w14:paraId="056E7CB5" w14:textId="54485AEB" w:rsidR="003A1026" w:rsidRDefault="0033442B" w:rsidP="002E004D">
      <w:r>
        <w:rPr>
          <w:noProof/>
        </w:rPr>
        <mc:AlternateContent>
          <mc:Choice Requires="wps">
            <w:drawing>
              <wp:anchor distT="0" distB="0" distL="114300" distR="114300" simplePos="0" relativeHeight="251747328" behindDoc="0" locked="0" layoutInCell="1" allowOverlap="1" wp14:anchorId="3B8D7463" wp14:editId="17D0254F">
                <wp:simplePos x="0" y="0"/>
                <wp:positionH relativeFrom="column">
                  <wp:posOffset>212233</wp:posOffset>
                </wp:positionH>
                <wp:positionV relativeFrom="paragraph">
                  <wp:posOffset>213282</wp:posOffset>
                </wp:positionV>
                <wp:extent cx="5813425" cy="5542384"/>
                <wp:effectExtent l="0" t="0" r="3175" b="7620"/>
                <wp:wrapNone/>
                <wp:docPr id="147" name="Text Box 147"/>
                <wp:cNvGraphicFramePr/>
                <a:graphic xmlns:a="http://schemas.openxmlformats.org/drawingml/2006/main">
                  <a:graphicData uri="http://schemas.microsoft.com/office/word/2010/wordprocessingShape">
                    <wps:wsp>
                      <wps:cNvSpPr txBox="1"/>
                      <wps:spPr>
                        <a:xfrm>
                          <a:off x="0" y="0"/>
                          <a:ext cx="5813425" cy="5542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4335"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Shortly after signing up I was invited to join the Volunteers’ Christmas Party and although finding the thought quite daunting, I decided to go.  This was difficult for me as it required a lot of decisions that I was unused to making; even finding out where the place was, was a challenge.  When I arrived, I sat next to a volunteer I’d met the previous week.  I thoroughly enjoyed the night and found everyone to be very welcoming and inclusive and I was glad I had gone.</w:t>
                            </w:r>
                          </w:p>
                          <w:p w14:paraId="1C2A37F9" w14:textId="77777777" w:rsidR="007F2E53" w:rsidRPr="003A1026" w:rsidRDefault="007F2E53" w:rsidP="007F2E53">
                            <w:pPr>
                              <w:pStyle w:val="NoSpacing"/>
                              <w:rPr>
                                <w:rFonts w:ascii="Comic Sans MS" w:hAnsi="Comic Sans MS"/>
                                <w:color w:val="000000" w:themeColor="text1"/>
                                <w:sz w:val="22"/>
                                <w:szCs w:val="22"/>
                              </w:rPr>
                            </w:pPr>
                          </w:p>
                          <w:p w14:paraId="3E50B1AA" w14:textId="2144BB6B"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At first the centre seemed to be a massive place, quite daunting, and I was surprised by how many activities and services were on offer. I have enjoyed a variety of roles and am always keen to try something new.</w:t>
                            </w:r>
                          </w:p>
                          <w:p w14:paraId="0D402C06" w14:textId="77777777" w:rsidR="007F2E53" w:rsidRPr="003A1026" w:rsidRDefault="007F2E53" w:rsidP="007F2E53">
                            <w:pPr>
                              <w:pStyle w:val="NoSpacing"/>
                              <w:rPr>
                                <w:rFonts w:ascii="Comic Sans MS" w:hAnsi="Comic Sans MS"/>
                                <w:color w:val="000000" w:themeColor="text1"/>
                                <w:sz w:val="22"/>
                                <w:szCs w:val="22"/>
                              </w:rPr>
                            </w:pPr>
                          </w:p>
                          <w:p w14:paraId="38BC8B2B"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Everyone has been amazing, so accepting and supportive and it’s brilliant.  I now have a sense of purpose, am enjoying meeting new people with lots of different personalities and although I still experience good days and bad days it’s good to know I’m not alone.  I have found out things about myself which I hadn’t realised, including how adaptable I can be and I’ve overcome some long term fears about meeting other people and knowing what to say. I am enjoying everything at LDVG, getting used to new places, new people and new tasks. I need to stop panicking and stay focused, be less nervous and more confident and I am starting to achieve all of these things.  It’s nice to be out and about, seeing people I recognise and chatting in the street.  I feel part of something that makes a difference and want to do more.  My favourite area of work is with the Lunch Clubs but am happy to help anywhere I’m needed.</w:t>
                            </w:r>
                          </w:p>
                          <w:p w14:paraId="3433C43E" w14:textId="77777777" w:rsidR="007F2E53" w:rsidRPr="003A1026" w:rsidRDefault="007F2E53" w:rsidP="007F2E53">
                            <w:pPr>
                              <w:pStyle w:val="NoSpacing"/>
                              <w:rPr>
                                <w:rFonts w:ascii="Comic Sans MS" w:hAnsi="Comic Sans MS"/>
                                <w:color w:val="000000" w:themeColor="text1"/>
                                <w:sz w:val="22"/>
                                <w:szCs w:val="22"/>
                              </w:rPr>
                            </w:pPr>
                          </w:p>
                          <w:p w14:paraId="40FC4D46"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really anxious about joining as a volunteer but the support has been really great with clear instructions and introductions to other volunteers.</w:t>
                            </w:r>
                          </w:p>
                          <w:p w14:paraId="2A2D4C99"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remember coming here on that first day, as I had a good feeling inside, thinking ‘I’m going to help’ and that’s what I’m doing.  Nobody else can give you that.</w:t>
                            </w:r>
                          </w:p>
                          <w:p w14:paraId="26E05F14" w14:textId="77777777" w:rsidR="007F2E53" w:rsidRDefault="007F2E53" w:rsidP="007F2E53"/>
                          <w:p w14:paraId="7C4DE89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7463" id="Text Box 147" o:spid="_x0000_s1079" type="#_x0000_t202" style="position:absolute;margin-left:16.7pt;margin-top:16.8pt;width:457.75pt;height:43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" filled="f" stroked="f" strokeweight=".5pt">
                <v:textbox inset="0,0,0,0">
                  <w:txbxContent>
                    <w:p w14:paraId="6C874335"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Shortly after signing up I was invited to join the Volunteers’ Christmas Party and although finding the thought quite daunting, I decided to go.  This was difficult for me as it required a lot of decisions that I was unused to making; even finding out where the place was, was a challenge.  When I arrived, I sat next to a volunteer I’d met the previous week.  I thoroughly enjoyed the night and found everyone to be very welcoming and inclusive and I was glad I had gone.</w:t>
                      </w:r>
                    </w:p>
                    <w:p w14:paraId="1C2A37F9" w14:textId="77777777" w:rsidR="007F2E53" w:rsidRPr="003A1026" w:rsidRDefault="007F2E53" w:rsidP="007F2E53">
                      <w:pPr>
                        <w:pStyle w:val="NoSpacing"/>
                        <w:rPr>
                          <w:rFonts w:ascii="Comic Sans MS" w:hAnsi="Comic Sans MS"/>
                          <w:color w:val="000000" w:themeColor="text1"/>
                          <w:sz w:val="22"/>
                          <w:szCs w:val="22"/>
                        </w:rPr>
                      </w:pPr>
                    </w:p>
                    <w:p w14:paraId="3E50B1AA" w14:textId="2144BB6B"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At first the centre seemed to be a massive place, quite daunting, and I was surprised by how many activities and services were on offer. I have enjoyed a variety of roles and am always keen to try something new.</w:t>
                      </w:r>
                    </w:p>
                    <w:p w14:paraId="0D402C06" w14:textId="77777777" w:rsidR="007F2E53" w:rsidRPr="003A1026" w:rsidRDefault="007F2E53" w:rsidP="007F2E53">
                      <w:pPr>
                        <w:pStyle w:val="NoSpacing"/>
                        <w:rPr>
                          <w:rFonts w:ascii="Comic Sans MS" w:hAnsi="Comic Sans MS"/>
                          <w:color w:val="000000" w:themeColor="text1"/>
                          <w:sz w:val="22"/>
                          <w:szCs w:val="22"/>
                        </w:rPr>
                      </w:pPr>
                    </w:p>
                    <w:p w14:paraId="38BC8B2B"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Everyone has been amazing, so accepting and supportive and it’s brilliant.  I now have a sense of purpose, am enjoying meeting new people with lots of different personalities and although I still experience good days and bad days it’s good to know I’m not alone.  I have found out things about myself which I hadn’t realised, including how adaptable I can be and I’ve overcome some long term fears about meeting other people and knowing what to say. I am enjoying everything at LDVG, getting used to new places, new people and new tasks. I need to stop panicking and stay focused, be less nervous and more confident and I am starting to achieve all of these things.  It’s nice to be out and about, seeing people I recognise and chatting in the street.  I feel part of something that makes a difference and want to do more.  My favourite area of work is with the Lunch Clubs but am happy to help anywhere I’m needed.</w:t>
                      </w:r>
                    </w:p>
                    <w:p w14:paraId="3433C43E" w14:textId="77777777" w:rsidR="007F2E53" w:rsidRPr="003A1026" w:rsidRDefault="007F2E53" w:rsidP="007F2E53">
                      <w:pPr>
                        <w:pStyle w:val="NoSpacing"/>
                        <w:rPr>
                          <w:rFonts w:ascii="Comic Sans MS" w:hAnsi="Comic Sans MS"/>
                          <w:color w:val="000000" w:themeColor="text1"/>
                          <w:sz w:val="22"/>
                          <w:szCs w:val="22"/>
                        </w:rPr>
                      </w:pPr>
                    </w:p>
                    <w:p w14:paraId="40FC4D46"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really anxious about joining as a volunteer but the support has been really great with clear instructions and introductions to other volunteers.</w:t>
                      </w:r>
                    </w:p>
                    <w:p w14:paraId="2A2D4C99"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remember coming here on that first day, as I had a good feeling inside, thinking ‘I’m going to help’ and that’s what I’m doing.  Nobody else can give you that.</w:t>
                      </w:r>
                    </w:p>
                    <w:p w14:paraId="26E05F14" w14:textId="77777777" w:rsidR="007F2E53" w:rsidRDefault="007F2E53" w:rsidP="007F2E53"/>
                    <w:p w14:paraId="7C4DE897" w14:textId="77777777" w:rsidR="001F2240" w:rsidRDefault="001F2240"/>
                  </w:txbxContent>
                </v:textbox>
              </v:shape>
            </w:pict>
          </mc:Fallback>
        </mc:AlternateContent>
      </w:r>
    </w:p>
    <w:p w14:paraId="3BBA65A4" w14:textId="01BAE8B1" w:rsidR="003A1026" w:rsidRDefault="003A1026" w:rsidP="002E004D"/>
    <w:p w14:paraId="609A59E4" w14:textId="382D6627" w:rsidR="003A1026" w:rsidRDefault="003A1026" w:rsidP="002E004D"/>
    <w:p w14:paraId="29FCC3B1" w14:textId="1AD67D0D" w:rsidR="003A1026" w:rsidRDefault="003A1026" w:rsidP="002E004D"/>
    <w:p w14:paraId="5DA818CE" w14:textId="25584FA7" w:rsidR="003A1026" w:rsidRDefault="003A1026" w:rsidP="002E004D"/>
    <w:p w14:paraId="0483D212" w14:textId="5189EB87" w:rsidR="003A1026" w:rsidRDefault="003A1026" w:rsidP="002E004D"/>
    <w:p w14:paraId="293A8481" w14:textId="77777777" w:rsidR="0033442B" w:rsidRDefault="0033442B" w:rsidP="002E004D"/>
    <w:p w14:paraId="456A73B6" w14:textId="77777777" w:rsidR="007F2E53" w:rsidRDefault="007F2E53" w:rsidP="002E004D">
      <w:pPr>
        <w:ind w:left="284"/>
        <w:rPr>
          <w:rFonts w:ascii="Comic Sans MS" w:hAnsi="Comic Sans MS"/>
          <w:b/>
          <w:bCs/>
          <w:sz w:val="36"/>
          <w:szCs w:val="36"/>
        </w:rPr>
      </w:pPr>
    </w:p>
    <w:p w14:paraId="50FCC0A2" w14:textId="77777777" w:rsidR="007F2E53" w:rsidRDefault="007F2E53" w:rsidP="002E004D">
      <w:pPr>
        <w:ind w:left="284"/>
        <w:rPr>
          <w:rFonts w:ascii="Comic Sans MS" w:hAnsi="Comic Sans MS"/>
          <w:b/>
          <w:bCs/>
          <w:sz w:val="36"/>
          <w:szCs w:val="36"/>
        </w:rPr>
      </w:pPr>
    </w:p>
    <w:p w14:paraId="6C1506C5" w14:textId="77777777" w:rsidR="007F2E53" w:rsidRDefault="007F2E53" w:rsidP="002E004D">
      <w:pPr>
        <w:ind w:left="284"/>
        <w:rPr>
          <w:rFonts w:ascii="Comic Sans MS" w:hAnsi="Comic Sans MS"/>
          <w:b/>
          <w:bCs/>
          <w:sz w:val="36"/>
          <w:szCs w:val="36"/>
        </w:rPr>
      </w:pPr>
    </w:p>
    <w:p w14:paraId="2392922D" w14:textId="77777777" w:rsidR="007F2E53" w:rsidRDefault="007F2E53" w:rsidP="002E004D">
      <w:pPr>
        <w:ind w:left="284"/>
        <w:rPr>
          <w:rFonts w:ascii="Comic Sans MS" w:hAnsi="Comic Sans MS"/>
          <w:b/>
          <w:bCs/>
          <w:sz w:val="36"/>
          <w:szCs w:val="36"/>
        </w:rPr>
      </w:pPr>
    </w:p>
    <w:p w14:paraId="6A6A6B13" w14:textId="77777777" w:rsidR="007F2E53" w:rsidRDefault="007F2E53" w:rsidP="002E004D">
      <w:pPr>
        <w:ind w:left="284"/>
        <w:rPr>
          <w:rFonts w:ascii="Comic Sans MS" w:hAnsi="Comic Sans MS"/>
          <w:b/>
          <w:bCs/>
          <w:sz w:val="36"/>
          <w:szCs w:val="36"/>
        </w:rPr>
      </w:pPr>
    </w:p>
    <w:p w14:paraId="3B3A10A4" w14:textId="77777777" w:rsidR="007F2E53" w:rsidRDefault="007F2E53" w:rsidP="002E004D">
      <w:pPr>
        <w:ind w:left="284"/>
        <w:rPr>
          <w:rFonts w:ascii="Comic Sans MS" w:hAnsi="Comic Sans MS"/>
          <w:b/>
          <w:bCs/>
          <w:sz w:val="36"/>
          <w:szCs w:val="36"/>
        </w:rPr>
      </w:pPr>
    </w:p>
    <w:p w14:paraId="51AF218C" w14:textId="77777777" w:rsidR="007F2E53" w:rsidRDefault="007F2E53" w:rsidP="002E004D">
      <w:pPr>
        <w:ind w:left="284"/>
        <w:rPr>
          <w:rFonts w:ascii="Comic Sans MS" w:hAnsi="Comic Sans MS"/>
          <w:b/>
          <w:bCs/>
          <w:sz w:val="36"/>
          <w:szCs w:val="36"/>
        </w:rPr>
      </w:pPr>
    </w:p>
    <w:p w14:paraId="5B56C4C3" w14:textId="77777777" w:rsidR="007F2E53" w:rsidRDefault="007F2E53" w:rsidP="002E004D">
      <w:pPr>
        <w:ind w:left="284"/>
        <w:rPr>
          <w:rFonts w:ascii="Comic Sans MS" w:hAnsi="Comic Sans MS"/>
          <w:b/>
          <w:bCs/>
          <w:sz w:val="36"/>
          <w:szCs w:val="36"/>
        </w:rPr>
      </w:pPr>
    </w:p>
    <w:p w14:paraId="3E8CBDBB" w14:textId="384DC6D4" w:rsidR="007F2E53" w:rsidRDefault="007F2E53" w:rsidP="002E004D">
      <w:pPr>
        <w:ind w:left="284"/>
        <w:rPr>
          <w:rFonts w:ascii="Comic Sans MS" w:hAnsi="Comic Sans MS"/>
          <w:b/>
          <w:bCs/>
          <w:sz w:val="36"/>
          <w:szCs w:val="36"/>
        </w:rPr>
      </w:pPr>
    </w:p>
    <w:p w14:paraId="15F51A27" w14:textId="3607DEC3" w:rsidR="007F2E53" w:rsidRDefault="008F355E" w:rsidP="002E004D">
      <w:pPr>
        <w:rPr>
          <w:rFonts w:ascii="Comic Sans MS" w:hAnsi="Comic Sans MS"/>
          <w:b/>
          <w:bCs/>
          <w:sz w:val="36"/>
          <w:szCs w:val="36"/>
        </w:rPr>
      </w:pPr>
      <w:r>
        <w:rPr>
          <w:noProof/>
        </w:rPr>
        <mc:AlternateContent>
          <mc:Choice Requires="wps">
            <w:drawing>
              <wp:anchor distT="0" distB="0" distL="114300" distR="114300" simplePos="0" relativeHeight="251920384" behindDoc="0" locked="0" layoutInCell="1" allowOverlap="1" wp14:anchorId="36255945" wp14:editId="2733F58F">
                <wp:simplePos x="0" y="0"/>
                <wp:positionH relativeFrom="column">
                  <wp:posOffset>-385445</wp:posOffset>
                </wp:positionH>
                <wp:positionV relativeFrom="paragraph">
                  <wp:posOffset>1598295</wp:posOffset>
                </wp:positionV>
                <wp:extent cx="1067435" cy="10803255"/>
                <wp:effectExtent l="114300" t="482600" r="901065" b="6151245"/>
                <wp:wrapNone/>
                <wp:docPr id="152" name="Snip and Round Single Corner Rectangle 152"/>
                <wp:cNvGraphicFramePr/>
                <a:graphic xmlns:a="http://schemas.openxmlformats.org/drawingml/2006/main">
                  <a:graphicData uri="http://schemas.microsoft.com/office/word/2010/wordprocessingShape">
                    <wps:wsp>
                      <wps:cNvSpPr/>
                      <wps:spPr>
                        <a:xfrm>
                          <a:off x="0" y="0"/>
                          <a:ext cx="1067435" cy="1080325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273659" id="Snip and Round Single Corner Rectangle 152" o:spid="_x0000_s1026" style="position:absolute;margin-left:-30.35pt;margin-top:125.85pt;width:84.05pt;height:850.6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8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" path="m177909,l533718,r533717,533718l1067435,10803255,,10803255,,177909c,79653,79653,,177909,xe" fillcolor="#e32d91 [3204]" stroked="f" strokeweight="2pt">
                <v:fill opacity="30069f"/>
                <v:shadow on="t" color="black" opacity="26214f" origin="-.5,.5" offset="10.9344mm,-.19086mm"/>
                <v:path arrowok="t" o:connecttype="custom" o:connectlocs="177909,0;533718,0;1067435,533718;1067435,10803255;0,10803255;0,177909;177909,0" o:connectangles="0,0,0,0,0,0,0"/>
              </v:shape>
            </w:pict>
          </mc:Fallback>
        </mc:AlternateContent>
      </w:r>
    </w:p>
    <w:p w14:paraId="32C34A5F" w14:textId="43B31DD6" w:rsidR="00965489" w:rsidRDefault="00E85D52" w:rsidP="002E004D">
      <w:pPr>
        <w:ind w:left="1440"/>
        <w:rPr>
          <w:rFonts w:ascii="Comic Sans MS" w:hAnsi="Comic Sans MS"/>
          <w:b/>
          <w:bCs/>
          <w:sz w:val="36"/>
          <w:szCs w:val="36"/>
        </w:rPr>
      </w:pPr>
      <w:r>
        <w:rPr>
          <w:noProof/>
        </w:rPr>
        <w:lastRenderedPageBreak/>
        <mc:AlternateContent>
          <mc:Choice Requires="wps">
            <w:drawing>
              <wp:anchor distT="0" distB="0" distL="114300" distR="114300" simplePos="0" relativeHeight="251924480" behindDoc="0" locked="0" layoutInCell="1" allowOverlap="1" wp14:anchorId="0DC8270F" wp14:editId="3D550379">
                <wp:simplePos x="0" y="0"/>
                <wp:positionH relativeFrom="column">
                  <wp:posOffset>-330200</wp:posOffset>
                </wp:positionH>
                <wp:positionV relativeFrom="paragraph">
                  <wp:posOffset>-261924</wp:posOffset>
                </wp:positionV>
                <wp:extent cx="1067435" cy="10248265"/>
                <wp:effectExtent l="114300" t="482600" r="901065" b="5829935"/>
                <wp:wrapNone/>
                <wp:docPr id="405" name="Snip and Round Single Corner Rectangle 405"/>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60F5C" id="Snip and Round Single Corner Rectangle 405" o:spid="_x0000_s1026" style="position:absolute;margin-left:-26pt;margin-top:-20.6pt;width:84.05pt;height:806.9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29952" behindDoc="0" locked="0" layoutInCell="1" allowOverlap="1" wp14:anchorId="6930C3A4" wp14:editId="3B66E16F">
                <wp:simplePos x="0" y="0"/>
                <wp:positionH relativeFrom="column">
                  <wp:posOffset>307975</wp:posOffset>
                </wp:positionH>
                <wp:positionV relativeFrom="paragraph">
                  <wp:posOffset>-747395</wp:posOffset>
                </wp:positionV>
                <wp:extent cx="6421120" cy="487680"/>
                <wp:effectExtent l="0" t="0" r="5080" b="7620"/>
                <wp:wrapNone/>
                <wp:docPr id="738" name="Text Box 738"/>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DF5B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C3A4" id="Text Box 738" o:spid="_x0000_s1080" type="#_x0000_t202" style="position:absolute;left:0;text-align:left;margin-left:24.25pt;margin-top:-58.85pt;width:505.6pt;height:38.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" filled="f" stroked="f" strokeweight=".5pt">
                <v:textbox inset="0,0,0,0">
                  <w:txbxContent>
                    <w:p w14:paraId="46BDF5B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0976" behindDoc="0" locked="0" layoutInCell="1" allowOverlap="1" wp14:anchorId="1AD5C687" wp14:editId="561D4181">
                <wp:simplePos x="0" y="0"/>
                <wp:positionH relativeFrom="column">
                  <wp:posOffset>-240665</wp:posOffset>
                </wp:positionH>
                <wp:positionV relativeFrom="paragraph">
                  <wp:posOffset>-747395</wp:posOffset>
                </wp:positionV>
                <wp:extent cx="515620" cy="487680"/>
                <wp:effectExtent l="0" t="0" r="5080" b="7620"/>
                <wp:wrapNone/>
                <wp:docPr id="739" name="Text Box 739"/>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490E3"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AD5C687" id="Text Box 739" o:spid="_x0000_s1081" type="#_x0000_t202" style="position:absolute;left:0;text-align:left;margin-left:-18.95pt;margin-top:-58.85pt;width:40.6pt;height:38.4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" filled="f" stroked="f" strokeweight=".5pt">
                <v:textbox inset="0,0,0,0">
                  <w:txbxContent>
                    <w:p w14:paraId="6A7490E3"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2000" behindDoc="0" locked="0" layoutInCell="1" allowOverlap="1" wp14:anchorId="7A549642" wp14:editId="38F97C2B">
                <wp:simplePos x="0" y="0"/>
                <wp:positionH relativeFrom="column">
                  <wp:posOffset>-114300</wp:posOffset>
                </wp:positionH>
                <wp:positionV relativeFrom="paragraph">
                  <wp:posOffset>-608965</wp:posOffset>
                </wp:positionV>
                <wp:extent cx="334010" cy="321310"/>
                <wp:effectExtent l="12700" t="12700" r="8890" b="8890"/>
                <wp:wrapNone/>
                <wp:docPr id="740" name="Folded Corner 740"/>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4FB6" id="Folded Corner 740" o:spid="_x0000_s1026" type="#_x0000_t65" style="position:absolute;margin-left:-9pt;margin-top:-47.95pt;width:26.3pt;height:25.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" adj="18000" fillcolor="#e32d91 [3204]" strokecolor="#771048 [1604]" strokeweight="2pt"/>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3024" behindDoc="0" locked="0" layoutInCell="1" allowOverlap="1" wp14:anchorId="410E1456" wp14:editId="14A12B2D">
                <wp:simplePos x="0" y="0"/>
                <wp:positionH relativeFrom="column">
                  <wp:posOffset>-69850</wp:posOffset>
                </wp:positionH>
                <wp:positionV relativeFrom="paragraph">
                  <wp:posOffset>-622234</wp:posOffset>
                </wp:positionV>
                <wp:extent cx="226695" cy="321310"/>
                <wp:effectExtent l="0" t="0" r="1905" b="0"/>
                <wp:wrapNone/>
                <wp:docPr id="741" name="Text Box 741"/>
                <wp:cNvGraphicFramePr/>
                <a:graphic xmlns:a="http://schemas.openxmlformats.org/drawingml/2006/main">
                  <a:graphicData uri="http://schemas.microsoft.com/office/word/2010/wordprocessingShape">
                    <wps:wsp>
                      <wps:cNvSpPr txBox="1"/>
                      <wps:spPr>
                        <a:xfrm>
                          <a:off x="0" y="0"/>
                          <a:ext cx="22669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0459A" w14:textId="48FE557E"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0E1456" id="Text Box 741" o:spid="_x0000_s1082" type="#_x0000_t202" style="position:absolute;left:0;text-align:left;margin-left:-5.5pt;margin-top:-49pt;width:17.85pt;height:25.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" filled="f" stroked="f" strokeweight=".5pt">
                <v:textbox style="mso-fit-shape-to-text:t" inset="0,0,0,0">
                  <w:txbxContent>
                    <w:p w14:paraId="0680459A" w14:textId="48FE557E"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8</w:t>
                      </w:r>
                    </w:p>
                  </w:txbxContent>
                </v:textbox>
              </v:shape>
            </w:pict>
          </mc:Fallback>
        </mc:AlternateContent>
      </w:r>
      <w:r w:rsidR="00242688">
        <w:rPr>
          <w:b/>
          <w:bCs/>
          <w:caps/>
          <w:noProof/>
        </w:rPr>
        <mc:AlternateContent>
          <mc:Choice Requires="wps">
            <w:drawing>
              <wp:anchor distT="0" distB="0" distL="114300" distR="114300" simplePos="0" relativeHeight="251956224" behindDoc="0" locked="0" layoutInCell="1" allowOverlap="1" wp14:anchorId="2D683D31" wp14:editId="7706F667">
                <wp:simplePos x="0" y="0"/>
                <wp:positionH relativeFrom="column">
                  <wp:posOffset>6413500</wp:posOffset>
                </wp:positionH>
                <wp:positionV relativeFrom="paragraph">
                  <wp:posOffset>-676910</wp:posOffset>
                </wp:positionV>
                <wp:extent cx="303530" cy="469900"/>
                <wp:effectExtent l="0" t="0" r="1270" b="8890"/>
                <wp:wrapNone/>
                <wp:docPr id="560" name="Text Box 560"/>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24ADA" w14:textId="5C9A0DB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D683D31" id="Text Box 560" o:spid="_x0000_s1083" type="#_x0000_t202" style="position:absolute;left:0;text-align:left;margin-left:505pt;margin-top:-53.3pt;width:23.9pt;height:37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" filled="f" stroked="f" strokeweight=".5pt">
                <v:textbox style="mso-fit-shape-to-text:t" inset="0,0,0,0">
                  <w:txbxContent>
                    <w:p w14:paraId="5F424ADA" w14:textId="5C9A0DB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8</w:t>
                      </w:r>
                    </w:p>
                  </w:txbxContent>
                </v:textbox>
              </v:shape>
            </w:pict>
          </mc:Fallback>
        </mc:AlternateContent>
      </w:r>
      <w:r w:rsidR="009D2883">
        <w:rPr>
          <w:rFonts w:ascii="Comic Sans MS" w:hAnsi="Comic Sans MS"/>
          <w:b/>
          <w:bCs/>
          <w:sz w:val="36"/>
          <w:szCs w:val="36"/>
        </w:rPr>
        <w:t>Members</w:t>
      </w:r>
      <w:r w:rsidR="00242688">
        <w:rPr>
          <w:rFonts w:ascii="Comic Sans MS" w:hAnsi="Comic Sans MS"/>
          <w:b/>
          <w:bCs/>
          <w:sz w:val="36"/>
          <w:szCs w:val="36"/>
        </w:rPr>
        <w:t xml:space="preserve">   </w:t>
      </w:r>
    </w:p>
    <w:p w14:paraId="0B47FA23" w14:textId="1DA30964" w:rsidR="00965489" w:rsidRDefault="0069682E" w:rsidP="002E004D">
      <w:pPr>
        <w:spacing w:line="276" w:lineRule="auto"/>
        <w:ind w:left="1440"/>
        <w:rPr>
          <w:rFonts w:ascii="Comic Sans MS" w:hAnsi="Comic Sans MS"/>
          <w:b/>
          <w:bCs/>
          <w:sz w:val="36"/>
          <w:szCs w:val="36"/>
        </w:rPr>
      </w:pPr>
      <w:r w:rsidRPr="002460AC">
        <w:rPr>
          <w:rFonts w:ascii="Comic Sans MS" w:hAnsi="Comic Sans MS"/>
        </w:rPr>
        <w:t>The men and women who use our services all have a story to tell.</w:t>
      </w:r>
      <w:r>
        <w:rPr>
          <w:rFonts w:ascii="Comic Sans MS" w:hAnsi="Comic Sans MS"/>
        </w:rPr>
        <w:t xml:space="preserve"> For some, </w:t>
      </w:r>
    </w:p>
    <w:p w14:paraId="77F7B00D" w14:textId="6475AAE5" w:rsidR="0069682E" w:rsidRPr="00965489" w:rsidRDefault="0069682E" w:rsidP="002E004D">
      <w:pPr>
        <w:spacing w:line="276" w:lineRule="auto"/>
        <w:ind w:left="1440"/>
        <w:rPr>
          <w:rFonts w:ascii="Comic Sans MS" w:hAnsi="Comic Sans MS"/>
          <w:b/>
          <w:bCs/>
          <w:sz w:val="36"/>
          <w:szCs w:val="36"/>
        </w:rPr>
      </w:pPr>
      <w:r>
        <w:rPr>
          <w:rFonts w:ascii="Comic Sans MS" w:hAnsi="Comic Sans MS"/>
        </w:rPr>
        <w:t xml:space="preserve">it is just a small part of an otherwise busy life but for </w:t>
      </w:r>
      <w:r w:rsidR="00242688">
        <w:rPr>
          <w:rFonts w:ascii="Comic Sans MS" w:hAnsi="Comic Sans MS"/>
        </w:rPr>
        <w:t>others</w:t>
      </w:r>
      <w:r>
        <w:rPr>
          <w:rFonts w:ascii="Comic Sans MS" w:hAnsi="Comic Sans MS"/>
        </w:rPr>
        <w:t xml:space="preserve">, it is a huge part </w:t>
      </w:r>
    </w:p>
    <w:p w14:paraId="04E53C01" w14:textId="040D7CAE" w:rsidR="0069682E" w:rsidRDefault="0069682E" w:rsidP="002E004D">
      <w:pPr>
        <w:spacing w:line="276" w:lineRule="auto"/>
        <w:ind w:left="1440"/>
        <w:rPr>
          <w:rFonts w:ascii="Comic Sans MS" w:hAnsi="Comic Sans MS"/>
        </w:rPr>
      </w:pPr>
      <w:r>
        <w:rPr>
          <w:rFonts w:ascii="Comic Sans MS" w:hAnsi="Comic Sans MS"/>
        </w:rPr>
        <w:t xml:space="preserve">of their life, sometimes a lifeline, providing a much-needed support at a </w:t>
      </w:r>
    </w:p>
    <w:p w14:paraId="6F4C9D43" w14:textId="328E7F26" w:rsidR="0069682E" w:rsidRDefault="0069682E" w:rsidP="002E004D">
      <w:pPr>
        <w:spacing w:line="276" w:lineRule="auto"/>
        <w:ind w:left="1440"/>
        <w:rPr>
          <w:rFonts w:ascii="Comic Sans MS" w:hAnsi="Comic Sans MS"/>
        </w:rPr>
      </w:pPr>
      <w:r>
        <w:rPr>
          <w:rFonts w:ascii="Comic Sans MS" w:hAnsi="Comic Sans MS"/>
        </w:rPr>
        <w:t>difficult time in their life.</w:t>
      </w:r>
    </w:p>
    <w:p w14:paraId="5F8B30CF" w14:textId="54820A48" w:rsidR="0033442B" w:rsidRDefault="008F355E" w:rsidP="002E004D">
      <w:pPr>
        <w:spacing w:before="240" w:line="276" w:lineRule="auto"/>
        <w:ind w:left="720"/>
        <w:rPr>
          <w:rFonts w:ascii="Comic Sans MS" w:hAnsi="Comic Sans MS"/>
          <w:b/>
          <w:bCs/>
        </w:rPr>
      </w:pPr>
      <w:r>
        <w:rPr>
          <w:rFonts w:ascii="Comic Sans MS" w:hAnsi="Comic Sans MS"/>
          <w:noProof/>
          <w:szCs w:val="24"/>
        </w:rPr>
        <w:drawing>
          <wp:anchor distT="0" distB="0" distL="114300" distR="114300" simplePos="0" relativeHeight="251792384" behindDoc="0" locked="0" layoutInCell="1" allowOverlap="1" wp14:anchorId="59DCC906" wp14:editId="6127CC45">
            <wp:simplePos x="0" y="0"/>
            <wp:positionH relativeFrom="column">
              <wp:posOffset>4285615</wp:posOffset>
            </wp:positionH>
            <wp:positionV relativeFrom="page">
              <wp:posOffset>2348230</wp:posOffset>
            </wp:positionV>
            <wp:extent cx="2502535" cy="2768600"/>
            <wp:effectExtent l="0" t="0" r="0" b="0"/>
            <wp:wrapThrough wrapText="bothSides">
              <wp:wrapPolygon edited="0">
                <wp:start x="0" y="0"/>
                <wp:lineTo x="0" y="21501"/>
                <wp:lineTo x="21485" y="21501"/>
                <wp:lineTo x="21485" y="0"/>
                <wp:lineTo x="0" y="0"/>
              </wp:wrapPolygon>
            </wp:wrapThrough>
            <wp:docPr id="47" name="Picture 47" descr="A person sitting at a table with 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rbara F.png"/>
                    <pic:cNvPicPr/>
                  </pic:nvPicPr>
                  <pic:blipFill>
                    <a:blip r:embed="rId36" cstate="email">
                      <a:extLst>
                        <a:ext uri="{28A0092B-C50C-407E-A947-70E740481C1C}">
                          <a14:useLocalDpi xmlns:a14="http://schemas.microsoft.com/office/drawing/2010/main"/>
                        </a:ext>
                      </a:extLst>
                    </a:blip>
                    <a:stretch>
                      <a:fillRect/>
                    </a:stretch>
                  </pic:blipFill>
                  <pic:spPr>
                    <a:xfrm>
                      <a:off x="0" y="0"/>
                      <a:ext cx="2502535" cy="2768600"/>
                    </a:xfrm>
                    <a:prstGeom prst="rect">
                      <a:avLst/>
                    </a:prstGeom>
                  </pic:spPr>
                </pic:pic>
              </a:graphicData>
            </a:graphic>
            <wp14:sizeRelH relativeFrom="margin">
              <wp14:pctWidth>0</wp14:pctWidth>
            </wp14:sizeRelH>
            <wp14:sizeRelV relativeFrom="margin">
              <wp14:pctHeight>0</wp14:pctHeight>
            </wp14:sizeRelV>
          </wp:anchor>
        </w:drawing>
      </w:r>
    </w:p>
    <w:p w14:paraId="706EF6E2" w14:textId="4F589A82" w:rsidR="0069682E" w:rsidRPr="0033442B" w:rsidRDefault="00965489" w:rsidP="002E004D">
      <w:pPr>
        <w:spacing w:before="240" w:line="276" w:lineRule="auto"/>
        <w:ind w:left="1440"/>
        <w:rPr>
          <w:rFonts w:ascii="Comic Sans MS" w:hAnsi="Comic Sans MS"/>
          <w:b/>
          <w:bCs/>
        </w:rPr>
      </w:pPr>
      <w:r>
        <w:rPr>
          <w:rFonts w:ascii="Comic Sans MS" w:hAnsi="Comic Sans MS"/>
          <w:b/>
          <w:bCs/>
          <w:noProof/>
        </w:rPr>
        <mc:AlternateContent>
          <mc:Choice Requires="wps">
            <w:drawing>
              <wp:anchor distT="0" distB="0" distL="114300" distR="114300" simplePos="0" relativeHeight="251563002" behindDoc="0" locked="0" layoutInCell="1" allowOverlap="1" wp14:anchorId="5D6F40EE" wp14:editId="4ED460D6">
                <wp:simplePos x="0" y="0"/>
                <wp:positionH relativeFrom="column">
                  <wp:posOffset>682007</wp:posOffset>
                </wp:positionH>
                <wp:positionV relativeFrom="paragraph">
                  <wp:posOffset>212155</wp:posOffset>
                </wp:positionV>
                <wp:extent cx="6229048" cy="6245290"/>
                <wp:effectExtent l="0" t="0" r="0" b="3175"/>
                <wp:wrapNone/>
                <wp:docPr id="139" name="Text Box 139"/>
                <wp:cNvGraphicFramePr/>
                <a:graphic xmlns:a="http://schemas.openxmlformats.org/drawingml/2006/main">
                  <a:graphicData uri="http://schemas.microsoft.com/office/word/2010/wordprocessingShape">
                    <wps:wsp>
                      <wps:cNvSpPr txBox="1"/>
                      <wps:spPr>
                        <a:xfrm>
                          <a:off x="0" y="0"/>
                          <a:ext cx="6229048" cy="6245290"/>
                        </a:xfrm>
                        <a:prstGeom prst="rect">
                          <a:avLst/>
                        </a:prstGeom>
                        <a:blipFill dpi="0" rotWithShape="1">
                          <a:blip r:embed="rId37">
                            <a:alphaModFix amt="45000"/>
                          </a:blip>
                          <a:srcRect/>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5ECED"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40EE" id="Text Box 139" o:spid="_x0000_s1084" type="#_x0000_t202" style="position:absolute;left:0;text-align:left;margin-left:53.7pt;margin-top:16.7pt;width:490.5pt;height:491.75pt;z-index:251563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" stroked="f" strokeweight=".5pt">
                <v:fill r:id="rId38" o:title="" opacity="29491f" recolor="t" rotate="t" type="tile"/>
                <v:textbox inset="0,0,0,0">
                  <w:txbxContent>
                    <w:p w14:paraId="6E25ECED" w14:textId="77777777" w:rsidR="001F2240" w:rsidRDefault="001F2240"/>
                  </w:txbxContent>
                </v:textbox>
              </v:shape>
            </w:pict>
          </mc:Fallback>
        </mc:AlternateContent>
      </w:r>
      <w:r w:rsidR="008F355E">
        <w:rPr>
          <w:rFonts w:ascii="Comic Sans MS" w:hAnsi="Comic Sans MS"/>
          <w:b/>
          <w:bCs/>
        </w:rPr>
        <w:t>Barbara</w:t>
      </w:r>
      <w:r w:rsidR="0033442B" w:rsidRPr="0033442B">
        <w:rPr>
          <w:rFonts w:ascii="Comic Sans MS" w:hAnsi="Comic Sans MS"/>
          <w:b/>
          <w:bCs/>
        </w:rPr>
        <w:t>’s</w:t>
      </w:r>
      <w:r w:rsidR="0069682E" w:rsidRPr="0033442B">
        <w:rPr>
          <w:rFonts w:ascii="Comic Sans MS" w:hAnsi="Comic Sans MS"/>
          <w:b/>
          <w:bCs/>
        </w:rPr>
        <w:t xml:space="preserve"> </w:t>
      </w:r>
      <w:r w:rsidR="0033442B" w:rsidRPr="0033442B">
        <w:rPr>
          <w:rFonts w:ascii="Comic Sans MS" w:hAnsi="Comic Sans MS"/>
          <w:b/>
          <w:bCs/>
        </w:rPr>
        <w:t>S</w:t>
      </w:r>
      <w:r w:rsidR="0069682E" w:rsidRPr="0033442B">
        <w:rPr>
          <w:rFonts w:ascii="Comic Sans MS" w:hAnsi="Comic Sans MS"/>
          <w:b/>
          <w:bCs/>
        </w:rPr>
        <w:t>tory.</w:t>
      </w:r>
    </w:p>
    <w:p w14:paraId="0F2989AB" w14:textId="4D9B2B68" w:rsidR="002460AC" w:rsidRPr="0069682E" w:rsidRDefault="0033442B" w:rsidP="002E004D">
      <w:pPr>
        <w:rPr>
          <w:rFonts w:ascii="Comic Sans MS" w:hAnsi="Comic Sans MS"/>
        </w:rPr>
      </w:pPr>
      <w:r>
        <w:rPr>
          <w:rFonts w:ascii="Comic Sans MS" w:hAnsi="Comic Sans MS"/>
          <w:noProof/>
        </w:rPr>
        <mc:AlternateContent>
          <mc:Choice Requires="wps">
            <w:drawing>
              <wp:anchor distT="0" distB="0" distL="114300" distR="114300" simplePos="0" relativeHeight="251651072" behindDoc="0" locked="0" layoutInCell="1" allowOverlap="1" wp14:anchorId="42A7C7AF" wp14:editId="4493CF8D">
                <wp:simplePos x="0" y="0"/>
                <wp:positionH relativeFrom="column">
                  <wp:posOffset>756543</wp:posOffset>
                </wp:positionH>
                <wp:positionV relativeFrom="paragraph">
                  <wp:posOffset>55401</wp:posOffset>
                </wp:positionV>
                <wp:extent cx="3369103" cy="23637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69103" cy="236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4EB52"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nursed my husband for 20 years after he had a stroke aged 42.  Prior to his illness, we had led active busy lives but that changed and through his ongoing ill health, he was rarely able to go out and my life revolved round his.  When I lost him a few years ago, I became severely depressed</w:t>
                            </w:r>
                            <w:r>
                              <w:rPr>
                                <w:rFonts w:ascii="Comic Sans MS" w:hAnsi="Comic Sans MS"/>
                                <w:color w:val="000000" w:themeColor="text1"/>
                                <w:sz w:val="22"/>
                                <w:szCs w:val="22"/>
                              </w:rPr>
                              <w:t xml:space="preserve"> and </w:t>
                            </w:r>
                            <w:r w:rsidRPr="003A1026">
                              <w:rPr>
                                <w:rFonts w:ascii="Comic Sans MS" w:hAnsi="Comic Sans MS"/>
                                <w:color w:val="000000" w:themeColor="text1"/>
                                <w:sz w:val="22"/>
                                <w:szCs w:val="22"/>
                              </w:rPr>
                              <w:t xml:space="preserve"> </w:t>
                            </w:r>
                            <w:r>
                              <w:rPr>
                                <w:rFonts w:ascii="Comic Sans MS" w:hAnsi="Comic Sans MS"/>
                                <w:color w:val="000000" w:themeColor="text1"/>
                                <w:sz w:val="22"/>
                                <w:szCs w:val="22"/>
                              </w:rPr>
                              <w:t>f</w:t>
                            </w:r>
                            <w:r w:rsidRPr="003A1026">
                              <w:rPr>
                                <w:rFonts w:ascii="Comic Sans MS" w:hAnsi="Comic Sans MS"/>
                                <w:color w:val="000000" w:themeColor="text1"/>
                                <w:sz w:val="22"/>
                                <w:szCs w:val="22"/>
                              </w:rPr>
                              <w:t xml:space="preserve">amily helped at this difficult time.   </w:t>
                            </w:r>
                          </w:p>
                          <w:p w14:paraId="6E94A5D8" w14:textId="77777777" w:rsidR="007F2E53" w:rsidRDefault="007F2E53" w:rsidP="007F2E53">
                            <w:pPr>
                              <w:pStyle w:val="NoSpacing"/>
                              <w:rPr>
                                <w:rFonts w:ascii="Comic Sans MS" w:hAnsi="Comic Sans MS"/>
                                <w:color w:val="000000" w:themeColor="text1"/>
                                <w:sz w:val="22"/>
                                <w:szCs w:val="22"/>
                              </w:rPr>
                            </w:pPr>
                          </w:p>
                          <w:p w14:paraId="57AB2F60"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About 8 years ago a diagnosis of diabetes and deteriorating eyesight left me unable to drive. This stopped regular visits to my sister who sadly passed away shortly afterwards.  </w:t>
                            </w:r>
                          </w:p>
                          <w:p w14:paraId="5D4562E5" w14:textId="77777777" w:rsidR="007F2E53" w:rsidRPr="003A1026" w:rsidRDefault="007F2E53" w:rsidP="007F2E53">
                            <w:pPr>
                              <w:pStyle w:val="NoSpacing"/>
                              <w:rPr>
                                <w:rFonts w:ascii="Comic Sans MS" w:hAnsi="Comic Sans MS"/>
                                <w:color w:val="000000" w:themeColor="text1"/>
                                <w:sz w:val="22"/>
                                <w:szCs w:val="22"/>
                              </w:rPr>
                            </w:pPr>
                          </w:p>
                          <w:p w14:paraId="49EFD00B"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I found myself very alone.  </w:t>
                            </w:r>
                          </w:p>
                          <w:p w14:paraId="100D2292" w14:textId="77777777" w:rsidR="007F2E53" w:rsidRDefault="007F2E53" w:rsidP="007F2E53"/>
                          <w:p w14:paraId="54E86EE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C7AF" id="Text Box 21" o:spid="_x0000_s1085" type="#_x0000_t202" style="position:absolute;margin-left:59.55pt;margin-top:4.35pt;width:265.3pt;height:18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" filled="f" stroked="f" strokeweight=".5pt">
                <v:textbox inset="0,0,0,0">
                  <w:txbxContent>
                    <w:p w14:paraId="6514EB52"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nursed my husband for 20 years after he had a stroke aged 42.  Prior to his illness, we had led active busy lives but that changed and through his ongoing ill health, he was rarely able to go out and my life revolved round his.  When I lost him a few years ago, I became severely depressed</w:t>
                      </w:r>
                      <w:r>
                        <w:rPr>
                          <w:rFonts w:ascii="Comic Sans MS" w:hAnsi="Comic Sans MS"/>
                          <w:color w:val="000000" w:themeColor="text1"/>
                          <w:sz w:val="22"/>
                          <w:szCs w:val="22"/>
                        </w:rPr>
                        <w:t xml:space="preserve"> and </w:t>
                      </w:r>
                      <w:r w:rsidRPr="003A1026">
                        <w:rPr>
                          <w:rFonts w:ascii="Comic Sans MS" w:hAnsi="Comic Sans MS"/>
                          <w:color w:val="000000" w:themeColor="text1"/>
                          <w:sz w:val="22"/>
                          <w:szCs w:val="22"/>
                        </w:rPr>
                        <w:t xml:space="preserve"> </w:t>
                      </w:r>
                      <w:r>
                        <w:rPr>
                          <w:rFonts w:ascii="Comic Sans MS" w:hAnsi="Comic Sans MS"/>
                          <w:color w:val="000000" w:themeColor="text1"/>
                          <w:sz w:val="22"/>
                          <w:szCs w:val="22"/>
                        </w:rPr>
                        <w:t>f</w:t>
                      </w:r>
                      <w:r w:rsidRPr="003A1026">
                        <w:rPr>
                          <w:rFonts w:ascii="Comic Sans MS" w:hAnsi="Comic Sans MS"/>
                          <w:color w:val="000000" w:themeColor="text1"/>
                          <w:sz w:val="22"/>
                          <w:szCs w:val="22"/>
                        </w:rPr>
                        <w:t xml:space="preserve">amily helped at this difficult time.   </w:t>
                      </w:r>
                    </w:p>
                    <w:p w14:paraId="6E94A5D8" w14:textId="77777777" w:rsidR="007F2E53" w:rsidRDefault="007F2E53" w:rsidP="007F2E53">
                      <w:pPr>
                        <w:pStyle w:val="NoSpacing"/>
                        <w:rPr>
                          <w:rFonts w:ascii="Comic Sans MS" w:hAnsi="Comic Sans MS"/>
                          <w:color w:val="000000" w:themeColor="text1"/>
                          <w:sz w:val="22"/>
                          <w:szCs w:val="22"/>
                        </w:rPr>
                      </w:pPr>
                    </w:p>
                    <w:p w14:paraId="57AB2F60"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About 8 years ago a diagnosis of diabetes and deteriorating eyesight left me unable to drive. This stopped regular visits to my sister who sadly passed away shortly afterwards.  </w:t>
                      </w:r>
                    </w:p>
                    <w:p w14:paraId="5D4562E5" w14:textId="77777777" w:rsidR="007F2E53" w:rsidRPr="003A1026" w:rsidRDefault="007F2E53" w:rsidP="007F2E53">
                      <w:pPr>
                        <w:pStyle w:val="NoSpacing"/>
                        <w:rPr>
                          <w:rFonts w:ascii="Comic Sans MS" w:hAnsi="Comic Sans MS"/>
                          <w:color w:val="000000" w:themeColor="text1"/>
                          <w:sz w:val="22"/>
                          <w:szCs w:val="22"/>
                        </w:rPr>
                      </w:pPr>
                    </w:p>
                    <w:p w14:paraId="49EFD00B"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I found myself very alone.  </w:t>
                      </w:r>
                    </w:p>
                    <w:p w14:paraId="100D2292" w14:textId="77777777" w:rsidR="007F2E53" w:rsidRDefault="007F2E53" w:rsidP="007F2E53"/>
                    <w:p w14:paraId="54E86EE7" w14:textId="77777777" w:rsidR="001F2240" w:rsidRDefault="001F2240"/>
                  </w:txbxContent>
                </v:textbox>
              </v:shape>
            </w:pict>
          </mc:Fallback>
        </mc:AlternateContent>
      </w:r>
    </w:p>
    <w:p w14:paraId="6E55C39C" w14:textId="2890946F" w:rsidR="002460AC" w:rsidRDefault="002460AC" w:rsidP="002E004D">
      <w:pPr>
        <w:spacing w:line="276" w:lineRule="auto"/>
        <w:rPr>
          <w:rFonts w:ascii="Comic Sans MS" w:hAnsi="Comic Sans MS"/>
        </w:rPr>
      </w:pPr>
    </w:p>
    <w:p w14:paraId="1AE30176" w14:textId="22A5D236" w:rsidR="002460AC" w:rsidRPr="003A1026" w:rsidRDefault="003A1026" w:rsidP="002E004D">
      <w:pPr>
        <w:spacing w:line="276" w:lineRule="auto"/>
        <w:rPr>
          <w:rFonts w:ascii="Comic Sans MS" w:hAnsi="Comic Sans MS"/>
          <w:b/>
          <w:vertAlign w:val="subscript"/>
        </w:rPr>
      </w:pPr>
      <w:r>
        <w:rPr>
          <w:rFonts w:ascii="Comic Sans MS" w:hAnsi="Comic Sans MS"/>
          <w:szCs w:val="24"/>
        </w:rPr>
        <w:t xml:space="preserve">                </w:t>
      </w:r>
    </w:p>
    <w:p w14:paraId="3DA96E0E" w14:textId="6297915A" w:rsidR="002460AC" w:rsidRDefault="002460AC" w:rsidP="002E004D">
      <w:pPr>
        <w:pStyle w:val="NoSpacing"/>
        <w:rPr>
          <w:rFonts w:ascii="Comic Sans MS" w:hAnsi="Comic Sans MS"/>
          <w:sz w:val="24"/>
          <w:szCs w:val="24"/>
        </w:rPr>
      </w:pPr>
    </w:p>
    <w:p w14:paraId="369A225F" w14:textId="612F8DB2" w:rsidR="002460AC" w:rsidRDefault="002460AC" w:rsidP="002E004D">
      <w:pPr>
        <w:pStyle w:val="NoSpacing"/>
        <w:rPr>
          <w:rFonts w:ascii="Comic Sans MS" w:hAnsi="Comic Sans MS"/>
          <w:sz w:val="24"/>
          <w:szCs w:val="24"/>
        </w:rPr>
      </w:pPr>
    </w:p>
    <w:p w14:paraId="7DD046D8" w14:textId="0C137B85" w:rsidR="002460AC" w:rsidRDefault="002460AC" w:rsidP="002E004D">
      <w:pPr>
        <w:pStyle w:val="NoSpacing"/>
        <w:rPr>
          <w:rFonts w:ascii="Comic Sans MS" w:hAnsi="Comic Sans MS"/>
          <w:sz w:val="24"/>
          <w:szCs w:val="24"/>
        </w:rPr>
      </w:pPr>
    </w:p>
    <w:p w14:paraId="11BBD9B9" w14:textId="7D7DA462" w:rsidR="002460AC" w:rsidRPr="002460AC" w:rsidRDefault="002460AC" w:rsidP="002E004D">
      <w:pPr>
        <w:pStyle w:val="NoSpacing"/>
        <w:rPr>
          <w:rFonts w:ascii="Comic Sans MS" w:hAnsi="Comic Sans MS"/>
          <w:sz w:val="24"/>
          <w:szCs w:val="24"/>
        </w:rPr>
      </w:pPr>
    </w:p>
    <w:p w14:paraId="79FB5A7A" w14:textId="174F509B" w:rsidR="002460AC" w:rsidRPr="002460AC" w:rsidRDefault="002460AC" w:rsidP="002E004D">
      <w:pPr>
        <w:pStyle w:val="NoSpacing"/>
        <w:rPr>
          <w:rFonts w:ascii="Comic Sans MS" w:hAnsi="Comic Sans MS"/>
          <w:sz w:val="24"/>
          <w:szCs w:val="24"/>
        </w:rPr>
      </w:pPr>
    </w:p>
    <w:p w14:paraId="63C9A85A" w14:textId="57B2F4D6" w:rsidR="002460AC" w:rsidRDefault="002460AC" w:rsidP="002E004D">
      <w:pPr>
        <w:pStyle w:val="NoSpacing"/>
        <w:rPr>
          <w:rFonts w:ascii="Comic Sans MS" w:hAnsi="Comic Sans MS"/>
          <w:sz w:val="24"/>
          <w:szCs w:val="24"/>
        </w:rPr>
      </w:pPr>
    </w:p>
    <w:p w14:paraId="721AD9AD" w14:textId="0FF932FD" w:rsidR="002460AC" w:rsidRDefault="002460AC" w:rsidP="002E004D">
      <w:pPr>
        <w:pStyle w:val="NoSpacing"/>
        <w:rPr>
          <w:rFonts w:ascii="Comic Sans MS" w:hAnsi="Comic Sans MS"/>
          <w:sz w:val="24"/>
          <w:szCs w:val="24"/>
        </w:rPr>
      </w:pPr>
    </w:p>
    <w:p w14:paraId="0D7C9790" w14:textId="6F53FC93" w:rsidR="002460AC" w:rsidRDefault="008F355E" w:rsidP="002E004D">
      <w:pPr>
        <w:pStyle w:val="NoSpacing"/>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2096" behindDoc="0" locked="0" layoutInCell="1" allowOverlap="1" wp14:anchorId="511EAC21" wp14:editId="61F42DE6">
                <wp:simplePos x="0" y="0"/>
                <wp:positionH relativeFrom="column">
                  <wp:posOffset>813565</wp:posOffset>
                </wp:positionH>
                <wp:positionV relativeFrom="paragraph">
                  <wp:posOffset>193675</wp:posOffset>
                </wp:positionV>
                <wp:extent cx="5710024" cy="4086808"/>
                <wp:effectExtent l="0" t="0" r="5080" b="3175"/>
                <wp:wrapNone/>
                <wp:docPr id="26" name="Text Box 26"/>
                <wp:cNvGraphicFramePr/>
                <a:graphic xmlns:a="http://schemas.openxmlformats.org/drawingml/2006/main">
                  <a:graphicData uri="http://schemas.microsoft.com/office/word/2010/wordprocessingShape">
                    <wps:wsp>
                      <wps:cNvSpPr txBox="1"/>
                      <wps:spPr>
                        <a:xfrm>
                          <a:off x="0" y="0"/>
                          <a:ext cx="5710024" cy="4086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2F16C"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One day my granddaughter came home to find me sitting crying and at that point took command to get me out and about again.  She spoke to an Occupational Therapist at Social Services who provided a list of organisations in Hamilton and surrounding areas.  The only organisation to respond was Larkhall and District Volunteer Group who got in touch to explain about the lunch clubs.  I wanted to attend on the three different days before deciding which one to regularly attend but enjoyed it so much I still come three times a week.  Initially I came in a taxi but after finding out about My Bus, now use that service.  Joining the lunch club opened up other opportunities with LDVG and I come to other activities during the year.  </w:t>
                            </w:r>
                          </w:p>
                          <w:p w14:paraId="1C74AAFB" w14:textId="77777777" w:rsidR="008F355E" w:rsidRPr="003A1026" w:rsidRDefault="008F355E" w:rsidP="008F355E">
                            <w:pPr>
                              <w:pStyle w:val="NoSpacing"/>
                              <w:rPr>
                                <w:rFonts w:ascii="Comic Sans MS" w:hAnsi="Comic Sans MS"/>
                                <w:color w:val="000000" w:themeColor="text1"/>
                                <w:sz w:val="22"/>
                                <w:szCs w:val="22"/>
                              </w:rPr>
                            </w:pPr>
                          </w:p>
                          <w:p w14:paraId="42D0247E"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Coming to the lunch clubs has saved me, I don’t know where I’d be if not for this.  My daughter is also a lot happier as she was worried. Everyone sees such a big difference in me, including myself. I’m happy to keep coming, and constantly spread the word about LDVG telling my new friends on My Bus.  I’ve made lots of new friends here and when I’m here feel free, different, with improved confidence. Everyone is so helpful, friendly and obliging and I can’t praise them enough.  </w:t>
                            </w:r>
                          </w:p>
                          <w:p w14:paraId="4614D049" w14:textId="77777777" w:rsidR="008F355E" w:rsidRDefault="008F355E" w:rsidP="008F355E"/>
                          <w:p w14:paraId="6F3D924F" w14:textId="77777777" w:rsidR="001F2240" w:rsidRPr="003A1026" w:rsidRDefault="001F2240" w:rsidP="002460AC">
                            <w:pPr>
                              <w:pStyle w:val="NoSpacing"/>
                              <w:rPr>
                                <w:rFonts w:ascii="Comic Sans MS" w:hAnsi="Comic Sans MS"/>
                                <w:color w:val="000000" w:themeColor="text1"/>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AC21" id="Text Box 26" o:spid="_x0000_s1086" type="#_x0000_t202" style="position:absolute;margin-left:64.05pt;margin-top:15.25pt;width:449.6pt;height:3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" filled="f" stroked="f" strokeweight=".5pt">
                <v:textbox inset="0,0,0,0">
                  <w:txbxContent>
                    <w:p w14:paraId="4A82F16C"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One day my granddaughter came home to find me sitting crying and at that point took command to get me out and about again.  She spoke to an Occupational Therapist at Social Services who provided a list of organisations in Hamilton and surrounding areas.  The only organisation to respond was Larkhall and District Volunteer Group who got in touch to explain about the lunch clubs.  I wanted to attend on the three different days before deciding which one to regularly attend but enjoyed it so much I still come three times a week.  Initially I came in a taxi but after finding out about My Bus, now use that service.  Joining the lunch club opened up other opportunities with LDVG and I come to other activities during the year.  </w:t>
                      </w:r>
                    </w:p>
                    <w:p w14:paraId="1C74AAFB" w14:textId="77777777" w:rsidR="008F355E" w:rsidRPr="003A1026" w:rsidRDefault="008F355E" w:rsidP="008F355E">
                      <w:pPr>
                        <w:pStyle w:val="NoSpacing"/>
                        <w:rPr>
                          <w:rFonts w:ascii="Comic Sans MS" w:hAnsi="Comic Sans MS"/>
                          <w:color w:val="000000" w:themeColor="text1"/>
                          <w:sz w:val="22"/>
                          <w:szCs w:val="22"/>
                        </w:rPr>
                      </w:pPr>
                    </w:p>
                    <w:p w14:paraId="42D0247E"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Coming to the lunch clubs has saved me, I don’t know where I’d be if not for this.  My daughter is also a lot happier as she was worried. Everyone sees such a big difference in me, including myself. I’m happy to keep coming, and constantly spread the word about LDVG telling my new friends on My Bus.  I’ve made lots of new friends here and when I’m here feel free, different, with improved confidence. Everyone is so helpful, friendly and obliging and I can’t praise them enough.  </w:t>
                      </w:r>
                    </w:p>
                    <w:p w14:paraId="4614D049" w14:textId="77777777" w:rsidR="008F355E" w:rsidRDefault="008F355E" w:rsidP="008F355E"/>
                    <w:p w14:paraId="6F3D924F" w14:textId="77777777" w:rsidR="001F2240" w:rsidRPr="003A1026" w:rsidRDefault="001F2240" w:rsidP="002460AC">
                      <w:pPr>
                        <w:pStyle w:val="NoSpacing"/>
                        <w:rPr>
                          <w:rFonts w:ascii="Comic Sans MS" w:hAnsi="Comic Sans MS"/>
                          <w:color w:val="000000" w:themeColor="text1"/>
                          <w:sz w:val="22"/>
                          <w:szCs w:val="22"/>
                        </w:rPr>
                      </w:pPr>
                    </w:p>
                  </w:txbxContent>
                </v:textbox>
              </v:shape>
            </w:pict>
          </mc:Fallback>
        </mc:AlternateContent>
      </w:r>
    </w:p>
    <w:p w14:paraId="4884D068" w14:textId="44B3DE4F" w:rsidR="002460AC" w:rsidRDefault="002460AC" w:rsidP="002E004D">
      <w:pPr>
        <w:pStyle w:val="NoSpacing"/>
        <w:rPr>
          <w:rFonts w:ascii="Comic Sans MS" w:hAnsi="Comic Sans MS"/>
          <w:sz w:val="24"/>
          <w:szCs w:val="24"/>
        </w:rPr>
      </w:pPr>
    </w:p>
    <w:p w14:paraId="4C9CCCC8" w14:textId="729F6048" w:rsidR="007F2E53" w:rsidRDefault="007F2E53" w:rsidP="002E004D">
      <w:pPr>
        <w:pStyle w:val="NoSpacing"/>
        <w:rPr>
          <w:rFonts w:ascii="Comic Sans MS" w:hAnsi="Comic Sans MS"/>
          <w:sz w:val="24"/>
          <w:szCs w:val="24"/>
        </w:rPr>
      </w:pPr>
    </w:p>
    <w:p w14:paraId="72085603" w14:textId="7360A0FE" w:rsidR="007F2E53" w:rsidRDefault="007F2E53" w:rsidP="002E004D">
      <w:pPr>
        <w:pStyle w:val="NoSpacing"/>
        <w:rPr>
          <w:rFonts w:ascii="Comic Sans MS" w:hAnsi="Comic Sans MS"/>
          <w:sz w:val="24"/>
          <w:szCs w:val="24"/>
        </w:rPr>
      </w:pPr>
    </w:p>
    <w:p w14:paraId="48EB126C" w14:textId="0125BFE9" w:rsidR="007F2E53" w:rsidRDefault="007F2E53" w:rsidP="002E004D">
      <w:pPr>
        <w:pStyle w:val="NoSpacing"/>
        <w:rPr>
          <w:rFonts w:ascii="Comic Sans MS" w:hAnsi="Comic Sans MS"/>
          <w:sz w:val="24"/>
          <w:szCs w:val="24"/>
        </w:rPr>
      </w:pPr>
    </w:p>
    <w:p w14:paraId="0011E2F7" w14:textId="59BAE517" w:rsidR="007F2E53" w:rsidRDefault="007F2E53" w:rsidP="002E004D">
      <w:pPr>
        <w:pStyle w:val="NoSpacing"/>
        <w:rPr>
          <w:rFonts w:ascii="Comic Sans MS" w:hAnsi="Comic Sans MS"/>
          <w:sz w:val="24"/>
          <w:szCs w:val="24"/>
        </w:rPr>
      </w:pPr>
    </w:p>
    <w:p w14:paraId="3C5839C2" w14:textId="739733B0" w:rsidR="007F2E53" w:rsidRDefault="007F2E53" w:rsidP="002E004D">
      <w:pPr>
        <w:pStyle w:val="NoSpacing"/>
        <w:rPr>
          <w:rFonts w:ascii="Comic Sans MS" w:hAnsi="Comic Sans MS"/>
          <w:sz w:val="24"/>
          <w:szCs w:val="24"/>
        </w:rPr>
      </w:pPr>
    </w:p>
    <w:p w14:paraId="39E112B0" w14:textId="34D14316" w:rsidR="007F2E53" w:rsidRDefault="007F2E53" w:rsidP="002E004D">
      <w:pPr>
        <w:pStyle w:val="NoSpacing"/>
        <w:rPr>
          <w:rFonts w:ascii="Comic Sans MS" w:hAnsi="Comic Sans MS"/>
          <w:sz w:val="24"/>
          <w:szCs w:val="24"/>
        </w:rPr>
      </w:pPr>
    </w:p>
    <w:p w14:paraId="5537B716" w14:textId="7F014C50" w:rsidR="007F2E53" w:rsidRDefault="007F2E53" w:rsidP="002E004D">
      <w:pPr>
        <w:pStyle w:val="NoSpacing"/>
        <w:rPr>
          <w:rFonts w:ascii="Comic Sans MS" w:hAnsi="Comic Sans MS"/>
          <w:sz w:val="24"/>
          <w:szCs w:val="24"/>
        </w:rPr>
      </w:pPr>
    </w:p>
    <w:p w14:paraId="6808EC91" w14:textId="5BCA2621" w:rsidR="007F2E53" w:rsidRDefault="007F2E53" w:rsidP="002E004D">
      <w:pPr>
        <w:pStyle w:val="NoSpacing"/>
        <w:rPr>
          <w:rFonts w:ascii="Comic Sans MS" w:hAnsi="Comic Sans MS"/>
          <w:sz w:val="24"/>
          <w:szCs w:val="24"/>
        </w:rPr>
      </w:pPr>
    </w:p>
    <w:p w14:paraId="76F32F6D" w14:textId="5D39C3A6" w:rsidR="007F2E53" w:rsidRDefault="007F2E53" w:rsidP="002E004D">
      <w:pPr>
        <w:pStyle w:val="NoSpacing"/>
        <w:rPr>
          <w:rFonts w:ascii="Comic Sans MS" w:hAnsi="Comic Sans MS"/>
          <w:sz w:val="24"/>
          <w:szCs w:val="24"/>
        </w:rPr>
      </w:pPr>
    </w:p>
    <w:p w14:paraId="4D0EE97F" w14:textId="6B4C3E36" w:rsidR="007F2E53" w:rsidRDefault="007F2E53" w:rsidP="002E004D">
      <w:pPr>
        <w:pStyle w:val="NoSpacing"/>
        <w:rPr>
          <w:rFonts w:ascii="Comic Sans MS" w:hAnsi="Comic Sans MS"/>
          <w:sz w:val="24"/>
          <w:szCs w:val="24"/>
        </w:rPr>
      </w:pPr>
    </w:p>
    <w:p w14:paraId="0DCF7500" w14:textId="47C8A76E" w:rsidR="007F2E53" w:rsidRDefault="007F2E53" w:rsidP="002E004D">
      <w:pPr>
        <w:pStyle w:val="NoSpacing"/>
        <w:rPr>
          <w:rFonts w:ascii="Comic Sans MS" w:hAnsi="Comic Sans MS"/>
          <w:sz w:val="24"/>
          <w:szCs w:val="24"/>
        </w:rPr>
      </w:pPr>
    </w:p>
    <w:p w14:paraId="77CC06B7" w14:textId="692A9FED" w:rsidR="002E004D" w:rsidRDefault="002E004D" w:rsidP="002E004D">
      <w:pPr>
        <w:pStyle w:val="NoSpacing"/>
        <w:rPr>
          <w:rFonts w:ascii="Comic Sans MS" w:hAnsi="Comic Sans MS"/>
          <w:sz w:val="24"/>
          <w:szCs w:val="24"/>
        </w:rPr>
      </w:pPr>
    </w:p>
    <w:p w14:paraId="23463445" w14:textId="5750077E" w:rsidR="002E004D" w:rsidRDefault="002E004D" w:rsidP="002E004D">
      <w:pPr>
        <w:pStyle w:val="NoSpacing"/>
        <w:rPr>
          <w:rFonts w:ascii="Comic Sans MS" w:hAnsi="Comic Sans MS"/>
          <w:sz w:val="24"/>
          <w:szCs w:val="24"/>
        </w:rPr>
      </w:pPr>
    </w:p>
    <w:p w14:paraId="343C511A" w14:textId="0900349B" w:rsidR="002E004D" w:rsidRDefault="002E004D" w:rsidP="002E004D">
      <w:pPr>
        <w:pStyle w:val="NoSpacing"/>
        <w:rPr>
          <w:rFonts w:ascii="Comic Sans MS" w:hAnsi="Comic Sans MS"/>
          <w:sz w:val="24"/>
          <w:szCs w:val="24"/>
        </w:rPr>
      </w:pPr>
    </w:p>
    <w:p w14:paraId="67EECFD6" w14:textId="4FA8210E" w:rsidR="002E004D" w:rsidRDefault="002E004D" w:rsidP="002E004D">
      <w:pPr>
        <w:pStyle w:val="NoSpacing"/>
        <w:rPr>
          <w:rFonts w:ascii="Comic Sans MS" w:hAnsi="Comic Sans MS"/>
          <w:sz w:val="24"/>
          <w:szCs w:val="24"/>
        </w:rPr>
      </w:pPr>
    </w:p>
    <w:p w14:paraId="0008E78A" w14:textId="70A73740" w:rsidR="002E004D" w:rsidRDefault="002E004D" w:rsidP="002E004D">
      <w:pPr>
        <w:pStyle w:val="NoSpacing"/>
        <w:rPr>
          <w:rFonts w:ascii="Comic Sans MS" w:hAnsi="Comic Sans MS"/>
          <w:sz w:val="24"/>
          <w:szCs w:val="24"/>
        </w:rPr>
      </w:pPr>
    </w:p>
    <w:p w14:paraId="59FF9334" w14:textId="3CBF0A3B" w:rsidR="002E004D" w:rsidRDefault="002E004D" w:rsidP="002E004D">
      <w:pPr>
        <w:pStyle w:val="NoSpacing"/>
        <w:rPr>
          <w:rFonts w:ascii="Comic Sans MS" w:hAnsi="Comic Sans MS"/>
          <w:sz w:val="24"/>
          <w:szCs w:val="24"/>
        </w:rPr>
      </w:pPr>
    </w:p>
    <w:p w14:paraId="07F85932" w14:textId="5D828BE2" w:rsidR="002E004D" w:rsidRDefault="002E004D" w:rsidP="002E004D">
      <w:pPr>
        <w:pStyle w:val="NoSpacing"/>
        <w:rPr>
          <w:rFonts w:ascii="Comic Sans MS" w:hAnsi="Comic Sans MS"/>
          <w:sz w:val="24"/>
          <w:szCs w:val="24"/>
        </w:rPr>
      </w:pPr>
    </w:p>
    <w:p w14:paraId="743D4A32" w14:textId="6E544BFC" w:rsidR="002E004D" w:rsidRDefault="002E004D" w:rsidP="002E004D">
      <w:pPr>
        <w:pStyle w:val="NoSpacing"/>
        <w:rPr>
          <w:rFonts w:ascii="Comic Sans MS" w:hAnsi="Comic Sans MS"/>
          <w:sz w:val="24"/>
          <w:szCs w:val="24"/>
        </w:rPr>
      </w:pPr>
    </w:p>
    <w:p w14:paraId="61375F74" w14:textId="77777777" w:rsidR="002E004D" w:rsidRDefault="002E004D" w:rsidP="002E004D">
      <w:pPr>
        <w:pStyle w:val="NoSpacing"/>
        <w:rPr>
          <w:rFonts w:ascii="Comic Sans MS" w:hAnsi="Comic Sans MS"/>
          <w:sz w:val="24"/>
          <w:szCs w:val="24"/>
        </w:rPr>
      </w:pPr>
    </w:p>
    <w:p w14:paraId="121590FE" w14:textId="6DA43F6D" w:rsidR="002460AC" w:rsidRDefault="00E85D52" w:rsidP="002E004D">
      <w:pPr>
        <w:pStyle w:val="NoSpacing"/>
        <w:ind w:firstLine="720"/>
        <w:rPr>
          <w:rFonts w:ascii="Comic Sans MS" w:hAnsi="Comic Sans MS"/>
          <w:b/>
          <w:sz w:val="28"/>
          <w:szCs w:val="28"/>
        </w:rPr>
      </w:pPr>
      <w:r>
        <w:rPr>
          <w:noProof/>
        </w:rPr>
        <w:lastRenderedPageBreak/>
        <mc:AlternateContent>
          <mc:Choice Requires="wps">
            <w:drawing>
              <wp:anchor distT="0" distB="0" distL="114300" distR="114300" simplePos="0" relativeHeight="251560952" behindDoc="0" locked="0" layoutInCell="1" allowOverlap="1" wp14:anchorId="14727372" wp14:editId="203F4137">
                <wp:simplePos x="0" y="0"/>
                <wp:positionH relativeFrom="column">
                  <wp:posOffset>6205855</wp:posOffset>
                </wp:positionH>
                <wp:positionV relativeFrom="paragraph">
                  <wp:posOffset>-282575</wp:posOffset>
                </wp:positionV>
                <wp:extent cx="973455" cy="10248265"/>
                <wp:effectExtent l="584200" t="266700" r="29845" b="5791835"/>
                <wp:wrapNone/>
                <wp:docPr id="32" name="Snip and Round Single Corner Rectangle 32"/>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81000" dist="3175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3C3C" id="Snip and Round Single Corner Rectangle 32" o:spid="_x0000_s1026" style="position:absolute;margin-left:488.65pt;margin-top:-22.25pt;width:76.65pt;height:806.95pt;flip:x;z-index:251560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" path="m162246,l486728,,973455,486728r,9761537l,10248265,,162246c,72640,72640,,162246,xe" fillcolor="#e32d91 [3204]" stroked="f" strokeweight="2pt">
                <v:fill opacity="30069f"/>
                <v:shadow on="t" color="black" opacity="26214f" origin=".5" offset="-25pt,0"/>
                <v:path arrowok="t" o:connecttype="custom" o:connectlocs="162246,0;486728,0;973455,486728;973455,10248265;0,10248265;0,162246;162246,0" o:connectangles="0,0,0,0,0,0,0"/>
              </v:shape>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0256" behindDoc="0" locked="0" layoutInCell="1" allowOverlap="1" wp14:anchorId="56D8D1F4" wp14:editId="5258C27C">
                <wp:simplePos x="0" y="0"/>
                <wp:positionH relativeFrom="column">
                  <wp:posOffset>-193040</wp:posOffset>
                </wp:positionH>
                <wp:positionV relativeFrom="paragraph">
                  <wp:posOffset>-681355</wp:posOffset>
                </wp:positionV>
                <wp:extent cx="7254240" cy="487680"/>
                <wp:effectExtent l="0" t="0" r="0" b="7620"/>
                <wp:wrapNone/>
                <wp:docPr id="701" name="Text Box 701"/>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183C6"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D1F4" id="Text Box 701" o:spid="_x0000_s1087" type="#_x0000_t202" style="position:absolute;left:0;text-align:left;margin-left:-15.2pt;margin-top:-53.65pt;width:571.2pt;height:38.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" filled="f" stroked="f" strokeweight=".5pt">
                <v:textbox inset="0,0,0,0">
                  <w:txbxContent>
                    <w:p w14:paraId="3FB183C6"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1280" behindDoc="0" locked="0" layoutInCell="1" allowOverlap="1" wp14:anchorId="03C7F651" wp14:editId="43D15FE6">
                <wp:simplePos x="0" y="0"/>
                <wp:positionH relativeFrom="column">
                  <wp:posOffset>6441440</wp:posOffset>
                </wp:positionH>
                <wp:positionV relativeFrom="paragraph">
                  <wp:posOffset>-630555</wp:posOffset>
                </wp:positionV>
                <wp:extent cx="375920" cy="345440"/>
                <wp:effectExtent l="0" t="0" r="5080" b="0"/>
                <wp:wrapNone/>
                <wp:docPr id="702" name="Folded Corner 702"/>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24B78" id="Folded Corner 702" o:spid="_x0000_s1026" type="#_x0000_t65" style="position:absolute;margin-left:507.2pt;margin-top:-49.65pt;width:29.6pt;height:27.2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dU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" adj="18000" fillcolor="#90abf0 [1943]" stroked="f" strokeweight="2pt"/>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2304" behindDoc="0" locked="0" layoutInCell="1" allowOverlap="1" wp14:anchorId="446F40E9" wp14:editId="51222817">
                <wp:simplePos x="0" y="0"/>
                <wp:positionH relativeFrom="column">
                  <wp:posOffset>6543040</wp:posOffset>
                </wp:positionH>
                <wp:positionV relativeFrom="paragraph">
                  <wp:posOffset>-610235</wp:posOffset>
                </wp:positionV>
                <wp:extent cx="202565" cy="264160"/>
                <wp:effectExtent l="0" t="0" r="635" b="0"/>
                <wp:wrapNone/>
                <wp:docPr id="703" name="Text Box 703"/>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576D3" w14:textId="7AC01D53"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46F40E9" id="Text Box 703" o:spid="_x0000_s1088" type="#_x0000_t202" style="position:absolute;left:0;text-align:left;margin-left:515.2pt;margin-top:-48.05pt;width:15.95pt;height:20.8pt;z-index:25200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" filled="f" stroked="f" strokeweight=".5pt">
                <v:textbox style="mso-fit-shape-to-text:t" inset="0,0,0,0">
                  <w:txbxContent>
                    <w:p w14:paraId="178576D3" w14:textId="7AC01D53"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9</w:t>
                      </w:r>
                    </w:p>
                  </w:txbxContent>
                </v:textbox>
              </v:shape>
            </w:pict>
          </mc:Fallback>
        </mc:AlternateContent>
      </w:r>
      <w:r w:rsidR="00242688">
        <w:rPr>
          <w:b/>
          <w:bCs/>
          <w:caps/>
          <w:noProof/>
          <w:sz w:val="24"/>
        </w:rPr>
        <mc:AlternateContent>
          <mc:Choice Requires="wps">
            <w:drawing>
              <wp:anchor distT="0" distB="0" distL="114300" distR="114300" simplePos="0" relativeHeight="251958272" behindDoc="0" locked="0" layoutInCell="1" allowOverlap="1" wp14:anchorId="42CA86F3" wp14:editId="609A5FC1">
                <wp:simplePos x="0" y="0"/>
                <wp:positionH relativeFrom="column">
                  <wp:posOffset>152400</wp:posOffset>
                </wp:positionH>
                <wp:positionV relativeFrom="paragraph">
                  <wp:posOffset>-584835</wp:posOffset>
                </wp:positionV>
                <wp:extent cx="303530" cy="469900"/>
                <wp:effectExtent l="0" t="0" r="1270" b="8890"/>
                <wp:wrapNone/>
                <wp:docPr id="561" name="Text Box 561"/>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E16E7" w14:textId="58FC1E8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2CA86F3" id="Text Box 561" o:spid="_x0000_s1089" type="#_x0000_t202" style="position:absolute;left:0;text-align:left;margin-left:12pt;margin-top:-46.05pt;width:23.9pt;height:37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" filled="f" stroked="f" strokeweight=".5pt">
                <v:textbox style="mso-fit-shape-to-text:t" inset="0,0,0,0">
                  <w:txbxContent>
                    <w:p w14:paraId="078E16E7" w14:textId="58FC1E8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9</w:t>
                      </w:r>
                    </w:p>
                  </w:txbxContent>
                </v:textbox>
              </v:shape>
            </w:pict>
          </mc:Fallback>
        </mc:AlternateContent>
      </w:r>
      <w:r w:rsidR="000F6471">
        <w:rPr>
          <w:rFonts w:ascii="Comic Sans MS" w:hAnsi="Comic Sans MS"/>
          <w:b/>
          <w:noProof/>
          <w:sz w:val="28"/>
          <w:szCs w:val="28"/>
        </w:rPr>
        <mc:AlternateContent>
          <mc:Choice Requires="wpg">
            <w:drawing>
              <wp:anchor distT="0" distB="0" distL="114300" distR="114300" simplePos="0" relativeHeight="251798528" behindDoc="0" locked="0" layoutInCell="1" allowOverlap="1" wp14:anchorId="039F485D" wp14:editId="1D5855C4">
                <wp:simplePos x="0" y="0"/>
                <wp:positionH relativeFrom="column">
                  <wp:posOffset>342688</wp:posOffset>
                </wp:positionH>
                <wp:positionV relativeFrom="paragraph">
                  <wp:posOffset>351790</wp:posOffset>
                </wp:positionV>
                <wp:extent cx="3649134" cy="1221695"/>
                <wp:effectExtent l="25400" t="25400" r="21590" b="404495"/>
                <wp:wrapNone/>
                <wp:docPr id="142" name="Group 142"/>
                <wp:cNvGraphicFramePr/>
                <a:graphic xmlns:a="http://schemas.openxmlformats.org/drawingml/2006/main">
                  <a:graphicData uri="http://schemas.microsoft.com/office/word/2010/wordprocessingGroup">
                    <wpg:wgp>
                      <wpg:cNvGrpSpPr/>
                      <wpg:grpSpPr>
                        <a:xfrm>
                          <a:off x="0" y="0"/>
                          <a:ext cx="3649134" cy="1221695"/>
                          <a:chOff x="0" y="0"/>
                          <a:chExt cx="3649134" cy="1221695"/>
                        </a:xfrm>
                      </wpg:grpSpPr>
                      <wps:wsp>
                        <wps:cNvPr id="54" name="Oval Callout 54"/>
                        <wps:cNvSpPr/>
                        <wps:spPr>
                          <a:xfrm>
                            <a:off x="0" y="0"/>
                            <a:ext cx="3649134" cy="1221695"/>
                          </a:xfrm>
                          <a:prstGeom prst="wedgeEllipseCallout">
                            <a:avLst>
                              <a:gd name="adj1" fmla="val -33839"/>
                              <a:gd name="adj2" fmla="val 81424"/>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F8922"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338667" y="0"/>
                            <a:ext cx="3076575" cy="973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FDE7D"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"Keep up the good work, without this group </w:t>
                              </w:r>
                            </w:p>
                            <w:p w14:paraId="6D448AFB" w14:textId="16A52B6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was getting very depressed. Thanks to you I am a much happier person. Also enjoying the company of new-found friends"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039F485D" id="Group 142" o:spid="_x0000_s1090" style="position:absolute;left:0;text-align:left;margin-left:27pt;margin-top:27.7pt;width:287.35pt;height:96.2pt;z-index:251798528;mso-position-horizontal-relative:text;mso-position-vertical-relative:text" coordsize="36491,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">
                <v:shape id="Oval Callout 54" o:spid="_x0000_s1091" type="#_x0000_t63" style="position:absolute;width:36491;height:1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" adj="3491,28388" fillcolor="#e7e2f9 [664]" strokecolor="#cfc6f3 [1304]" strokeweight="2pt">
                  <v:textbox>
                    <w:txbxContent>
                      <w:p w14:paraId="6D7F8922" w14:textId="77777777" w:rsidR="001F2240" w:rsidRDefault="001F2240" w:rsidP="002460AC">
                        <w:pPr>
                          <w:jc w:val="center"/>
                        </w:pPr>
                      </w:p>
                    </w:txbxContent>
                  </v:textbox>
                </v:shape>
                <v:shape id="Text Box 62" o:spid="_x0000_s1092" type="#_x0000_t202" style="position:absolute;left:3386;width:30766;height:97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" filled="f" stroked="f" strokeweight=".5pt">
                  <v:textbox inset="0,0,0,0">
                    <w:txbxContent>
                      <w:p w14:paraId="50DFDE7D"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"Keep up the good work, without this group </w:t>
                        </w:r>
                      </w:p>
                      <w:p w14:paraId="6D448AFB" w14:textId="16A52B6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was getting very depressed. Thanks to you I am a much happier person. Also enjoying the company of new-found friends"</w:t>
                        </w:r>
                      </w:p>
                    </w:txbxContent>
                  </v:textbox>
                </v:shape>
              </v:group>
            </w:pict>
          </mc:Fallback>
        </mc:AlternateContent>
      </w:r>
      <w:r w:rsidR="009D2883">
        <w:rPr>
          <w:rFonts w:ascii="Comic Sans MS" w:hAnsi="Comic Sans MS"/>
          <w:b/>
          <w:sz w:val="28"/>
          <w:szCs w:val="28"/>
        </w:rPr>
        <w:t>O</w:t>
      </w:r>
      <w:r w:rsidR="002460AC" w:rsidRPr="002460AC">
        <w:rPr>
          <w:rFonts w:ascii="Comic Sans MS" w:hAnsi="Comic Sans MS"/>
          <w:b/>
          <w:sz w:val="28"/>
          <w:szCs w:val="28"/>
        </w:rPr>
        <w:t>ther</w:t>
      </w:r>
      <w:r w:rsidR="009D2883">
        <w:rPr>
          <w:rFonts w:ascii="Comic Sans MS" w:hAnsi="Comic Sans MS"/>
          <w:b/>
          <w:sz w:val="28"/>
          <w:szCs w:val="28"/>
        </w:rPr>
        <w:t xml:space="preserve"> member</w:t>
      </w:r>
      <w:r w:rsidR="002460AC" w:rsidRPr="002460AC">
        <w:rPr>
          <w:rFonts w:ascii="Comic Sans MS" w:hAnsi="Comic Sans MS"/>
          <w:b/>
          <w:sz w:val="28"/>
          <w:szCs w:val="28"/>
        </w:rPr>
        <w:t>s said:</w:t>
      </w:r>
      <w:r w:rsidR="009D2883">
        <w:rPr>
          <w:rFonts w:ascii="Comic Sans MS" w:hAnsi="Comic Sans MS"/>
          <w:b/>
          <w:sz w:val="28"/>
          <w:szCs w:val="28"/>
        </w:rPr>
        <w:t xml:space="preserve">     </w:t>
      </w:r>
    </w:p>
    <w:p w14:paraId="2C76AC38" w14:textId="170E10E9" w:rsidR="009D2883" w:rsidRDefault="009D2883" w:rsidP="002E004D">
      <w:pPr>
        <w:pStyle w:val="NoSpacing"/>
        <w:ind w:left="1440"/>
        <w:rPr>
          <w:rFonts w:ascii="Comic Sans MS" w:hAnsi="Comic Sans MS"/>
          <w:b/>
          <w:sz w:val="28"/>
          <w:szCs w:val="28"/>
        </w:rPr>
      </w:pPr>
    </w:p>
    <w:p w14:paraId="6F235D0B" w14:textId="3A341C35" w:rsidR="009D2883" w:rsidRDefault="009D2883" w:rsidP="002E004D">
      <w:pPr>
        <w:pStyle w:val="NoSpacing"/>
        <w:ind w:left="1440"/>
        <w:rPr>
          <w:rFonts w:ascii="Comic Sans MS" w:hAnsi="Comic Sans MS"/>
          <w:b/>
          <w:sz w:val="28"/>
          <w:szCs w:val="28"/>
        </w:rPr>
      </w:pPr>
    </w:p>
    <w:p w14:paraId="5A476E00" w14:textId="7F371467" w:rsidR="009D2883" w:rsidRPr="002460AC" w:rsidRDefault="009D2883" w:rsidP="002E004D">
      <w:pPr>
        <w:pStyle w:val="NoSpacing"/>
        <w:ind w:left="1440"/>
      </w:pPr>
    </w:p>
    <w:p w14:paraId="15DE4680" w14:textId="24FD4623" w:rsidR="002460AC" w:rsidRDefault="009D2883" w:rsidP="002E004D">
      <w:r>
        <w:rPr>
          <w:noProof/>
        </w:rPr>
        <mc:AlternateContent>
          <mc:Choice Requires="wpg">
            <w:drawing>
              <wp:anchor distT="0" distB="0" distL="114300" distR="114300" simplePos="0" relativeHeight="251701248" behindDoc="0" locked="0" layoutInCell="1" allowOverlap="1" wp14:anchorId="54995178" wp14:editId="348FC153">
                <wp:simplePos x="0" y="0"/>
                <wp:positionH relativeFrom="column">
                  <wp:posOffset>3225993</wp:posOffset>
                </wp:positionH>
                <wp:positionV relativeFrom="paragraph">
                  <wp:posOffset>150000</wp:posOffset>
                </wp:positionV>
                <wp:extent cx="3419315" cy="1407130"/>
                <wp:effectExtent l="0" t="266700" r="73660" b="536575"/>
                <wp:wrapNone/>
                <wp:docPr id="148" name="Group 148"/>
                <wp:cNvGraphicFramePr/>
                <a:graphic xmlns:a="http://schemas.openxmlformats.org/drawingml/2006/main">
                  <a:graphicData uri="http://schemas.microsoft.com/office/word/2010/wordprocessingGroup">
                    <wpg:wgp>
                      <wpg:cNvGrpSpPr/>
                      <wpg:grpSpPr>
                        <a:xfrm>
                          <a:off x="0" y="0"/>
                          <a:ext cx="3419315" cy="1407130"/>
                          <a:chOff x="0" y="12095"/>
                          <a:chExt cx="3176794" cy="1407130"/>
                        </a:xfrm>
                      </wpg:grpSpPr>
                      <wps:wsp>
                        <wps:cNvPr id="71" name="Oval Callout 71"/>
                        <wps:cNvSpPr/>
                        <wps:spPr>
                          <a:xfrm rot="20980582">
                            <a:off x="0" y="25400"/>
                            <a:ext cx="3176794" cy="1393825"/>
                          </a:xfrm>
                          <a:prstGeom prst="wedgeEllipseCallout">
                            <a:avLst>
                              <a:gd name="adj1" fmla="val -41463"/>
                              <a:gd name="adj2" fmla="val 71355"/>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7EAB2"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rot="20980582">
                            <a:off x="352371" y="12095"/>
                            <a:ext cx="2812269"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83E91"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"Very responsive.  Good collection of </w:t>
                              </w:r>
                            </w:p>
                            <w:p w14:paraId="679FDA3A" w14:textId="77777777" w:rsidR="00E85D52"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people made everyone welcome. Always </w:t>
                              </w:r>
                            </w:p>
                            <w:p w14:paraId="55313A24" w14:textId="7A83D24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willing to talk to you and very friendly. Every week when I arrive you always get a welcome smile and a wave, always willing to help"</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95178" id="Group 148" o:spid="_x0000_s1093" style="position:absolute;margin-left:254pt;margin-top:11.8pt;width:269.25pt;height:110.8pt;z-index:251701248;mso-position-horizontal-relative:text;mso-position-vertical-relative:text;mso-width-relative:margin;mso-height-relative:margin" coordorigin=",120" coordsize="31767,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">
                <v:shape id="Oval Callout 71" o:spid="_x0000_s1094" type="#_x0000_t63" style="position:absolute;top:254;width:31767;height:13938;rotation:-6765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" adj="1844,26213" fillcolor="#f4d5f5 [661]" stroked="f" strokeweight="2pt">
                  <v:textbox>
                    <w:txbxContent>
                      <w:p w14:paraId="6E47EAB2" w14:textId="77777777" w:rsidR="001F2240" w:rsidRDefault="001F2240" w:rsidP="002460AC">
                        <w:pPr>
                          <w:jc w:val="center"/>
                        </w:pPr>
                      </w:p>
                    </w:txbxContent>
                  </v:textbox>
                </v:shape>
                <v:shape id="Text Box 108" o:spid="_x0000_s1095" type="#_x0000_t202" style="position:absolute;left:3523;top:120;width:28123;height:11405;rotation:-676570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" filled="f" stroked="f" strokeweight=".5pt">
                  <v:textbox inset="0,0,0,0">
                    <w:txbxContent>
                      <w:p w14:paraId="4FF83E91"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"Very responsive.  Good collection of </w:t>
                        </w:r>
                      </w:p>
                      <w:p w14:paraId="679FDA3A" w14:textId="77777777" w:rsidR="00E85D52"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people made everyone welcome. Always </w:t>
                        </w:r>
                      </w:p>
                      <w:p w14:paraId="55313A24" w14:textId="7A83D24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willing to talk to you and very friendly. Every week when I arrive you always get a welcome smile and a wave, always willing to help"</w:t>
                        </w:r>
                      </w:p>
                    </w:txbxContent>
                  </v:textbox>
                </v:shape>
              </v:group>
            </w:pict>
          </mc:Fallback>
        </mc:AlternateContent>
      </w:r>
    </w:p>
    <w:p w14:paraId="310993DD" w14:textId="24E5ABEB" w:rsidR="002460AC" w:rsidRDefault="002460AC" w:rsidP="002E004D"/>
    <w:p w14:paraId="0A9D9773" w14:textId="22E1D2C8" w:rsidR="002460AC" w:rsidRDefault="002460AC" w:rsidP="002E004D"/>
    <w:p w14:paraId="150338C2" w14:textId="7D129030" w:rsidR="002460AC" w:rsidRDefault="002460AC" w:rsidP="002E004D"/>
    <w:p w14:paraId="57E8E0A1" w14:textId="51DD1FD6" w:rsidR="002460AC" w:rsidRDefault="009D2883" w:rsidP="002E004D">
      <w:r>
        <w:rPr>
          <w:noProof/>
        </w:rPr>
        <mc:AlternateContent>
          <mc:Choice Requires="wps">
            <w:drawing>
              <wp:anchor distT="0" distB="0" distL="114300" distR="114300" simplePos="0" relativeHeight="251801600" behindDoc="0" locked="0" layoutInCell="1" allowOverlap="1" wp14:anchorId="02089F12" wp14:editId="643ECC47">
                <wp:simplePos x="0" y="0"/>
                <wp:positionH relativeFrom="column">
                  <wp:posOffset>303530</wp:posOffset>
                </wp:positionH>
                <wp:positionV relativeFrom="paragraph">
                  <wp:posOffset>133896</wp:posOffset>
                </wp:positionV>
                <wp:extent cx="2513330" cy="1494790"/>
                <wp:effectExtent l="101600" t="215900" r="102870" b="215265"/>
                <wp:wrapNone/>
                <wp:docPr id="106" name="Text Box 106"/>
                <wp:cNvGraphicFramePr/>
                <a:graphic xmlns:a="http://schemas.openxmlformats.org/drawingml/2006/main">
                  <a:graphicData uri="http://schemas.microsoft.com/office/word/2010/wordprocessingShape">
                    <wps:wsp>
                      <wps:cNvSpPr txBox="1"/>
                      <wps:spPr>
                        <a:xfrm rot="20988429">
                          <a:off x="0" y="0"/>
                          <a:ext cx="2513330" cy="149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85CBB" w14:textId="688C2558"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already feel accepted by the others in this group. They are all most friendly and helpful although I had never met any of them before. The room was comfortably warm, the equipment was ready for use.  I do not have equipment like this at home"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2089F12" id="Text Box 106" o:spid="_x0000_s1096" type="#_x0000_t202" style="position:absolute;margin-left:23.9pt;margin-top:10.55pt;width:197.9pt;height:117.7pt;rotation:-667999fd;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" filled="f" stroked="f" strokeweight=".5pt">
                <v:textbox style="mso-fit-shape-to-text:t" inset="0,0,0,0">
                  <w:txbxContent>
                    <w:p w14:paraId="2B585CBB" w14:textId="688C2558"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already feel accepted by the others in this group. They are all most friendly and helpful although I had never met any of them before. The room was comfortably warm, the equipment was ready for use.  I do not have equipment like this at home"</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D7344C2" wp14:editId="582FA791">
                <wp:simplePos x="0" y="0"/>
                <wp:positionH relativeFrom="column">
                  <wp:posOffset>230505</wp:posOffset>
                </wp:positionH>
                <wp:positionV relativeFrom="paragraph">
                  <wp:posOffset>25946</wp:posOffset>
                </wp:positionV>
                <wp:extent cx="2620645" cy="1484630"/>
                <wp:effectExtent l="76200" t="190500" r="351155" b="191770"/>
                <wp:wrapNone/>
                <wp:docPr id="74" name="Rounded Rectangular Callout 74"/>
                <wp:cNvGraphicFramePr/>
                <a:graphic xmlns:a="http://schemas.openxmlformats.org/drawingml/2006/main">
                  <a:graphicData uri="http://schemas.microsoft.com/office/word/2010/wordprocessingShape">
                    <wps:wsp>
                      <wps:cNvSpPr/>
                      <wps:spPr>
                        <a:xfrm rot="20988429">
                          <a:off x="0" y="0"/>
                          <a:ext cx="2620645" cy="1484630"/>
                        </a:xfrm>
                        <a:prstGeom prst="wedgeRoundRectCallout">
                          <a:avLst>
                            <a:gd name="adj1" fmla="val 62960"/>
                            <a:gd name="adj2" fmla="val 80913"/>
                            <a:gd name="adj3" fmla="val 1666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37E90"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7344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4" o:spid="_x0000_s1097" type="#_x0000_t62" style="position:absolute;margin-left:18.15pt;margin-top:2.05pt;width:206.35pt;height:116.9pt;rotation:-667999fd;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" adj="24399,28277" fillcolor="#e7e2f9 [664]" stroked="f" strokeweight="2pt">
                <v:textbox>
                  <w:txbxContent>
                    <w:p w14:paraId="33F37E90" w14:textId="77777777" w:rsidR="001F2240" w:rsidRDefault="001F2240" w:rsidP="002460AC">
                      <w:pPr>
                        <w:jc w:val="center"/>
                      </w:pPr>
                    </w:p>
                  </w:txbxContent>
                </v:textbox>
              </v:shape>
            </w:pict>
          </mc:Fallback>
        </mc:AlternateContent>
      </w:r>
    </w:p>
    <w:p w14:paraId="0A519DDE" w14:textId="4DF1DA1F" w:rsidR="002460AC" w:rsidRDefault="002460AC" w:rsidP="002E004D"/>
    <w:p w14:paraId="4E3B3BA5" w14:textId="260C91E2" w:rsidR="002460AC" w:rsidRDefault="009D2883" w:rsidP="002E004D">
      <w:r>
        <w:rPr>
          <w:noProof/>
        </w:rPr>
        <mc:AlternateContent>
          <mc:Choice Requires="wpg">
            <w:drawing>
              <wp:anchor distT="0" distB="0" distL="114300" distR="114300" simplePos="0" relativeHeight="251692032" behindDoc="0" locked="0" layoutInCell="1" allowOverlap="1" wp14:anchorId="4860BEA8" wp14:editId="373C5578">
                <wp:simplePos x="0" y="0"/>
                <wp:positionH relativeFrom="column">
                  <wp:posOffset>4203065</wp:posOffset>
                </wp:positionH>
                <wp:positionV relativeFrom="paragraph">
                  <wp:posOffset>173632</wp:posOffset>
                </wp:positionV>
                <wp:extent cx="2767965" cy="1042035"/>
                <wp:effectExtent l="0" t="190500" r="0" b="139065"/>
                <wp:wrapNone/>
                <wp:docPr id="149" name="Group 149"/>
                <wp:cNvGraphicFramePr/>
                <a:graphic xmlns:a="http://schemas.openxmlformats.org/drawingml/2006/main">
                  <a:graphicData uri="http://schemas.microsoft.com/office/word/2010/wordprocessingGroup">
                    <wpg:wgp>
                      <wpg:cNvGrpSpPr/>
                      <wpg:grpSpPr>
                        <a:xfrm>
                          <a:off x="0" y="0"/>
                          <a:ext cx="2767965" cy="1042035"/>
                          <a:chOff x="0" y="0"/>
                          <a:chExt cx="2768594" cy="1042035"/>
                        </a:xfrm>
                      </wpg:grpSpPr>
                      <wps:wsp>
                        <wps:cNvPr id="72" name="Oval Callout 72"/>
                        <wps:cNvSpPr/>
                        <wps:spPr>
                          <a:xfrm rot="531198">
                            <a:off x="0" y="0"/>
                            <a:ext cx="2768594" cy="1042035"/>
                          </a:xfrm>
                          <a:prstGeom prst="wedgeEllipseCallout">
                            <a:avLst>
                              <a:gd name="adj1" fmla="val 42559"/>
                              <a:gd name="adj2" fmla="val -8560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BB024"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rot="531198">
                            <a:off x="177760" y="173535"/>
                            <a:ext cx="2301240"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D46D"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"I definitely have met a new network of friends. I enjoy their company and I look forward to my activities"</w:t>
                              </w:r>
                            </w:p>
                            <w:p w14:paraId="30914634"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4860BEA8" id="Group 149" o:spid="_x0000_s1098" style="position:absolute;margin-left:330.95pt;margin-top:13.65pt;width:217.95pt;height:82.05pt;z-index:251692032;mso-position-horizontal-relative:text;mso-position-vertical-relative:text" coordsize="27685,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">
                <v:shape id="Oval Callout 72" o:spid="_x0000_s1099" type="#_x0000_t63" style="position:absolute;width:27685;height:10420;rotation:5802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" adj="19993,-7690" fillcolor="#e7e2f9 [664]" stroked="f" strokeweight="2pt">
                  <v:textbox>
                    <w:txbxContent>
                      <w:p w14:paraId="374BB024" w14:textId="77777777" w:rsidR="001F2240" w:rsidRDefault="001F2240" w:rsidP="002460AC">
                        <w:pPr>
                          <w:jc w:val="center"/>
                        </w:pPr>
                      </w:p>
                    </w:txbxContent>
                  </v:textbox>
                </v:shape>
                <v:shape id="Text Box 76" o:spid="_x0000_s1100" type="#_x0000_t202" style="position:absolute;left:1777;top:1735;width:23013;height:8229;rotation:580210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" filled="f" stroked="f" strokeweight=".5pt">
                  <v:textbox style="mso-fit-shape-to-text:t" inset="0,0,0,0">
                    <w:txbxContent>
                      <w:p w14:paraId="1ED1D46D"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"I definitely have met a new network of friends. I enjoy their company and I look forward to my activities"</w:t>
                        </w:r>
                      </w:p>
                      <w:p w14:paraId="30914634" w14:textId="77777777" w:rsidR="001F2240" w:rsidRDefault="001F2240"/>
                    </w:txbxContent>
                  </v:textbox>
                </v:shape>
              </v:group>
            </w:pict>
          </mc:Fallback>
        </mc:AlternateContent>
      </w:r>
    </w:p>
    <w:p w14:paraId="3AC16127" w14:textId="2A02101E" w:rsidR="002460AC" w:rsidRDefault="002460AC" w:rsidP="002E004D"/>
    <w:p w14:paraId="7B62C0A8" w14:textId="473C192F" w:rsidR="002460AC" w:rsidRDefault="002460AC" w:rsidP="002E004D"/>
    <w:p w14:paraId="28FC7ECA" w14:textId="1D2EB7A1" w:rsidR="002460AC" w:rsidRDefault="002460AC" w:rsidP="002E004D"/>
    <w:p w14:paraId="779644C9" w14:textId="6C2C8E90" w:rsidR="002460AC" w:rsidRDefault="009D2883" w:rsidP="002E004D">
      <w:r>
        <w:rPr>
          <w:noProof/>
        </w:rPr>
        <mc:AlternateContent>
          <mc:Choice Requires="wpg">
            <w:drawing>
              <wp:anchor distT="0" distB="0" distL="114300" distR="114300" simplePos="0" relativeHeight="251802624" behindDoc="0" locked="0" layoutInCell="1" allowOverlap="1" wp14:anchorId="42E80789" wp14:editId="20A7B6BC">
                <wp:simplePos x="0" y="0"/>
                <wp:positionH relativeFrom="column">
                  <wp:posOffset>550178</wp:posOffset>
                </wp:positionH>
                <wp:positionV relativeFrom="paragraph">
                  <wp:posOffset>254000</wp:posOffset>
                </wp:positionV>
                <wp:extent cx="2326640" cy="1294130"/>
                <wp:effectExtent l="101600" t="342900" r="314960" b="331470"/>
                <wp:wrapNone/>
                <wp:docPr id="105" name="Group 105"/>
                <wp:cNvGraphicFramePr/>
                <a:graphic xmlns:a="http://schemas.openxmlformats.org/drawingml/2006/main">
                  <a:graphicData uri="http://schemas.microsoft.com/office/word/2010/wordprocessingGroup">
                    <wpg:wgp>
                      <wpg:cNvGrpSpPr/>
                      <wpg:grpSpPr>
                        <a:xfrm rot="20246695">
                          <a:off x="0" y="0"/>
                          <a:ext cx="2326640" cy="1294130"/>
                          <a:chOff x="38" y="7"/>
                          <a:chExt cx="2327129" cy="1294595"/>
                        </a:xfrm>
                      </wpg:grpSpPr>
                      <wps:wsp>
                        <wps:cNvPr id="73" name="Rounded Rectangular Callout 73"/>
                        <wps:cNvSpPr/>
                        <wps:spPr>
                          <a:xfrm>
                            <a:off x="38" y="7"/>
                            <a:ext cx="2327129" cy="1294595"/>
                          </a:xfrm>
                          <a:prstGeom prst="wedgeRoundRectCallout">
                            <a:avLst>
                              <a:gd name="adj1" fmla="val 62960"/>
                              <a:gd name="adj2" fmla="val 80913"/>
                              <a:gd name="adj3" fmla="val 16667"/>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B6CFB"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66704" y="83376"/>
                            <a:ext cx="2209800" cy="11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DB48F" w14:textId="4D18D9F1"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 xml:space="preserve">"Enjoyed the help and assistance from the members of the History Society. </w:t>
                              </w:r>
                              <w:r>
                                <w:rPr>
                                  <w:rFonts w:ascii="Calibri" w:eastAsia="Times New Roman" w:hAnsi="Calibri" w:cs="Times New Roman"/>
                                  <w:color w:val="000000"/>
                                  <w:szCs w:val="24"/>
                                  <w:lang w:val="en-GB" w:eastAsia="en-US"/>
                                </w:rPr>
                                <w:t xml:space="preserve"> </w:t>
                              </w:r>
                              <w:r w:rsidRPr="00377ADD">
                                <w:rPr>
                                  <w:rFonts w:ascii="Calibri" w:eastAsia="Times New Roman" w:hAnsi="Calibri" w:cs="Times New Roman"/>
                                  <w:color w:val="000000"/>
                                  <w:szCs w:val="24"/>
                                  <w:lang w:val="en-GB" w:eastAsia="en-US"/>
                                </w:rPr>
                                <w:t>Staff at LDVG have been very helpful too and the rest of the group have helped each other with tips"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14:sizeRelV relativeFrom="margin">
                  <wp14:pctHeight>0</wp14:pctHeight>
                </wp14:sizeRelV>
              </wp:anchor>
            </w:drawing>
          </mc:Choice>
          <mc:Fallback>
            <w:pict>
              <v:group w14:anchorId="42E80789" id="Group 105" o:spid="_x0000_s1101" style="position:absolute;margin-left:43.3pt;margin-top:20pt;width:183.2pt;height:101.9pt;rotation:-1478170fd;z-index:251802624;mso-position-horizontal-relative:text;mso-position-vertical-relative:text;mso-height-relative:margin" coordorigin="" coordsize="23271,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">
                <v:shape id="Rounded Rectangular Callout 73" o:spid="_x0000_s1102" type="#_x0000_t62" style="position:absolute;width:23271;height:1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" adj="24399,28277" fillcolor="#dbedf8 [662]" stroked="f" strokeweight="2pt">
                  <v:textbox>
                    <w:txbxContent>
                      <w:p w14:paraId="668B6CFB" w14:textId="77777777" w:rsidR="001F2240" w:rsidRDefault="001F2240" w:rsidP="002460AC">
                        <w:pPr>
                          <w:jc w:val="center"/>
                        </w:pPr>
                      </w:p>
                    </w:txbxContent>
                  </v:textbox>
                </v:shape>
                <v:shape id="Text Box 104" o:spid="_x0000_s1103" type="#_x0000_t202" style="position:absolute;left:667;top:833;width:22098;height:112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" filled="f" stroked="f" strokeweight=".5pt">
                  <v:textbox style="mso-fit-shape-to-text:t" inset="0,0,0,0">
                    <w:txbxContent>
                      <w:p w14:paraId="558DB48F" w14:textId="4D18D9F1"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 xml:space="preserve">"Enjoyed the help and assistance from the members of the History Society. </w:t>
                        </w:r>
                        <w:r>
                          <w:rPr>
                            <w:rFonts w:ascii="Calibri" w:eastAsia="Times New Roman" w:hAnsi="Calibri" w:cs="Times New Roman"/>
                            <w:color w:val="000000"/>
                            <w:szCs w:val="24"/>
                            <w:lang w:val="en-GB" w:eastAsia="en-US"/>
                          </w:rPr>
                          <w:t xml:space="preserve"> </w:t>
                        </w:r>
                        <w:r w:rsidRPr="00377ADD">
                          <w:rPr>
                            <w:rFonts w:ascii="Calibri" w:eastAsia="Times New Roman" w:hAnsi="Calibri" w:cs="Times New Roman"/>
                            <w:color w:val="000000"/>
                            <w:szCs w:val="24"/>
                            <w:lang w:val="en-GB" w:eastAsia="en-US"/>
                          </w:rPr>
                          <w:t>Staff at LDVG have been very helpful too and the rest of the group have helped each other with tips"</w:t>
                        </w:r>
                      </w:p>
                    </w:txbxContent>
                  </v:textbox>
                </v:shape>
              </v:group>
            </w:pict>
          </mc:Fallback>
        </mc:AlternateContent>
      </w:r>
      <w:r>
        <w:rPr>
          <w:noProof/>
        </w:rPr>
        <mc:AlternateContent>
          <mc:Choice Requires="wps">
            <w:drawing>
              <wp:anchor distT="0" distB="0" distL="114300" distR="114300" simplePos="0" relativeHeight="251718656" behindDoc="0" locked="0" layoutInCell="1" allowOverlap="1" wp14:anchorId="3C30C361" wp14:editId="5D1A117A">
                <wp:simplePos x="0" y="0"/>
                <wp:positionH relativeFrom="column">
                  <wp:posOffset>3336290</wp:posOffset>
                </wp:positionH>
                <wp:positionV relativeFrom="paragraph">
                  <wp:posOffset>67310</wp:posOffset>
                </wp:positionV>
                <wp:extent cx="2023745" cy="1005840"/>
                <wp:effectExtent l="63500" t="266700" r="71755" b="353060"/>
                <wp:wrapNone/>
                <wp:docPr id="75" name="Rounded Rectangular Callout 75"/>
                <wp:cNvGraphicFramePr/>
                <a:graphic xmlns:a="http://schemas.openxmlformats.org/drawingml/2006/main">
                  <a:graphicData uri="http://schemas.microsoft.com/office/word/2010/wordprocessingShape">
                    <wps:wsp>
                      <wps:cNvSpPr/>
                      <wps:spPr>
                        <a:xfrm rot="20466246">
                          <a:off x="0" y="0"/>
                          <a:ext cx="2023745" cy="1005840"/>
                        </a:xfrm>
                        <a:prstGeom prst="wedgeRoundRectCallout">
                          <a:avLst>
                            <a:gd name="adj1" fmla="val 196"/>
                            <a:gd name="adj2" fmla="val 89863"/>
                            <a:gd name="adj3" fmla="val 1666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119BC"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30C361" id="Rounded Rectangular Callout 75" o:spid="_x0000_s1104" type="#_x0000_t62" style="position:absolute;margin-left:262.7pt;margin-top:5.3pt;width:159.35pt;height:79.2pt;rotation:-1238362fd;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" adj="10842,30210" fillcolor="#f9d4e8 [660]" stroked="f" strokeweight="2pt">
                <v:textbox>
                  <w:txbxContent>
                    <w:p w14:paraId="3B2119BC" w14:textId="77777777" w:rsidR="001F2240" w:rsidRDefault="001F2240" w:rsidP="002460AC">
                      <w:pPr>
                        <w:jc w:val="cente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178538F" wp14:editId="4C1D6497">
                <wp:simplePos x="0" y="0"/>
                <wp:positionH relativeFrom="column">
                  <wp:posOffset>3459480</wp:posOffset>
                </wp:positionH>
                <wp:positionV relativeFrom="paragraph">
                  <wp:posOffset>139154</wp:posOffset>
                </wp:positionV>
                <wp:extent cx="1863725" cy="1009650"/>
                <wp:effectExtent l="114300" t="279400" r="92075" b="285750"/>
                <wp:wrapNone/>
                <wp:docPr id="120" name="Text Box 120"/>
                <wp:cNvGraphicFramePr/>
                <a:graphic xmlns:a="http://schemas.openxmlformats.org/drawingml/2006/main">
                  <a:graphicData uri="http://schemas.microsoft.com/office/word/2010/wordprocessingShape">
                    <wps:wsp>
                      <wps:cNvSpPr txBox="1"/>
                      <wps:spPr>
                        <a:xfrm rot="20466246">
                          <a:off x="0" y="0"/>
                          <a:ext cx="18637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7946F"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"Any problems that you need to fix, all staff are willing to help whenever possible, with a smile. Thanks LDVG"</w:t>
                            </w:r>
                          </w:p>
                          <w:p w14:paraId="4A3BEBB5"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538F" id="Text Box 120" o:spid="_x0000_s1105" type="#_x0000_t202" style="position:absolute;margin-left:272.4pt;margin-top:10.95pt;width:146.75pt;height:79.5pt;rotation:-123836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" filled="f" stroked="f" strokeweight=".5pt">
                <v:textbox inset="0,0,0,0">
                  <w:txbxContent>
                    <w:p w14:paraId="1F17946F"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"Any problems that you need to fix, all staff are willing to help whenever possible, with a smile. Thanks LDVG"</w:t>
                      </w:r>
                    </w:p>
                    <w:p w14:paraId="4A3BEBB5" w14:textId="77777777" w:rsidR="001F2240" w:rsidRDefault="001F2240"/>
                  </w:txbxContent>
                </v:textbox>
              </v:shape>
            </w:pict>
          </mc:Fallback>
        </mc:AlternateContent>
      </w:r>
    </w:p>
    <w:p w14:paraId="6E4768F5" w14:textId="7AB294C3" w:rsidR="002460AC" w:rsidRDefault="002460AC" w:rsidP="002E004D"/>
    <w:p w14:paraId="3F4172CD" w14:textId="74749704" w:rsidR="002460AC" w:rsidRDefault="002460AC" w:rsidP="002E004D"/>
    <w:p w14:paraId="7CA96946" w14:textId="653999C4" w:rsidR="002460AC" w:rsidRDefault="002460AC" w:rsidP="002E004D"/>
    <w:p w14:paraId="36CFF489" w14:textId="4796A448" w:rsidR="002460AC" w:rsidRDefault="00725AC0" w:rsidP="002E004D">
      <w:r>
        <w:rPr>
          <w:noProof/>
        </w:rPr>
        <mc:AlternateContent>
          <mc:Choice Requires="wpg">
            <w:drawing>
              <wp:anchor distT="0" distB="0" distL="114300" distR="114300" simplePos="0" relativeHeight="251727872" behindDoc="0" locked="0" layoutInCell="1" allowOverlap="1" wp14:anchorId="79292D0D" wp14:editId="1EA8C495">
                <wp:simplePos x="0" y="0"/>
                <wp:positionH relativeFrom="column">
                  <wp:posOffset>3983355</wp:posOffset>
                </wp:positionH>
                <wp:positionV relativeFrom="paragraph">
                  <wp:posOffset>140970</wp:posOffset>
                </wp:positionV>
                <wp:extent cx="2998030" cy="1589405"/>
                <wp:effectExtent l="0" t="38100" r="393065" b="506095"/>
                <wp:wrapNone/>
                <wp:docPr id="431" name="Group 431"/>
                <wp:cNvGraphicFramePr/>
                <a:graphic xmlns:a="http://schemas.openxmlformats.org/drawingml/2006/main">
                  <a:graphicData uri="http://schemas.microsoft.com/office/word/2010/wordprocessingGroup">
                    <wpg:wgp>
                      <wpg:cNvGrpSpPr/>
                      <wpg:grpSpPr>
                        <a:xfrm>
                          <a:off x="0" y="0"/>
                          <a:ext cx="2998030" cy="1589405"/>
                          <a:chOff x="0" y="0"/>
                          <a:chExt cx="2998030" cy="1589405"/>
                        </a:xfrm>
                      </wpg:grpSpPr>
                      <wps:wsp>
                        <wps:cNvPr id="66" name="Oval Callout 66"/>
                        <wps:cNvSpPr/>
                        <wps:spPr>
                          <a:xfrm rot="565059">
                            <a:off x="0" y="0"/>
                            <a:ext cx="2998030" cy="1589405"/>
                          </a:xfrm>
                          <a:prstGeom prst="wedgeEllipseCallout">
                            <a:avLst>
                              <a:gd name="adj1" fmla="val 69200"/>
                              <a:gd name="adj2" fmla="val 6107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2B1A3"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rot="565059">
                            <a:off x="279400" y="203200"/>
                            <a:ext cx="2578100" cy="120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E11E2" w14:textId="52EC0E5C" w:rsidR="001F2240" w:rsidRPr="00377ADD" w:rsidRDefault="00725AC0" w:rsidP="002460AC">
                              <w:pPr>
                                <w:spacing w:line="240" w:lineRule="auto"/>
                                <w:contextualSpacing w:val="0"/>
                                <w:rPr>
                                  <w:rFonts w:ascii="Calibri" w:eastAsia="Times New Roman" w:hAnsi="Calibri" w:cs="Times New Roman"/>
                                  <w:color w:val="000000"/>
                                  <w:szCs w:val="24"/>
                                  <w:lang w:val="en-GB" w:eastAsia="en-US"/>
                                </w:rPr>
                              </w:pPr>
                              <w:r>
                                <w:rPr>
                                  <w:rFonts w:ascii="Calibri" w:eastAsia="Times New Roman" w:hAnsi="Calibri" w:cs="Times New Roman"/>
                                  <w:color w:val="000000"/>
                                  <w:szCs w:val="24"/>
                                  <w:lang w:val="en-GB" w:eastAsia="en-US"/>
                                </w:rPr>
                                <w:t>“</w:t>
                              </w:r>
                              <w:r w:rsidR="001F2240" w:rsidRPr="00377ADD">
                                <w:rPr>
                                  <w:rFonts w:ascii="Calibri" w:eastAsia="Times New Roman" w:hAnsi="Calibri" w:cs="Times New Roman"/>
                                  <w:color w:val="000000"/>
                                  <w:szCs w:val="24"/>
                                  <w:lang w:val="en-GB" w:eastAsia="en-US"/>
                                </w:rPr>
                                <w:t xml:space="preserve">Through the group I met a guy I used </w:t>
                              </w:r>
                            </w:p>
                            <w:p w14:paraId="2AF793C8" w14:textId="5A886CB5"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to work with in Larkhall and I hadn't seen him since 1958.  It's been great catching up on old times. I'm 86 now and we enjoy a good natter about what’s happened over the years</w:t>
                              </w:r>
                              <w:r w:rsidR="00725AC0">
                                <w:rPr>
                                  <w:rFonts w:ascii="Calibri" w:eastAsia="Times New Roman" w:hAnsi="Calibri" w:cs="Times New Roman"/>
                                  <w:color w:val="000000"/>
                                  <w:szCs w:val="24"/>
                                  <w:lang w:val="en-GB" w:eastAsia="en-U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79292D0D" id="Group 431" o:spid="_x0000_s1106" style="position:absolute;margin-left:313.65pt;margin-top:11.1pt;width:236.05pt;height:125.15pt;z-index:251727872;mso-position-horizontal-relative:text;mso-position-vertical-relative:text" coordsize="29980,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">
                <v:shape id="Oval Callout 66" o:spid="_x0000_s1107" type="#_x0000_t63" style="position:absolute;width:29980;height:15894;rotation:6171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" adj="25747,23991" fillcolor="#f9d4e8 [660]" stroked="f" strokeweight="2pt">
                  <v:textbox>
                    <w:txbxContent>
                      <w:p w14:paraId="5A22B1A3" w14:textId="77777777" w:rsidR="001F2240" w:rsidRDefault="001F2240" w:rsidP="002460AC">
                        <w:pPr>
                          <w:jc w:val="center"/>
                        </w:pPr>
                      </w:p>
                    </w:txbxContent>
                  </v:textbox>
                </v:shape>
                <v:shape id="Text Box 122" o:spid="_x0000_s1108" type="#_x0000_t202" style="position:absolute;left:2794;top:2032;width:25781;height:12023;rotation:617195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" filled="f" stroked="f" strokeweight=".5pt">
                  <v:textbox inset="0,0,0,0">
                    <w:txbxContent>
                      <w:p w14:paraId="0F0E11E2" w14:textId="52EC0E5C" w:rsidR="001F2240" w:rsidRPr="00377ADD" w:rsidRDefault="00725AC0" w:rsidP="002460AC">
                        <w:pPr>
                          <w:spacing w:line="240" w:lineRule="auto"/>
                          <w:contextualSpacing w:val="0"/>
                          <w:rPr>
                            <w:rFonts w:ascii="Calibri" w:eastAsia="Times New Roman" w:hAnsi="Calibri" w:cs="Times New Roman"/>
                            <w:color w:val="000000"/>
                            <w:szCs w:val="24"/>
                            <w:lang w:val="en-GB" w:eastAsia="en-US"/>
                          </w:rPr>
                        </w:pPr>
                        <w:r>
                          <w:rPr>
                            <w:rFonts w:ascii="Calibri" w:eastAsia="Times New Roman" w:hAnsi="Calibri" w:cs="Times New Roman"/>
                            <w:color w:val="000000"/>
                            <w:szCs w:val="24"/>
                            <w:lang w:val="en-GB" w:eastAsia="en-US"/>
                          </w:rPr>
                          <w:t>“</w:t>
                        </w:r>
                        <w:r w:rsidR="001F2240" w:rsidRPr="00377ADD">
                          <w:rPr>
                            <w:rFonts w:ascii="Calibri" w:eastAsia="Times New Roman" w:hAnsi="Calibri" w:cs="Times New Roman"/>
                            <w:color w:val="000000"/>
                            <w:szCs w:val="24"/>
                            <w:lang w:val="en-GB" w:eastAsia="en-US"/>
                          </w:rPr>
                          <w:t xml:space="preserve">Through the group I met a guy I used </w:t>
                        </w:r>
                      </w:p>
                      <w:p w14:paraId="2AF793C8" w14:textId="5A886CB5"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to work with in Larkhall and I hadn't seen him since 1958.  It's been great catching up on old times. I'm 86 now and we enjoy a good natter about what’s happened over the years</w:t>
                        </w:r>
                        <w:r w:rsidR="00725AC0">
                          <w:rPr>
                            <w:rFonts w:ascii="Calibri" w:eastAsia="Times New Roman" w:hAnsi="Calibri" w:cs="Times New Roman"/>
                            <w:color w:val="000000"/>
                            <w:szCs w:val="24"/>
                            <w:lang w:val="en-GB" w:eastAsia="en-US"/>
                          </w:rPr>
                          <w:t>”</w:t>
                        </w:r>
                      </w:p>
                    </w:txbxContent>
                  </v:textbox>
                </v:shape>
              </v:group>
            </w:pict>
          </mc:Fallback>
        </mc:AlternateContent>
      </w:r>
    </w:p>
    <w:p w14:paraId="08769371" w14:textId="4B6EB7C0" w:rsidR="002460AC" w:rsidRDefault="002460AC" w:rsidP="002E004D"/>
    <w:p w14:paraId="3646C097" w14:textId="3710D1CE" w:rsidR="002460AC" w:rsidRDefault="002460AC" w:rsidP="002E004D"/>
    <w:p w14:paraId="50AADBEB" w14:textId="319E6FE5" w:rsidR="002460AC" w:rsidRDefault="00E85D52" w:rsidP="002E004D">
      <w:r>
        <w:rPr>
          <w:noProof/>
        </w:rPr>
        <mc:AlternateContent>
          <mc:Choice Requires="wpg">
            <w:drawing>
              <wp:anchor distT="0" distB="0" distL="114300" distR="114300" simplePos="0" relativeHeight="251732992" behindDoc="0" locked="0" layoutInCell="1" allowOverlap="1" wp14:anchorId="3AA8D6DD" wp14:editId="425B6AC8">
                <wp:simplePos x="0" y="0"/>
                <wp:positionH relativeFrom="column">
                  <wp:posOffset>95250</wp:posOffset>
                </wp:positionH>
                <wp:positionV relativeFrom="paragraph">
                  <wp:posOffset>39039</wp:posOffset>
                </wp:positionV>
                <wp:extent cx="4141470" cy="1736090"/>
                <wp:effectExtent l="254000" t="38100" r="0" b="41910"/>
                <wp:wrapNone/>
                <wp:docPr id="176" name="Group 176"/>
                <wp:cNvGraphicFramePr/>
                <a:graphic xmlns:a="http://schemas.openxmlformats.org/drawingml/2006/main">
                  <a:graphicData uri="http://schemas.microsoft.com/office/word/2010/wordprocessingGroup">
                    <wpg:wgp>
                      <wpg:cNvGrpSpPr/>
                      <wpg:grpSpPr>
                        <a:xfrm>
                          <a:off x="0" y="0"/>
                          <a:ext cx="4141470" cy="1736090"/>
                          <a:chOff x="0" y="0"/>
                          <a:chExt cx="4141470" cy="1736419"/>
                        </a:xfrm>
                      </wpg:grpSpPr>
                      <wps:wsp>
                        <wps:cNvPr id="69" name="Oval Callout 69"/>
                        <wps:cNvSpPr/>
                        <wps:spPr>
                          <a:xfrm rot="21139228">
                            <a:off x="0" y="0"/>
                            <a:ext cx="4141470" cy="1736419"/>
                          </a:xfrm>
                          <a:prstGeom prst="wedgeEllipseCallout">
                            <a:avLst>
                              <a:gd name="adj1" fmla="val -53918"/>
                              <a:gd name="adj2" fmla="val -46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2F40E"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rot="21139228">
                            <a:off x="512234" y="249767"/>
                            <a:ext cx="3390596" cy="11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B4B5D" w14:textId="65088EF6" w:rsidR="001F2240" w:rsidRPr="00377ADD" w:rsidRDefault="001F2240" w:rsidP="002460AC">
                              <w:pPr>
                                <w:spacing w:line="240" w:lineRule="auto"/>
                                <w:rPr>
                                  <w:szCs w:val="24"/>
                                </w:rPr>
                              </w:pPr>
                              <w:r w:rsidRPr="00377ADD">
                                <w:rPr>
                                  <w:rFonts w:ascii="Calibri" w:eastAsia="Times New Roman" w:hAnsi="Calibri" w:cs="Times New Roman"/>
                                  <w:color w:val="000000"/>
                                  <w:szCs w:val="24"/>
                                  <w:lang w:val="en-GB" w:eastAsia="en-US"/>
                                </w:rPr>
                                <w:t>"It's the good company and the lunch club sessions and bingo I enjoy the most. When you're older and on your own it can be pretty lonely. My family are grown-up and live hundreds of miles away.  It's amazing the number of pals I've made through LDVG. I wish I'd started coming here a while ago"</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3AA8D6DD" id="Group 176" o:spid="_x0000_s1109" style="position:absolute;margin-left:7.5pt;margin-top:3.05pt;width:326.1pt;height:136.7pt;z-index:251732992;mso-position-horizontal-relative:text;mso-position-vertical-relative:text" coordsize="41414,1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">
                <v:shape id="Oval Callout 69" o:spid="_x0000_s1110" type="#_x0000_t63" style="position:absolute;width:41414;height:17364;rotation:-503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" adj="-846,759" fillcolor="#e7e2f9 [664]" stroked="f" strokeweight="2pt">
                  <v:textbox>
                    <w:txbxContent>
                      <w:p w14:paraId="5A02F40E" w14:textId="77777777" w:rsidR="001F2240" w:rsidRDefault="001F2240" w:rsidP="002460AC">
                        <w:pPr>
                          <w:jc w:val="center"/>
                        </w:pPr>
                      </w:p>
                    </w:txbxContent>
                  </v:textbox>
                </v:shape>
                <v:shape id="Text Box 124" o:spid="_x0000_s1111" type="#_x0000_t202" style="position:absolute;left:5122;top:2497;width:33906;height:11227;rotation:-503286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" filled="f" stroked="f" strokeweight=".5pt">
                  <v:textbox style="mso-fit-shape-to-text:t" inset="0,0,0,0">
                    <w:txbxContent>
                      <w:p w14:paraId="102B4B5D" w14:textId="65088EF6" w:rsidR="001F2240" w:rsidRPr="00377ADD" w:rsidRDefault="001F2240" w:rsidP="002460AC">
                        <w:pPr>
                          <w:spacing w:line="240" w:lineRule="auto"/>
                          <w:rPr>
                            <w:szCs w:val="24"/>
                          </w:rPr>
                        </w:pPr>
                        <w:r w:rsidRPr="00377ADD">
                          <w:rPr>
                            <w:rFonts w:ascii="Calibri" w:eastAsia="Times New Roman" w:hAnsi="Calibri" w:cs="Times New Roman"/>
                            <w:color w:val="000000"/>
                            <w:szCs w:val="24"/>
                            <w:lang w:val="en-GB" w:eastAsia="en-US"/>
                          </w:rPr>
                          <w:t>"It's the good company and the lunch club sessions and bingo I enjoy the most. When you're older and on your own it can be pretty lonely. My family are grown-up and live hundreds of miles away.  It's amazing the number of pals I've made through LDVG. I wish I'd started coming here a while ago"</w:t>
                        </w:r>
                      </w:p>
                    </w:txbxContent>
                  </v:textbox>
                </v:shape>
              </v:group>
            </w:pict>
          </mc:Fallback>
        </mc:AlternateContent>
      </w:r>
    </w:p>
    <w:p w14:paraId="7DFCDCBE" w14:textId="125DC014" w:rsidR="002460AC" w:rsidRDefault="002460AC" w:rsidP="002E004D"/>
    <w:p w14:paraId="5C95F079" w14:textId="29DA014C" w:rsidR="002460AC" w:rsidRDefault="002460AC" w:rsidP="002E004D"/>
    <w:p w14:paraId="031F1CB5" w14:textId="65A2B6DA" w:rsidR="002460AC" w:rsidRDefault="002460AC" w:rsidP="002E004D"/>
    <w:p w14:paraId="30A20FFD" w14:textId="1DFE5894" w:rsidR="002460AC" w:rsidRDefault="002460AC" w:rsidP="002E004D"/>
    <w:p w14:paraId="09C661F8" w14:textId="37B61052" w:rsidR="002460AC" w:rsidRDefault="002460AC" w:rsidP="002E004D"/>
    <w:p w14:paraId="7825659D" w14:textId="3F7F6D95" w:rsidR="002460AC" w:rsidRDefault="009D2883" w:rsidP="002E004D">
      <w:r>
        <w:rPr>
          <w:noProof/>
        </w:rPr>
        <mc:AlternateContent>
          <mc:Choice Requires="wps">
            <w:drawing>
              <wp:anchor distT="0" distB="0" distL="114300" distR="114300" simplePos="0" relativeHeight="251734016" behindDoc="0" locked="0" layoutInCell="1" allowOverlap="1" wp14:anchorId="6FA16861" wp14:editId="12A46965">
                <wp:simplePos x="0" y="0"/>
                <wp:positionH relativeFrom="column">
                  <wp:posOffset>319405</wp:posOffset>
                </wp:positionH>
                <wp:positionV relativeFrom="paragraph">
                  <wp:posOffset>211455</wp:posOffset>
                </wp:positionV>
                <wp:extent cx="6767830" cy="1883410"/>
                <wp:effectExtent l="0" t="0" r="1270" b="6350"/>
                <wp:wrapNone/>
                <wp:docPr id="131" name="Text Box 131"/>
                <wp:cNvGraphicFramePr/>
                <a:graphic xmlns:a="http://schemas.openxmlformats.org/drawingml/2006/main">
                  <a:graphicData uri="http://schemas.microsoft.com/office/word/2010/wordprocessingShape">
                    <wps:wsp>
                      <wps:cNvSpPr txBox="1"/>
                      <wps:spPr>
                        <a:xfrm>
                          <a:off x="0" y="0"/>
                          <a:ext cx="6767830" cy="1883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F5D0" w14:textId="7435FD28" w:rsidR="001F2240" w:rsidRDefault="001F2240">
                            <w:r>
                              <w:rPr>
                                <w:noProof/>
                              </w:rPr>
                              <w:drawing>
                                <wp:inline distT="0" distB="0" distL="0" distR="0" wp14:anchorId="3433D56B" wp14:editId="3AE96193">
                                  <wp:extent cx="6646545" cy="2583838"/>
                                  <wp:effectExtent l="0" t="0" r="0" b="0"/>
                                  <wp:docPr id="621" name="Picture 6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appy group.png"/>
                                          <pic:cNvPicPr/>
                                        </pic:nvPicPr>
                                        <pic:blipFill>
                                          <a:blip r:embed="rId39" cstate="email">
                                            <a:extLst>
                                              <a:ext uri="{28A0092B-C50C-407E-A947-70E740481C1C}">
                                                <a14:useLocalDpi xmlns:a14="http://schemas.microsoft.com/office/drawing/2010/main"/>
                                              </a:ext>
                                            </a:extLst>
                                          </a:blip>
                                          <a:stretch>
                                            <a:fillRect/>
                                          </a:stretch>
                                        </pic:blipFill>
                                        <pic:spPr>
                                          <a:xfrm>
                                            <a:off x="0" y="0"/>
                                            <a:ext cx="6710385" cy="260865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FA16861" id="Text Box 131" o:spid="_x0000_s1112" type="#_x0000_t202" style="position:absolute;margin-left:25.15pt;margin-top:16.65pt;width:532.9pt;height:148.3pt;z-index:251734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" filled="f" stroked="f" strokeweight=".5pt">
                <v:textbox style="mso-fit-shape-to-text:t" inset="0,0,0,0">
                  <w:txbxContent>
                    <w:p w14:paraId="7144F5D0" w14:textId="7435FD28" w:rsidR="001F2240" w:rsidRDefault="001F2240">
                      <w:r>
                        <w:rPr>
                          <w:noProof/>
                        </w:rPr>
                        <w:drawing>
                          <wp:inline distT="0" distB="0" distL="0" distR="0" wp14:anchorId="3433D56B" wp14:editId="3AE96193">
                            <wp:extent cx="6646545" cy="2583838"/>
                            <wp:effectExtent l="0" t="0" r="0" b="0"/>
                            <wp:docPr id="621" name="Picture 6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appy group.png"/>
                                    <pic:cNvPicPr/>
                                  </pic:nvPicPr>
                                  <pic:blipFill>
                                    <a:blip r:embed="rId39" cstate="email">
                                      <a:extLst>
                                        <a:ext uri="{28A0092B-C50C-407E-A947-70E740481C1C}">
                                          <a14:useLocalDpi xmlns:a14="http://schemas.microsoft.com/office/drawing/2010/main"/>
                                        </a:ext>
                                      </a:extLst>
                                    </a:blip>
                                    <a:stretch>
                                      <a:fillRect/>
                                    </a:stretch>
                                  </pic:blipFill>
                                  <pic:spPr>
                                    <a:xfrm>
                                      <a:off x="0" y="0"/>
                                      <a:ext cx="6710385" cy="2608656"/>
                                    </a:xfrm>
                                    <a:prstGeom prst="rect">
                                      <a:avLst/>
                                    </a:prstGeom>
                                  </pic:spPr>
                                </pic:pic>
                              </a:graphicData>
                            </a:graphic>
                          </wp:inline>
                        </w:drawing>
                      </w:r>
                    </w:p>
                  </w:txbxContent>
                </v:textbox>
              </v:shape>
            </w:pict>
          </mc:Fallback>
        </mc:AlternateContent>
      </w:r>
    </w:p>
    <w:p w14:paraId="6A330A03" w14:textId="2455DA8E" w:rsidR="00725AC0" w:rsidRDefault="00725AC0" w:rsidP="002E004D"/>
    <w:p w14:paraId="0CAE4544" w14:textId="481C5DA3" w:rsidR="002E004D" w:rsidRDefault="002E004D" w:rsidP="002E004D"/>
    <w:p w14:paraId="03410E09" w14:textId="77777777" w:rsidR="00E85D52" w:rsidRDefault="00E85D52" w:rsidP="002E004D"/>
    <w:p w14:paraId="1AAAC367" w14:textId="77777777" w:rsidR="00E85D52" w:rsidRDefault="00E85D52" w:rsidP="002E004D"/>
    <w:p w14:paraId="6FCD461A" w14:textId="77777777" w:rsidR="00725AC0" w:rsidRDefault="00725AC0" w:rsidP="002E004D"/>
    <w:p w14:paraId="143FE14C" w14:textId="53B0C712" w:rsidR="002460AC" w:rsidRDefault="002460AC" w:rsidP="002E004D"/>
    <w:p w14:paraId="5EFB7388" w14:textId="561F33E5" w:rsidR="002460AC" w:rsidRDefault="002460AC" w:rsidP="002E004D"/>
    <w:p w14:paraId="0616B149" w14:textId="4E8B5AC2" w:rsidR="00E85D52" w:rsidRDefault="00E85D52" w:rsidP="002E004D">
      <w:r>
        <w:rPr>
          <w:noProof/>
        </w:rPr>
        <w:lastRenderedPageBreak/>
        <mc:AlternateContent>
          <mc:Choice Requires="wps">
            <w:drawing>
              <wp:anchor distT="0" distB="0" distL="114300" distR="114300" simplePos="0" relativeHeight="251559927" behindDoc="0" locked="0" layoutInCell="1" allowOverlap="1" wp14:anchorId="40CF76D3" wp14:editId="1C0519A7">
                <wp:simplePos x="0" y="0"/>
                <wp:positionH relativeFrom="column">
                  <wp:posOffset>-334645</wp:posOffset>
                </wp:positionH>
                <wp:positionV relativeFrom="paragraph">
                  <wp:posOffset>-86029</wp:posOffset>
                </wp:positionV>
                <wp:extent cx="1067435" cy="10248265"/>
                <wp:effectExtent l="114300" t="482600" r="901065" b="5829935"/>
                <wp:wrapNone/>
                <wp:docPr id="406" name="Snip and Round Single Corner Rectangle 406"/>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5D75E" id="Snip and Round Single Corner Rectangle 406" o:spid="_x0000_s1026" style="position:absolute;margin-left:-26.35pt;margin-top:-6.75pt;width:84.05pt;height:806.95pt;z-index:251559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p>
    <w:p w14:paraId="358AD592" w14:textId="0AB5D956" w:rsidR="009F1580" w:rsidRPr="00E85D52" w:rsidRDefault="002E004D" w:rsidP="002E004D">
      <w:pPr>
        <w:rPr>
          <w:sz w:val="28"/>
          <w:szCs w:val="28"/>
        </w:rPr>
      </w:pPr>
      <w:r w:rsidRPr="002E004D">
        <w:rPr>
          <w:noProof/>
        </w:rPr>
        <mc:AlternateContent>
          <mc:Choice Requires="wps">
            <w:drawing>
              <wp:anchor distT="0" distB="0" distL="114300" distR="114300" simplePos="0" relativeHeight="252038144" behindDoc="0" locked="0" layoutInCell="1" allowOverlap="1" wp14:anchorId="4F778077" wp14:editId="367D12F3">
                <wp:simplePos x="0" y="0"/>
                <wp:positionH relativeFrom="column">
                  <wp:posOffset>-144101</wp:posOffset>
                </wp:positionH>
                <wp:positionV relativeFrom="paragraph">
                  <wp:posOffset>-723900</wp:posOffset>
                </wp:positionV>
                <wp:extent cx="289954" cy="321310"/>
                <wp:effectExtent l="0" t="0" r="2540" b="0"/>
                <wp:wrapNone/>
                <wp:docPr id="745" name="Text Box 745"/>
                <wp:cNvGraphicFramePr/>
                <a:graphic xmlns:a="http://schemas.openxmlformats.org/drawingml/2006/main">
                  <a:graphicData uri="http://schemas.microsoft.com/office/word/2010/wordprocessingShape">
                    <wps:wsp>
                      <wps:cNvSpPr txBox="1"/>
                      <wps:spPr>
                        <a:xfrm>
                          <a:off x="0" y="0"/>
                          <a:ext cx="289954"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E2A3E" w14:textId="4C223B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778077" id="Text Box 745" o:spid="_x0000_s1113" type="#_x0000_t202" style="position:absolute;margin-left:-11.35pt;margin-top:-57pt;width:22.85pt;height:25.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" filled="f" stroked="f" strokeweight=".5pt">
                <v:textbox style="mso-fit-shape-to-text:t" inset="0,0,0,0">
                  <w:txbxContent>
                    <w:p w14:paraId="2E9E2A3E" w14:textId="4C223B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10</w:t>
                      </w:r>
                    </w:p>
                  </w:txbxContent>
                </v:textbox>
              </v:shape>
            </w:pict>
          </mc:Fallback>
        </mc:AlternateContent>
      </w:r>
      <w:r w:rsidRPr="002E004D">
        <w:rPr>
          <w:noProof/>
        </w:rPr>
        <mc:AlternateContent>
          <mc:Choice Requires="wps">
            <w:drawing>
              <wp:anchor distT="0" distB="0" distL="114300" distR="114300" simplePos="0" relativeHeight="252037120" behindDoc="0" locked="0" layoutInCell="1" allowOverlap="1" wp14:anchorId="6AEB7327" wp14:editId="7A8B3E13">
                <wp:simplePos x="0" y="0"/>
                <wp:positionH relativeFrom="column">
                  <wp:posOffset>-168275</wp:posOffset>
                </wp:positionH>
                <wp:positionV relativeFrom="paragraph">
                  <wp:posOffset>-711200</wp:posOffset>
                </wp:positionV>
                <wp:extent cx="334010" cy="321310"/>
                <wp:effectExtent l="12700" t="12700" r="8890" b="8890"/>
                <wp:wrapNone/>
                <wp:docPr id="744" name="Folded Corner 744"/>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A51F" id="Folded Corner 744" o:spid="_x0000_s1026" type="#_x0000_t65" style="position:absolute;margin-left:-13.25pt;margin-top:-56pt;width:26.3pt;height:25.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" adj="18000" fillcolor="#e32d91 [3204]" strokecolor="#771048 [1604]" strokeweight="2pt"/>
            </w:pict>
          </mc:Fallback>
        </mc:AlternateContent>
      </w:r>
      <w:r w:rsidRPr="002E004D">
        <w:rPr>
          <w:noProof/>
        </w:rPr>
        <mc:AlternateContent>
          <mc:Choice Requires="wps">
            <w:drawing>
              <wp:anchor distT="0" distB="0" distL="114300" distR="114300" simplePos="0" relativeHeight="252036096" behindDoc="0" locked="0" layoutInCell="1" allowOverlap="1" wp14:anchorId="6B0A46A5" wp14:editId="05B7E2FA">
                <wp:simplePos x="0" y="0"/>
                <wp:positionH relativeFrom="column">
                  <wp:posOffset>-294640</wp:posOffset>
                </wp:positionH>
                <wp:positionV relativeFrom="paragraph">
                  <wp:posOffset>-848995</wp:posOffset>
                </wp:positionV>
                <wp:extent cx="515620" cy="487680"/>
                <wp:effectExtent l="0" t="0" r="5080" b="7620"/>
                <wp:wrapNone/>
                <wp:docPr id="743" name="Text Box 743"/>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4EF67"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B0A46A5" id="Text Box 743" o:spid="_x0000_s1114" type="#_x0000_t202" style="position:absolute;margin-left:-23.2pt;margin-top:-66.85pt;width:40.6pt;height:38.4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" filled="f" stroked="f" strokeweight=".5pt">
                <v:textbox inset="0,0,0,0">
                  <w:txbxContent>
                    <w:p w14:paraId="7394EF67" w14:textId="77777777" w:rsidR="002E004D" w:rsidRPr="002E004D" w:rsidRDefault="002E004D" w:rsidP="002E004D">
                      <w:pPr>
                        <w:rPr>
                          <w:rFonts w:ascii="Comic Sans MS" w:hAnsi="Comic Sans MS"/>
                          <w:sz w:val="36"/>
                          <w:szCs w:val="36"/>
                        </w:rPr>
                      </w:pPr>
                    </w:p>
                  </w:txbxContent>
                </v:textbox>
              </v:shape>
            </w:pict>
          </mc:Fallback>
        </mc:AlternateContent>
      </w:r>
      <w:r w:rsidRPr="002E004D">
        <w:rPr>
          <w:noProof/>
        </w:rPr>
        <mc:AlternateContent>
          <mc:Choice Requires="wps">
            <w:drawing>
              <wp:anchor distT="0" distB="0" distL="114300" distR="114300" simplePos="0" relativeHeight="252035072" behindDoc="0" locked="0" layoutInCell="1" allowOverlap="1" wp14:anchorId="1F43345F" wp14:editId="53259B05">
                <wp:simplePos x="0" y="0"/>
                <wp:positionH relativeFrom="column">
                  <wp:posOffset>254000</wp:posOffset>
                </wp:positionH>
                <wp:positionV relativeFrom="paragraph">
                  <wp:posOffset>-849171</wp:posOffset>
                </wp:positionV>
                <wp:extent cx="6421120" cy="487680"/>
                <wp:effectExtent l="0" t="0" r="5080" b="7620"/>
                <wp:wrapNone/>
                <wp:docPr id="742" name="Text Box 742"/>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2B0FE"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345F" id="Text Box 742" o:spid="_x0000_s1115" type="#_x0000_t202" style="position:absolute;margin-left:20pt;margin-top:-66.85pt;width:505.6pt;height:38.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" filled="f" stroked="f" strokeweight=".5pt">
                <v:textbox inset="0,0,0,0">
                  <w:txbxContent>
                    <w:p w14:paraId="6022B0FE"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42688">
        <w:rPr>
          <w:b/>
          <w:bCs/>
          <w:caps/>
          <w:noProof/>
        </w:rPr>
        <mc:AlternateContent>
          <mc:Choice Requires="wps">
            <w:drawing>
              <wp:anchor distT="0" distB="0" distL="114300" distR="114300" simplePos="0" relativeHeight="251960320" behindDoc="0" locked="0" layoutInCell="1" allowOverlap="1" wp14:anchorId="3AE092D7" wp14:editId="2CB06481">
                <wp:simplePos x="0" y="0"/>
                <wp:positionH relativeFrom="column">
                  <wp:posOffset>6360795</wp:posOffset>
                </wp:positionH>
                <wp:positionV relativeFrom="paragraph">
                  <wp:posOffset>-660400</wp:posOffset>
                </wp:positionV>
                <wp:extent cx="303530" cy="469900"/>
                <wp:effectExtent l="0" t="0" r="1270" b="8890"/>
                <wp:wrapNone/>
                <wp:docPr id="562" name="Text Box 562"/>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0A60D" w14:textId="14337A2E"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3AE092D7" id="Text Box 562" o:spid="_x0000_s1116" type="#_x0000_t202" style="position:absolute;margin-left:500.85pt;margin-top:-52pt;width:23.9pt;height:37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" filled="f" stroked="f" strokeweight=".5pt">
                <v:textbox style="mso-fit-shape-to-text:t" inset="0,0,0,0">
                  <w:txbxContent>
                    <w:p w14:paraId="41D0A60D" w14:textId="14337A2E"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10</w:t>
                      </w:r>
                    </w:p>
                  </w:txbxContent>
                </v:textbox>
              </v:shape>
            </w:pict>
          </mc:Fallback>
        </mc:AlternateContent>
      </w:r>
      <w:r w:rsidR="00177288">
        <w:t xml:space="preserve"> </w:t>
      </w:r>
      <w:r w:rsidR="00725AC0">
        <w:tab/>
      </w:r>
      <w:r w:rsidR="00725AC0">
        <w:tab/>
      </w:r>
      <w:r w:rsidR="00BA76E1" w:rsidRPr="00725AC0">
        <w:rPr>
          <w:sz w:val="28"/>
          <w:szCs w:val="28"/>
        </w:rPr>
        <w:t xml:space="preserve">A picture’s worth a </w:t>
      </w:r>
      <w:r w:rsidR="00E85D52">
        <w:rPr>
          <w:sz w:val="28"/>
          <w:szCs w:val="28"/>
        </w:rPr>
        <w:t>thousan</w:t>
      </w:r>
      <w:r w:rsidR="00BA76E1" w:rsidRPr="00725AC0">
        <w:rPr>
          <w:sz w:val="28"/>
          <w:szCs w:val="28"/>
        </w:rPr>
        <w:t>d words!</w:t>
      </w:r>
    </w:p>
    <w:p w14:paraId="32731369" w14:textId="4D1DC922" w:rsidR="00BA76E1" w:rsidRDefault="00586977" w:rsidP="002E004D">
      <w:r>
        <w:rPr>
          <w:noProof/>
        </w:rPr>
        <mc:AlternateContent>
          <mc:Choice Requires="wps">
            <w:drawing>
              <wp:anchor distT="0" distB="0" distL="114300" distR="114300" simplePos="0" relativeHeight="251756544" behindDoc="0" locked="0" layoutInCell="1" allowOverlap="1" wp14:anchorId="6F5D3D79" wp14:editId="387CBF6D">
                <wp:simplePos x="0" y="0"/>
                <wp:positionH relativeFrom="column">
                  <wp:posOffset>3564255</wp:posOffset>
                </wp:positionH>
                <wp:positionV relativeFrom="paragraph">
                  <wp:posOffset>150495</wp:posOffset>
                </wp:positionV>
                <wp:extent cx="3111500" cy="236169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3111500" cy="2361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98CD" w14:textId="680AD15D" w:rsidR="001F2240" w:rsidRDefault="001F2240" w:rsidP="00725AC0">
                            <w:r>
                              <w:t>Call - Line</w:t>
                            </w:r>
                          </w:p>
                          <w:p w14:paraId="4F6EDB65" w14:textId="698F30A0" w:rsidR="001F2240" w:rsidRDefault="0073222B" w:rsidP="00725AC0">
                            <w:pPr>
                              <w:ind w:left="142"/>
                            </w:pPr>
                            <w:r w:rsidRPr="0073222B">
                              <w:rPr>
                                <w:noProof/>
                              </w:rPr>
                              <w:drawing>
                                <wp:inline distT="0" distB="0" distL="0" distR="0" wp14:anchorId="3549563F" wp14:editId="265119F9">
                                  <wp:extent cx="3105150" cy="2329180"/>
                                  <wp:effectExtent l="0" t="0" r="635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05150" cy="2329180"/>
                                          </a:xfrm>
                                          <a:prstGeom prst="rect">
                                            <a:avLst/>
                                          </a:prstGeom>
                                        </pic:spPr>
                                      </pic:pic>
                                    </a:graphicData>
                                  </a:graphic>
                                </wp:inline>
                              </w:drawing>
                            </w:r>
                          </w:p>
                          <w:p w14:paraId="6AE3933F" w14:textId="77777777" w:rsidR="001F2240" w:rsidRDefault="001F2240" w:rsidP="00725AC0">
                            <w:pPr>
                              <w:tabs>
                                <w:tab w:val="left" w:pos="4240"/>
                              </w:tabs>
                              <w:ind w:left="567" w:right="-863"/>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3D79" id="Text Box 34" o:spid="_x0000_s1117" type="#_x0000_t202" style="position:absolute;margin-left:280.65pt;margin-top:11.85pt;width:245pt;height:18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" filled="f" stroked="f" strokeweight=".5pt">
                <v:textbox inset="0,0,0,0">
                  <w:txbxContent>
                    <w:p w14:paraId="43AC98CD" w14:textId="680AD15D" w:rsidR="001F2240" w:rsidRDefault="001F2240" w:rsidP="00725AC0">
                      <w:r>
                        <w:t>Call - Line</w:t>
                      </w:r>
                    </w:p>
                    <w:p w14:paraId="4F6EDB65" w14:textId="698F30A0" w:rsidR="001F2240" w:rsidRDefault="0073222B" w:rsidP="00725AC0">
                      <w:pPr>
                        <w:ind w:left="142"/>
                      </w:pPr>
                      <w:r w:rsidRPr="0073222B">
                        <w:rPr>
                          <w:noProof/>
                        </w:rPr>
                        <w:drawing>
                          <wp:inline distT="0" distB="0" distL="0" distR="0" wp14:anchorId="3549563F" wp14:editId="265119F9">
                            <wp:extent cx="3105150" cy="2329180"/>
                            <wp:effectExtent l="0" t="0" r="635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05150" cy="2329180"/>
                                    </a:xfrm>
                                    <a:prstGeom prst="rect">
                                      <a:avLst/>
                                    </a:prstGeom>
                                  </pic:spPr>
                                </pic:pic>
                              </a:graphicData>
                            </a:graphic>
                          </wp:inline>
                        </w:drawing>
                      </w:r>
                    </w:p>
                    <w:p w14:paraId="6AE3933F" w14:textId="77777777" w:rsidR="001F2240" w:rsidRDefault="001F2240" w:rsidP="00725AC0">
                      <w:pPr>
                        <w:tabs>
                          <w:tab w:val="left" w:pos="4240"/>
                        </w:tabs>
                        <w:ind w:left="567" w:right="-863"/>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92AEB96" wp14:editId="24C882DB">
                <wp:simplePos x="0" y="0"/>
                <wp:positionH relativeFrom="column">
                  <wp:posOffset>311785</wp:posOffset>
                </wp:positionH>
                <wp:positionV relativeFrom="paragraph">
                  <wp:posOffset>147320</wp:posOffset>
                </wp:positionV>
                <wp:extent cx="2755311" cy="2289028"/>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2755311" cy="228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1CCA5" w14:textId="7D5F7E86" w:rsidR="001F2240" w:rsidRDefault="00E85D52" w:rsidP="00E85D52">
                            <w:pPr>
                              <w:ind w:firstLine="720"/>
                            </w:pPr>
                            <w:r>
                              <w:t xml:space="preserve"> </w:t>
                            </w:r>
                            <w:r w:rsidR="001F2240">
                              <w:t>Lunch club</w:t>
                            </w:r>
                          </w:p>
                          <w:p w14:paraId="302C8C17" w14:textId="01610054" w:rsidR="001F2240" w:rsidRDefault="001F2240">
                            <w:r>
                              <w:rPr>
                                <w:noProof/>
                              </w:rPr>
                              <w:drawing>
                                <wp:inline distT="0" distB="0" distL="0" distR="0" wp14:anchorId="01564EDE" wp14:editId="14C1F7B8">
                                  <wp:extent cx="2603500" cy="1952174"/>
                                  <wp:effectExtent l="0" t="0" r="0" b="3810"/>
                                  <wp:docPr id="623" name="Picture 62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unch1.jpg"/>
                                          <pic:cNvPicPr/>
                                        </pic:nvPicPr>
                                        <pic:blipFill>
                                          <a:blip r:embed="rId41" cstate="email">
                                            <a:extLst>
                                              <a:ext uri="{28A0092B-C50C-407E-A947-70E740481C1C}">
                                                <a14:useLocalDpi xmlns:a14="http://schemas.microsoft.com/office/drawing/2010/main"/>
                                              </a:ext>
                                            </a:extLst>
                                          </a:blip>
                                          <a:stretch>
                                            <a:fillRect/>
                                          </a:stretch>
                                        </pic:blipFill>
                                        <pic:spPr>
                                          <a:xfrm>
                                            <a:off x="0" y="0"/>
                                            <a:ext cx="2603500" cy="1952174"/>
                                          </a:xfrm>
                                          <a:prstGeom prst="rect">
                                            <a:avLst/>
                                          </a:prstGeom>
                                        </pic:spPr>
                                      </pic:pic>
                                    </a:graphicData>
                                  </a:graphic>
                                </wp:inline>
                              </w:drawing>
                            </w:r>
                          </w:p>
                          <w:p w14:paraId="4B853F5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EB96" id="Text Box 12" o:spid="_x0000_s1118" type="#_x0000_t202" style="position:absolute;margin-left:24.55pt;margin-top:11.6pt;width:216.95pt;height:18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" filled="f" stroked="f" strokeweight=".5pt">
                <v:textbox inset="0,0,0,0">
                  <w:txbxContent>
                    <w:p w14:paraId="74F1CCA5" w14:textId="7D5F7E86" w:rsidR="001F2240" w:rsidRDefault="00E85D52" w:rsidP="00E85D52">
                      <w:pPr>
                        <w:ind w:firstLine="720"/>
                      </w:pPr>
                      <w:r>
                        <w:t xml:space="preserve"> </w:t>
                      </w:r>
                      <w:r w:rsidR="001F2240">
                        <w:t>Lunch club</w:t>
                      </w:r>
                    </w:p>
                    <w:p w14:paraId="302C8C17" w14:textId="01610054" w:rsidR="001F2240" w:rsidRDefault="001F2240">
                      <w:r>
                        <w:rPr>
                          <w:noProof/>
                        </w:rPr>
                        <w:drawing>
                          <wp:inline distT="0" distB="0" distL="0" distR="0" wp14:anchorId="01564EDE" wp14:editId="14C1F7B8">
                            <wp:extent cx="2603500" cy="1952174"/>
                            <wp:effectExtent l="0" t="0" r="0" b="3810"/>
                            <wp:docPr id="623" name="Picture 62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unch1.jpg"/>
                                    <pic:cNvPicPr/>
                                  </pic:nvPicPr>
                                  <pic:blipFill>
                                    <a:blip r:embed="rId41" cstate="email">
                                      <a:extLst>
                                        <a:ext uri="{28A0092B-C50C-407E-A947-70E740481C1C}">
                                          <a14:useLocalDpi xmlns:a14="http://schemas.microsoft.com/office/drawing/2010/main"/>
                                        </a:ext>
                                      </a:extLst>
                                    </a:blip>
                                    <a:stretch>
                                      <a:fillRect/>
                                    </a:stretch>
                                  </pic:blipFill>
                                  <pic:spPr>
                                    <a:xfrm>
                                      <a:off x="0" y="0"/>
                                      <a:ext cx="2603500" cy="1952174"/>
                                    </a:xfrm>
                                    <a:prstGeom prst="rect">
                                      <a:avLst/>
                                    </a:prstGeom>
                                  </pic:spPr>
                                </pic:pic>
                              </a:graphicData>
                            </a:graphic>
                          </wp:inline>
                        </w:drawing>
                      </w:r>
                    </w:p>
                    <w:p w14:paraId="4B853F56" w14:textId="77777777" w:rsidR="001F2240" w:rsidRDefault="001F2240"/>
                  </w:txbxContent>
                </v:textbox>
              </v:shape>
            </w:pict>
          </mc:Fallback>
        </mc:AlternateContent>
      </w:r>
    </w:p>
    <w:p w14:paraId="115167EF" w14:textId="4E2D153A" w:rsidR="009F1580" w:rsidRDefault="009F1580" w:rsidP="002E004D"/>
    <w:p w14:paraId="3992F6AA" w14:textId="4D498EDC" w:rsidR="009F1580" w:rsidRDefault="009F1580" w:rsidP="002E004D"/>
    <w:p w14:paraId="645DA388" w14:textId="1BC848A8" w:rsidR="009F1580" w:rsidRDefault="009F1580" w:rsidP="002E004D"/>
    <w:p w14:paraId="72A3D716" w14:textId="737B524E" w:rsidR="009F1580" w:rsidRDefault="009F1580" w:rsidP="002E004D"/>
    <w:p w14:paraId="3D8CB091" w14:textId="69AC4B35" w:rsidR="009F1580" w:rsidRDefault="009F1580" w:rsidP="002E004D"/>
    <w:p w14:paraId="09A8F62E" w14:textId="44883BC5" w:rsidR="009F1580" w:rsidRDefault="009F1580" w:rsidP="002E004D"/>
    <w:p w14:paraId="3A36DC83" w14:textId="31B7E837" w:rsidR="009F1580" w:rsidRDefault="009F1580" w:rsidP="002E004D"/>
    <w:p w14:paraId="1F4C33EC" w14:textId="51742FEE" w:rsidR="009F1580" w:rsidRDefault="009F1580" w:rsidP="002E004D"/>
    <w:p w14:paraId="034F15F8" w14:textId="1D1276D0" w:rsidR="009F1580" w:rsidRDefault="00E85D52" w:rsidP="002E004D">
      <w:r>
        <w:rPr>
          <w:noProof/>
        </w:rPr>
        <mc:AlternateContent>
          <mc:Choice Requires="wps">
            <w:drawing>
              <wp:anchor distT="0" distB="0" distL="114300" distR="114300" simplePos="0" relativeHeight="251758592" behindDoc="0" locked="0" layoutInCell="1" allowOverlap="1" wp14:anchorId="6FB857F8" wp14:editId="640C5306">
                <wp:simplePos x="0" y="0"/>
                <wp:positionH relativeFrom="column">
                  <wp:posOffset>274651</wp:posOffset>
                </wp:positionH>
                <wp:positionV relativeFrom="paragraph">
                  <wp:posOffset>172720</wp:posOffset>
                </wp:positionV>
                <wp:extent cx="3003550" cy="2245995"/>
                <wp:effectExtent l="0" t="0" r="6350" b="1905"/>
                <wp:wrapNone/>
                <wp:docPr id="46" name="Text Box 46"/>
                <wp:cNvGraphicFramePr/>
                <a:graphic xmlns:a="http://schemas.openxmlformats.org/drawingml/2006/main">
                  <a:graphicData uri="http://schemas.microsoft.com/office/word/2010/wordprocessingShape">
                    <wps:wsp>
                      <wps:cNvSpPr txBox="1"/>
                      <wps:spPr>
                        <a:xfrm>
                          <a:off x="0" y="0"/>
                          <a:ext cx="3003550" cy="2245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C07CE" w14:textId="5385C30E" w:rsidR="001F2240" w:rsidRDefault="00E85D52" w:rsidP="00E85D52">
                            <w:pPr>
                              <w:ind w:firstLine="720"/>
                            </w:pPr>
                            <w:r>
                              <w:t xml:space="preserve"> </w:t>
                            </w:r>
                            <w:r w:rsidR="001F2240">
                              <w:t>Community Transport</w:t>
                            </w:r>
                          </w:p>
                          <w:p w14:paraId="597464A4" w14:textId="01F82004" w:rsidR="001F2240" w:rsidRDefault="001F2240" w:rsidP="00BA76E1">
                            <w:r>
                              <w:rPr>
                                <w:noProof/>
                              </w:rPr>
                              <w:drawing>
                                <wp:inline distT="0" distB="0" distL="0" distR="0" wp14:anchorId="26F0D7FD" wp14:editId="35352440">
                                  <wp:extent cx="2882900" cy="1644230"/>
                                  <wp:effectExtent l="0" t="0" r="0" b="0"/>
                                  <wp:docPr id="625" name="Picture 625" descr="A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New Bus1.png"/>
                                          <pic:cNvPicPr/>
                                        </pic:nvPicPr>
                                        <pic:blipFill>
                                          <a:blip r:embed="rId42" cstate="email">
                                            <a:extLst>
                                              <a:ext uri="{28A0092B-C50C-407E-A947-70E740481C1C}">
                                                <a14:useLocalDpi xmlns:a14="http://schemas.microsoft.com/office/drawing/2010/main"/>
                                              </a:ext>
                                            </a:extLst>
                                          </a:blip>
                                          <a:stretch>
                                            <a:fillRect/>
                                          </a:stretch>
                                        </pic:blipFill>
                                        <pic:spPr>
                                          <a:xfrm>
                                            <a:off x="0" y="0"/>
                                            <a:ext cx="2882900" cy="1644230"/>
                                          </a:xfrm>
                                          <a:prstGeom prst="rect">
                                            <a:avLst/>
                                          </a:prstGeom>
                                        </pic:spPr>
                                      </pic:pic>
                                    </a:graphicData>
                                  </a:graphic>
                                </wp:inline>
                              </w:drawing>
                            </w:r>
                          </w:p>
                          <w:p w14:paraId="6145DC9D"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57F8" id="Text Box 46" o:spid="_x0000_s1119" type="#_x0000_t202" style="position:absolute;margin-left:21.65pt;margin-top:13.6pt;width:236.5pt;height:17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" filled="f" stroked="f" strokeweight=".5pt">
                <v:textbox inset="0,0,0,0">
                  <w:txbxContent>
                    <w:p w14:paraId="666C07CE" w14:textId="5385C30E" w:rsidR="001F2240" w:rsidRDefault="00E85D52" w:rsidP="00E85D52">
                      <w:pPr>
                        <w:ind w:firstLine="720"/>
                      </w:pPr>
                      <w:r>
                        <w:t xml:space="preserve"> </w:t>
                      </w:r>
                      <w:r w:rsidR="001F2240">
                        <w:t>Community Transport</w:t>
                      </w:r>
                    </w:p>
                    <w:p w14:paraId="597464A4" w14:textId="01F82004" w:rsidR="001F2240" w:rsidRDefault="001F2240" w:rsidP="00BA76E1">
                      <w:r>
                        <w:rPr>
                          <w:noProof/>
                        </w:rPr>
                        <w:drawing>
                          <wp:inline distT="0" distB="0" distL="0" distR="0" wp14:anchorId="26F0D7FD" wp14:editId="35352440">
                            <wp:extent cx="2882900" cy="1644230"/>
                            <wp:effectExtent l="0" t="0" r="0" b="0"/>
                            <wp:docPr id="625" name="Picture 625" descr="A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New Bus1.png"/>
                                    <pic:cNvPicPr/>
                                  </pic:nvPicPr>
                                  <pic:blipFill>
                                    <a:blip r:embed="rId42" cstate="email">
                                      <a:extLst>
                                        <a:ext uri="{28A0092B-C50C-407E-A947-70E740481C1C}">
                                          <a14:useLocalDpi xmlns:a14="http://schemas.microsoft.com/office/drawing/2010/main"/>
                                        </a:ext>
                                      </a:extLst>
                                    </a:blip>
                                    <a:stretch>
                                      <a:fillRect/>
                                    </a:stretch>
                                  </pic:blipFill>
                                  <pic:spPr>
                                    <a:xfrm>
                                      <a:off x="0" y="0"/>
                                      <a:ext cx="2882900" cy="1644230"/>
                                    </a:xfrm>
                                    <a:prstGeom prst="rect">
                                      <a:avLst/>
                                    </a:prstGeom>
                                  </pic:spPr>
                                </pic:pic>
                              </a:graphicData>
                            </a:graphic>
                          </wp:inline>
                        </w:drawing>
                      </w:r>
                    </w:p>
                    <w:p w14:paraId="6145DC9D" w14:textId="77777777" w:rsidR="001F2240" w:rsidRDefault="001F2240" w:rsidP="00BA76E1"/>
                  </w:txbxContent>
                </v:textbox>
              </v:shape>
            </w:pict>
          </mc:Fallback>
        </mc:AlternateContent>
      </w:r>
      <w:r w:rsidR="00C15825">
        <w:rPr>
          <w:noProof/>
        </w:rPr>
        <mc:AlternateContent>
          <mc:Choice Requires="wps">
            <w:drawing>
              <wp:anchor distT="0" distB="0" distL="114300" distR="114300" simplePos="0" relativeHeight="251760640" behindDoc="0" locked="0" layoutInCell="1" allowOverlap="1" wp14:anchorId="3A943A3D" wp14:editId="6864C14F">
                <wp:simplePos x="0" y="0"/>
                <wp:positionH relativeFrom="column">
                  <wp:posOffset>3559810</wp:posOffset>
                </wp:positionH>
                <wp:positionV relativeFrom="paragraph">
                  <wp:posOffset>172720</wp:posOffset>
                </wp:positionV>
                <wp:extent cx="2900545" cy="2167915"/>
                <wp:effectExtent l="0" t="0" r="8255" b="3810"/>
                <wp:wrapNone/>
                <wp:docPr id="57" name="Text Box 57"/>
                <wp:cNvGraphicFramePr/>
                <a:graphic xmlns:a="http://schemas.openxmlformats.org/drawingml/2006/main">
                  <a:graphicData uri="http://schemas.microsoft.com/office/word/2010/wordprocessingShape">
                    <wps:wsp>
                      <wps:cNvSpPr txBox="1"/>
                      <wps:spPr>
                        <a:xfrm>
                          <a:off x="0" y="0"/>
                          <a:ext cx="2900545" cy="216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B0A80" w14:textId="71ADF216" w:rsidR="001F2240" w:rsidRDefault="001F2240" w:rsidP="00BA76E1">
                            <w:r>
                              <w:t>Thursday Night group</w:t>
                            </w:r>
                            <w:r>
                              <w:rPr>
                                <w:noProof/>
                              </w:rPr>
                              <w:drawing>
                                <wp:inline distT="0" distB="0" distL="0" distR="0" wp14:anchorId="392D1F6B" wp14:editId="7297F6E8">
                                  <wp:extent cx="2602230" cy="1951530"/>
                                  <wp:effectExtent l="0" t="0" r="1270" b="4445"/>
                                  <wp:docPr id="624" name="Picture 6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hu night.jpg"/>
                                          <pic:cNvPicPr/>
                                        </pic:nvPicPr>
                                        <pic:blipFill>
                                          <a:blip r:embed="rId43" cstate="email">
                                            <a:extLst>
                                              <a:ext uri="{28A0092B-C50C-407E-A947-70E740481C1C}">
                                                <a14:useLocalDpi xmlns:a14="http://schemas.microsoft.com/office/drawing/2010/main"/>
                                              </a:ext>
                                            </a:extLst>
                                          </a:blip>
                                          <a:stretch>
                                            <a:fillRect/>
                                          </a:stretch>
                                        </pic:blipFill>
                                        <pic:spPr>
                                          <a:xfrm>
                                            <a:off x="0" y="0"/>
                                            <a:ext cx="2602856" cy="1951999"/>
                                          </a:xfrm>
                                          <a:prstGeom prst="rect">
                                            <a:avLst/>
                                          </a:prstGeom>
                                        </pic:spPr>
                                      </pic:pic>
                                    </a:graphicData>
                                  </a:graphic>
                                </wp:inline>
                              </w:drawing>
                            </w:r>
                          </w:p>
                          <w:p w14:paraId="6ED2250C" w14:textId="04A01759" w:rsidR="001F2240" w:rsidRDefault="001F2240" w:rsidP="00BA76E1"/>
                          <w:p w14:paraId="0EE42118"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3A3D" id="Text Box 57" o:spid="_x0000_s1120" type="#_x0000_t202" style="position:absolute;margin-left:280.3pt;margin-top:13.6pt;width:228.4pt;height:17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" filled="f" stroked="f" strokeweight=".5pt">
                <v:textbox inset="0,0,0,0">
                  <w:txbxContent>
                    <w:p w14:paraId="393B0A80" w14:textId="71ADF216" w:rsidR="001F2240" w:rsidRDefault="001F2240" w:rsidP="00BA76E1">
                      <w:r>
                        <w:t>Thursday Night group</w:t>
                      </w:r>
                      <w:r>
                        <w:rPr>
                          <w:noProof/>
                        </w:rPr>
                        <w:drawing>
                          <wp:inline distT="0" distB="0" distL="0" distR="0" wp14:anchorId="392D1F6B" wp14:editId="7297F6E8">
                            <wp:extent cx="2602230" cy="1951530"/>
                            <wp:effectExtent l="0" t="0" r="1270" b="4445"/>
                            <wp:docPr id="624" name="Picture 6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hu night.jpg"/>
                                    <pic:cNvPicPr/>
                                  </pic:nvPicPr>
                                  <pic:blipFill>
                                    <a:blip r:embed="rId43" cstate="email">
                                      <a:extLst>
                                        <a:ext uri="{28A0092B-C50C-407E-A947-70E740481C1C}">
                                          <a14:useLocalDpi xmlns:a14="http://schemas.microsoft.com/office/drawing/2010/main"/>
                                        </a:ext>
                                      </a:extLst>
                                    </a:blip>
                                    <a:stretch>
                                      <a:fillRect/>
                                    </a:stretch>
                                  </pic:blipFill>
                                  <pic:spPr>
                                    <a:xfrm>
                                      <a:off x="0" y="0"/>
                                      <a:ext cx="2602856" cy="1951999"/>
                                    </a:xfrm>
                                    <a:prstGeom prst="rect">
                                      <a:avLst/>
                                    </a:prstGeom>
                                  </pic:spPr>
                                </pic:pic>
                              </a:graphicData>
                            </a:graphic>
                          </wp:inline>
                        </w:drawing>
                      </w:r>
                    </w:p>
                    <w:p w14:paraId="6ED2250C" w14:textId="04A01759" w:rsidR="001F2240" w:rsidRDefault="001F2240" w:rsidP="00BA76E1"/>
                    <w:p w14:paraId="0EE42118" w14:textId="77777777" w:rsidR="001F2240" w:rsidRDefault="001F2240" w:rsidP="00BA76E1"/>
                  </w:txbxContent>
                </v:textbox>
              </v:shape>
            </w:pict>
          </mc:Fallback>
        </mc:AlternateContent>
      </w:r>
    </w:p>
    <w:p w14:paraId="09A95896" w14:textId="34630B67" w:rsidR="009F1580" w:rsidRDefault="009F1580" w:rsidP="002E004D"/>
    <w:p w14:paraId="765830F7" w14:textId="1BB77016" w:rsidR="009F1580" w:rsidRDefault="009F1580" w:rsidP="002E004D"/>
    <w:p w14:paraId="3DC39D6F" w14:textId="7286AB78" w:rsidR="009F1580" w:rsidRDefault="009F1580" w:rsidP="002E004D"/>
    <w:p w14:paraId="60771C06" w14:textId="08BD3BA6" w:rsidR="009F1580" w:rsidRDefault="009F1580" w:rsidP="002E004D"/>
    <w:p w14:paraId="0EBF7F52" w14:textId="74E4ED21" w:rsidR="009F1580" w:rsidRDefault="009F1580" w:rsidP="002E004D"/>
    <w:p w14:paraId="62829815" w14:textId="0E09B5B1" w:rsidR="009F1580" w:rsidRDefault="009F1580" w:rsidP="002E004D"/>
    <w:p w14:paraId="7F7D6F3B" w14:textId="09AC0B15" w:rsidR="009F1580" w:rsidRDefault="009F1580" w:rsidP="002E004D"/>
    <w:p w14:paraId="33373A84" w14:textId="0D7892F3" w:rsidR="009F1580" w:rsidRDefault="009F1580" w:rsidP="002E004D"/>
    <w:p w14:paraId="0D4E84A0" w14:textId="09A99D0A" w:rsidR="009F1580" w:rsidRDefault="00725AC0" w:rsidP="002E004D">
      <w:r>
        <w:rPr>
          <w:noProof/>
        </w:rPr>
        <mc:AlternateContent>
          <mc:Choice Requires="wps">
            <w:drawing>
              <wp:anchor distT="0" distB="0" distL="114300" distR="114300" simplePos="0" relativeHeight="251764736" behindDoc="0" locked="0" layoutInCell="1" allowOverlap="1" wp14:anchorId="650DE58E" wp14:editId="04CE6D9E">
                <wp:simplePos x="0" y="0"/>
                <wp:positionH relativeFrom="column">
                  <wp:posOffset>313055</wp:posOffset>
                </wp:positionH>
                <wp:positionV relativeFrom="paragraph">
                  <wp:posOffset>102870</wp:posOffset>
                </wp:positionV>
                <wp:extent cx="2540000" cy="1991995"/>
                <wp:effectExtent l="0" t="0" r="0" b="1905"/>
                <wp:wrapNone/>
                <wp:docPr id="103" name="Text Box 103"/>
                <wp:cNvGraphicFramePr/>
                <a:graphic xmlns:a="http://schemas.openxmlformats.org/drawingml/2006/main">
                  <a:graphicData uri="http://schemas.microsoft.com/office/word/2010/wordprocessingShape">
                    <wps:wsp>
                      <wps:cNvSpPr txBox="1"/>
                      <wps:spPr>
                        <a:xfrm>
                          <a:off x="0" y="0"/>
                          <a:ext cx="2540000" cy="1991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75882" w14:textId="4D98CAF9" w:rsidR="001F2240" w:rsidRDefault="00E85D52" w:rsidP="00E85D52">
                            <w:pPr>
                              <w:ind w:firstLine="720"/>
                            </w:pPr>
                            <w:r>
                              <w:t xml:space="preserve"> </w:t>
                            </w:r>
                            <w:r w:rsidR="001F2240">
                              <w:t>Handyperson</w:t>
                            </w:r>
                          </w:p>
                          <w:p w14:paraId="6FAB492B" w14:textId="04C2263B" w:rsidR="001F2240" w:rsidRDefault="001F2240" w:rsidP="00BA76E1">
                            <w:r>
                              <w:rPr>
                                <w:noProof/>
                              </w:rPr>
                              <w:drawing>
                                <wp:inline distT="0" distB="0" distL="0" distR="0" wp14:anchorId="27415A43" wp14:editId="7F2DC7E1">
                                  <wp:extent cx="2451100" cy="1698625"/>
                                  <wp:effectExtent l="0" t="0" r="0" b="3175"/>
                                  <wp:docPr id="626" name="Picture 626" descr="A person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handyman2.jpg"/>
                                          <pic:cNvPicPr/>
                                        </pic:nvPicPr>
                                        <pic:blipFill>
                                          <a:blip r:embed="rId44" cstate="email">
                                            <a:extLst>
                                              <a:ext uri="{28A0092B-C50C-407E-A947-70E740481C1C}">
                                                <a14:useLocalDpi xmlns:a14="http://schemas.microsoft.com/office/drawing/2010/main"/>
                                              </a:ext>
                                            </a:extLst>
                                          </a:blip>
                                          <a:stretch>
                                            <a:fillRect/>
                                          </a:stretch>
                                        </pic:blipFill>
                                        <pic:spPr>
                                          <a:xfrm>
                                            <a:off x="0" y="0"/>
                                            <a:ext cx="2451100" cy="1698625"/>
                                          </a:xfrm>
                                          <a:prstGeom prst="rect">
                                            <a:avLst/>
                                          </a:prstGeom>
                                        </pic:spPr>
                                      </pic:pic>
                                    </a:graphicData>
                                  </a:graphic>
                                </wp:inline>
                              </w:drawing>
                            </w:r>
                          </w:p>
                          <w:p w14:paraId="1922DD93"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E58E" id="Text Box 103" o:spid="_x0000_s1121" type="#_x0000_t202" style="position:absolute;margin-left:24.65pt;margin-top:8.1pt;width:200pt;height:156.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" filled="f" stroked="f" strokeweight=".5pt">
                <v:textbox inset="0,0,0,0">
                  <w:txbxContent>
                    <w:p w14:paraId="59175882" w14:textId="4D98CAF9" w:rsidR="001F2240" w:rsidRDefault="00E85D52" w:rsidP="00E85D52">
                      <w:pPr>
                        <w:ind w:firstLine="720"/>
                      </w:pPr>
                      <w:r>
                        <w:t xml:space="preserve"> </w:t>
                      </w:r>
                      <w:r w:rsidR="001F2240">
                        <w:t>Handyperson</w:t>
                      </w:r>
                    </w:p>
                    <w:p w14:paraId="6FAB492B" w14:textId="04C2263B" w:rsidR="001F2240" w:rsidRDefault="001F2240" w:rsidP="00BA76E1">
                      <w:r>
                        <w:rPr>
                          <w:noProof/>
                        </w:rPr>
                        <w:drawing>
                          <wp:inline distT="0" distB="0" distL="0" distR="0" wp14:anchorId="27415A43" wp14:editId="7F2DC7E1">
                            <wp:extent cx="2451100" cy="1698625"/>
                            <wp:effectExtent l="0" t="0" r="0" b="3175"/>
                            <wp:docPr id="626" name="Picture 626" descr="A person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handyman2.jpg"/>
                                    <pic:cNvPicPr/>
                                  </pic:nvPicPr>
                                  <pic:blipFill>
                                    <a:blip r:embed="rId44" cstate="email">
                                      <a:extLst>
                                        <a:ext uri="{28A0092B-C50C-407E-A947-70E740481C1C}">
                                          <a14:useLocalDpi xmlns:a14="http://schemas.microsoft.com/office/drawing/2010/main"/>
                                        </a:ext>
                                      </a:extLst>
                                    </a:blip>
                                    <a:stretch>
                                      <a:fillRect/>
                                    </a:stretch>
                                  </pic:blipFill>
                                  <pic:spPr>
                                    <a:xfrm>
                                      <a:off x="0" y="0"/>
                                      <a:ext cx="2451100" cy="1698625"/>
                                    </a:xfrm>
                                    <a:prstGeom prst="rect">
                                      <a:avLst/>
                                    </a:prstGeom>
                                  </pic:spPr>
                                </pic:pic>
                              </a:graphicData>
                            </a:graphic>
                          </wp:inline>
                        </w:drawing>
                      </w:r>
                    </w:p>
                    <w:p w14:paraId="1922DD93" w14:textId="77777777" w:rsidR="001F2240" w:rsidRDefault="001F2240" w:rsidP="00BA76E1"/>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144A3DC" wp14:editId="7E4FEF61">
                <wp:simplePos x="0" y="0"/>
                <wp:positionH relativeFrom="column">
                  <wp:posOffset>3564255</wp:posOffset>
                </wp:positionH>
                <wp:positionV relativeFrom="paragraph">
                  <wp:posOffset>103505</wp:posOffset>
                </wp:positionV>
                <wp:extent cx="2675890" cy="2070100"/>
                <wp:effectExtent l="0" t="0" r="3810" b="0"/>
                <wp:wrapNone/>
                <wp:docPr id="130" name="Text Box 130"/>
                <wp:cNvGraphicFramePr/>
                <a:graphic xmlns:a="http://schemas.openxmlformats.org/drawingml/2006/main">
                  <a:graphicData uri="http://schemas.microsoft.com/office/word/2010/wordprocessingShape">
                    <wps:wsp>
                      <wps:cNvSpPr txBox="1"/>
                      <wps:spPr>
                        <a:xfrm>
                          <a:off x="0" y="0"/>
                          <a:ext cx="2675890" cy="207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0891" w14:textId="07C814EA" w:rsidR="001F2240" w:rsidRDefault="001F2240" w:rsidP="00BA76E1">
                            <w:r>
                              <w:t>IT Groups</w:t>
                            </w:r>
                          </w:p>
                          <w:p w14:paraId="604E53FA" w14:textId="64755717" w:rsidR="001F2240" w:rsidRDefault="001F2240" w:rsidP="00BA76E1">
                            <w:r>
                              <w:rPr>
                                <w:noProof/>
                              </w:rPr>
                              <w:drawing>
                                <wp:inline distT="0" distB="0" distL="0" distR="0" wp14:anchorId="049B03D2" wp14:editId="2E864791">
                                  <wp:extent cx="2252134" cy="1689100"/>
                                  <wp:effectExtent l="0" t="0" r="0" b="0"/>
                                  <wp:docPr id="627" name="Picture 6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T1.jpg"/>
                                          <pic:cNvPicPr/>
                                        </pic:nvPicPr>
                                        <pic:blipFill>
                                          <a:blip r:embed="rId45" cstate="email">
                                            <a:extLst>
                                              <a:ext uri="{28A0092B-C50C-407E-A947-70E740481C1C}">
                                                <a14:useLocalDpi xmlns:a14="http://schemas.microsoft.com/office/drawing/2010/main"/>
                                              </a:ext>
                                            </a:extLst>
                                          </a:blip>
                                          <a:stretch>
                                            <a:fillRect/>
                                          </a:stretch>
                                        </pic:blipFill>
                                        <pic:spPr>
                                          <a:xfrm>
                                            <a:off x="0" y="0"/>
                                            <a:ext cx="2252362" cy="1689271"/>
                                          </a:xfrm>
                                          <a:prstGeom prst="rect">
                                            <a:avLst/>
                                          </a:prstGeom>
                                        </pic:spPr>
                                      </pic:pic>
                                    </a:graphicData>
                                  </a:graphic>
                                </wp:inline>
                              </w:drawing>
                            </w:r>
                          </w:p>
                          <w:p w14:paraId="37F88B98"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A3DC" id="Text Box 130" o:spid="_x0000_s1122" type="#_x0000_t202" style="position:absolute;margin-left:280.65pt;margin-top:8.15pt;width:210.7pt;height:1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" filled="f" stroked="f" strokeweight=".5pt">
                <v:textbox inset="0,0,0,0">
                  <w:txbxContent>
                    <w:p w14:paraId="024D0891" w14:textId="07C814EA" w:rsidR="001F2240" w:rsidRDefault="001F2240" w:rsidP="00BA76E1">
                      <w:r>
                        <w:t>IT Groups</w:t>
                      </w:r>
                    </w:p>
                    <w:p w14:paraId="604E53FA" w14:textId="64755717" w:rsidR="001F2240" w:rsidRDefault="001F2240" w:rsidP="00BA76E1">
                      <w:r>
                        <w:rPr>
                          <w:noProof/>
                        </w:rPr>
                        <w:drawing>
                          <wp:inline distT="0" distB="0" distL="0" distR="0" wp14:anchorId="049B03D2" wp14:editId="2E864791">
                            <wp:extent cx="2252134" cy="1689100"/>
                            <wp:effectExtent l="0" t="0" r="0" b="0"/>
                            <wp:docPr id="627" name="Picture 6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T1.jpg"/>
                                    <pic:cNvPicPr/>
                                  </pic:nvPicPr>
                                  <pic:blipFill>
                                    <a:blip r:embed="rId45" cstate="email">
                                      <a:extLst>
                                        <a:ext uri="{28A0092B-C50C-407E-A947-70E740481C1C}">
                                          <a14:useLocalDpi xmlns:a14="http://schemas.microsoft.com/office/drawing/2010/main"/>
                                        </a:ext>
                                      </a:extLst>
                                    </a:blip>
                                    <a:stretch>
                                      <a:fillRect/>
                                    </a:stretch>
                                  </pic:blipFill>
                                  <pic:spPr>
                                    <a:xfrm>
                                      <a:off x="0" y="0"/>
                                      <a:ext cx="2252362" cy="1689271"/>
                                    </a:xfrm>
                                    <a:prstGeom prst="rect">
                                      <a:avLst/>
                                    </a:prstGeom>
                                  </pic:spPr>
                                </pic:pic>
                              </a:graphicData>
                            </a:graphic>
                          </wp:inline>
                        </w:drawing>
                      </w:r>
                    </w:p>
                    <w:p w14:paraId="37F88B98" w14:textId="77777777" w:rsidR="001F2240" w:rsidRDefault="001F2240" w:rsidP="00BA76E1"/>
                  </w:txbxContent>
                </v:textbox>
              </v:shape>
            </w:pict>
          </mc:Fallback>
        </mc:AlternateContent>
      </w:r>
    </w:p>
    <w:p w14:paraId="4DBA5413" w14:textId="6ADF0534" w:rsidR="009F1580" w:rsidRDefault="009F1580" w:rsidP="002E004D"/>
    <w:p w14:paraId="0A6A683D" w14:textId="3E89675F" w:rsidR="009F1580" w:rsidRDefault="009F1580" w:rsidP="002E004D"/>
    <w:p w14:paraId="171B7347" w14:textId="7F08DAFE" w:rsidR="00BA76E1" w:rsidRPr="002D474B" w:rsidRDefault="00BA76E1" w:rsidP="002E004D">
      <w:pPr>
        <w:pStyle w:val="ListParagraph"/>
        <w:spacing w:line="276" w:lineRule="auto"/>
        <w:ind w:left="1080"/>
        <w:rPr>
          <w:rFonts w:ascii="Comic Sans MS" w:hAnsi="Comic Sans MS"/>
          <w:sz w:val="28"/>
          <w:szCs w:val="28"/>
        </w:rPr>
      </w:pPr>
    </w:p>
    <w:p w14:paraId="13222A09" w14:textId="177A7EF7" w:rsidR="00BA76E1" w:rsidRPr="002D474B" w:rsidRDefault="00BA76E1" w:rsidP="002E004D">
      <w:pPr>
        <w:pStyle w:val="ListParagraph"/>
        <w:spacing w:line="276" w:lineRule="auto"/>
        <w:ind w:left="1080"/>
        <w:rPr>
          <w:rFonts w:ascii="Comic Sans MS" w:hAnsi="Comic Sans MS"/>
          <w:sz w:val="28"/>
          <w:szCs w:val="28"/>
        </w:rPr>
      </w:pPr>
    </w:p>
    <w:p w14:paraId="04776E96" w14:textId="6A6E3029" w:rsidR="009F1580" w:rsidRDefault="009F1580" w:rsidP="002E004D"/>
    <w:p w14:paraId="7008BE2C" w14:textId="79E5F034" w:rsidR="009F1580" w:rsidRDefault="009F1580" w:rsidP="002E004D"/>
    <w:p w14:paraId="05083EA8" w14:textId="31D956E9" w:rsidR="009F1580" w:rsidRDefault="009F1580" w:rsidP="002E004D"/>
    <w:p w14:paraId="62643AC4" w14:textId="5C3FC710" w:rsidR="009F1580" w:rsidRDefault="00725AC0" w:rsidP="002E004D">
      <w:r>
        <w:rPr>
          <w:noProof/>
        </w:rPr>
        <mc:AlternateContent>
          <mc:Choice Requires="wps">
            <w:drawing>
              <wp:anchor distT="0" distB="0" distL="114300" distR="114300" simplePos="0" relativeHeight="251938816" behindDoc="0" locked="0" layoutInCell="1" allowOverlap="1" wp14:anchorId="250BF1F7" wp14:editId="5B9F6A27">
                <wp:simplePos x="0" y="0"/>
                <wp:positionH relativeFrom="column">
                  <wp:posOffset>3563620</wp:posOffset>
                </wp:positionH>
                <wp:positionV relativeFrom="paragraph">
                  <wp:posOffset>103505</wp:posOffset>
                </wp:positionV>
                <wp:extent cx="2988945" cy="2438400"/>
                <wp:effectExtent l="0" t="0" r="8255" b="0"/>
                <wp:wrapNone/>
                <wp:docPr id="434" name="Text Box 434"/>
                <wp:cNvGraphicFramePr/>
                <a:graphic xmlns:a="http://schemas.openxmlformats.org/drawingml/2006/main">
                  <a:graphicData uri="http://schemas.microsoft.com/office/word/2010/wordprocessingShape">
                    <wps:wsp>
                      <wps:cNvSpPr txBox="1"/>
                      <wps:spPr>
                        <a:xfrm>
                          <a:off x="0" y="0"/>
                          <a:ext cx="298894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71C36" w14:textId="51648217" w:rsidR="00725AC0" w:rsidRDefault="00725AC0" w:rsidP="00725AC0">
                            <w:r>
                              <w:t>Coffee Morning – April 2018</w:t>
                            </w:r>
                          </w:p>
                          <w:p w14:paraId="34E6E234" w14:textId="00755AE9" w:rsidR="00725AC0" w:rsidRDefault="00725AC0" w:rsidP="00725AC0">
                            <w:r>
                              <w:rPr>
                                <w:noProof/>
                              </w:rPr>
                              <w:drawing>
                                <wp:inline distT="0" distB="0" distL="0" distR="0" wp14:anchorId="312D3DC4" wp14:editId="105E2992">
                                  <wp:extent cx="2789045" cy="1873250"/>
                                  <wp:effectExtent l="0" t="0" r="5080" b="0"/>
                                  <wp:docPr id="628" name="Picture 6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Spring invite.png"/>
                                          <pic:cNvPicPr/>
                                        </pic:nvPicPr>
                                        <pic:blipFill>
                                          <a:blip r:embed="rId46" cstate="email">
                                            <a:extLst>
                                              <a:ext uri="{28A0092B-C50C-407E-A947-70E740481C1C}">
                                                <a14:useLocalDpi xmlns:a14="http://schemas.microsoft.com/office/drawing/2010/main"/>
                                              </a:ext>
                                            </a:extLst>
                                          </a:blip>
                                          <a:stretch>
                                            <a:fillRect/>
                                          </a:stretch>
                                        </pic:blipFill>
                                        <pic:spPr>
                                          <a:xfrm>
                                            <a:off x="0" y="0"/>
                                            <a:ext cx="2789045" cy="1873250"/>
                                          </a:xfrm>
                                          <a:prstGeom prst="rect">
                                            <a:avLst/>
                                          </a:prstGeom>
                                        </pic:spPr>
                                      </pic:pic>
                                    </a:graphicData>
                                  </a:graphic>
                                </wp:inline>
                              </w:drawing>
                            </w:r>
                          </w:p>
                          <w:p w14:paraId="5971170A" w14:textId="77777777" w:rsidR="00725AC0" w:rsidRDefault="00725AC0" w:rsidP="00725AC0"/>
                          <w:p w14:paraId="79F21F67" w14:textId="7BD9EA71" w:rsidR="00725AC0" w:rsidRDefault="00725AC0" w:rsidP="00725AC0"/>
                          <w:p w14:paraId="58AB9FD0"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F1F7" id="Text Box 434" o:spid="_x0000_s1123" type="#_x0000_t202" style="position:absolute;margin-left:280.6pt;margin-top:8.15pt;width:235.35pt;height:19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" filled="f" stroked="f" strokeweight=".5pt">
                <v:textbox inset="0,0,0,0">
                  <w:txbxContent>
                    <w:p w14:paraId="64A71C36" w14:textId="51648217" w:rsidR="00725AC0" w:rsidRDefault="00725AC0" w:rsidP="00725AC0">
                      <w:r>
                        <w:t>Coffee Morning – April 2018</w:t>
                      </w:r>
                    </w:p>
                    <w:p w14:paraId="34E6E234" w14:textId="00755AE9" w:rsidR="00725AC0" w:rsidRDefault="00725AC0" w:rsidP="00725AC0">
                      <w:r>
                        <w:rPr>
                          <w:noProof/>
                        </w:rPr>
                        <w:drawing>
                          <wp:inline distT="0" distB="0" distL="0" distR="0" wp14:anchorId="312D3DC4" wp14:editId="105E2992">
                            <wp:extent cx="2789045" cy="1873250"/>
                            <wp:effectExtent l="0" t="0" r="5080" b="0"/>
                            <wp:docPr id="628" name="Picture 6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Spring invite.png"/>
                                    <pic:cNvPicPr/>
                                  </pic:nvPicPr>
                                  <pic:blipFill>
                                    <a:blip r:embed="rId46" cstate="email">
                                      <a:extLst>
                                        <a:ext uri="{28A0092B-C50C-407E-A947-70E740481C1C}">
                                          <a14:useLocalDpi xmlns:a14="http://schemas.microsoft.com/office/drawing/2010/main"/>
                                        </a:ext>
                                      </a:extLst>
                                    </a:blip>
                                    <a:stretch>
                                      <a:fillRect/>
                                    </a:stretch>
                                  </pic:blipFill>
                                  <pic:spPr>
                                    <a:xfrm>
                                      <a:off x="0" y="0"/>
                                      <a:ext cx="2789045" cy="1873250"/>
                                    </a:xfrm>
                                    <a:prstGeom prst="rect">
                                      <a:avLst/>
                                    </a:prstGeom>
                                  </pic:spPr>
                                </pic:pic>
                              </a:graphicData>
                            </a:graphic>
                          </wp:inline>
                        </w:drawing>
                      </w:r>
                    </w:p>
                    <w:p w14:paraId="5971170A" w14:textId="77777777" w:rsidR="00725AC0" w:rsidRDefault="00725AC0" w:rsidP="00725AC0"/>
                    <w:p w14:paraId="79F21F67" w14:textId="7BD9EA71" w:rsidR="00725AC0" w:rsidRDefault="00725AC0" w:rsidP="00725AC0"/>
                    <w:p w14:paraId="58AB9FD0" w14:textId="77777777" w:rsidR="00725AC0" w:rsidRDefault="00725AC0" w:rsidP="00725AC0"/>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C555617" wp14:editId="0DB83536">
                <wp:simplePos x="0" y="0"/>
                <wp:positionH relativeFrom="column">
                  <wp:posOffset>338455</wp:posOffset>
                </wp:positionH>
                <wp:positionV relativeFrom="paragraph">
                  <wp:posOffset>99060</wp:posOffset>
                </wp:positionV>
                <wp:extent cx="2514600" cy="22606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514600"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7DB5D" w14:textId="46B1E096" w:rsidR="001F2240" w:rsidRDefault="001F2240" w:rsidP="00E85D52">
                            <w:pPr>
                              <w:ind w:firstLine="720"/>
                            </w:pPr>
                            <w:r>
                              <w:t>Genealogy</w:t>
                            </w:r>
                          </w:p>
                          <w:p w14:paraId="2F274CD3" w14:textId="0AD0FE89" w:rsidR="001F2240" w:rsidRDefault="001F2240" w:rsidP="00BA76E1">
                            <w:r>
                              <w:rPr>
                                <w:noProof/>
                              </w:rPr>
                              <w:drawing>
                                <wp:inline distT="0" distB="0" distL="0" distR="0" wp14:anchorId="0EC18059" wp14:editId="5C91C9C2">
                                  <wp:extent cx="2514600" cy="1885950"/>
                                  <wp:effectExtent l="0" t="0" r="0" b="6350"/>
                                  <wp:docPr id="629" name="Picture 62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enealogy1.jpg"/>
                                          <pic:cNvPicPr/>
                                        </pic:nvPicPr>
                                        <pic:blipFill>
                                          <a:blip r:embed="rId47"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p w14:paraId="11BB0822"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5617" id="Text Box 113" o:spid="_x0000_s1124" type="#_x0000_t202" style="position:absolute;margin-left:26.65pt;margin-top:7.8pt;width:198pt;height:1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" filled="f" stroked="f" strokeweight=".5pt">
                <v:textbox inset="0,0,0,0">
                  <w:txbxContent>
                    <w:p w14:paraId="3677DB5D" w14:textId="46B1E096" w:rsidR="001F2240" w:rsidRDefault="001F2240" w:rsidP="00E85D52">
                      <w:pPr>
                        <w:ind w:firstLine="720"/>
                      </w:pPr>
                      <w:r>
                        <w:t>Genealogy</w:t>
                      </w:r>
                    </w:p>
                    <w:p w14:paraId="2F274CD3" w14:textId="0AD0FE89" w:rsidR="001F2240" w:rsidRDefault="001F2240" w:rsidP="00BA76E1">
                      <w:r>
                        <w:rPr>
                          <w:noProof/>
                        </w:rPr>
                        <w:drawing>
                          <wp:inline distT="0" distB="0" distL="0" distR="0" wp14:anchorId="0EC18059" wp14:editId="5C91C9C2">
                            <wp:extent cx="2514600" cy="1885950"/>
                            <wp:effectExtent l="0" t="0" r="0" b="6350"/>
                            <wp:docPr id="629" name="Picture 62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enealogy1.jpg"/>
                                    <pic:cNvPicPr/>
                                  </pic:nvPicPr>
                                  <pic:blipFill>
                                    <a:blip r:embed="rId47"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p w14:paraId="11BB0822" w14:textId="77777777" w:rsidR="001F2240" w:rsidRDefault="001F2240" w:rsidP="00BA76E1"/>
                  </w:txbxContent>
                </v:textbox>
              </v:shape>
            </w:pict>
          </mc:Fallback>
        </mc:AlternateContent>
      </w:r>
    </w:p>
    <w:p w14:paraId="486F1C57" w14:textId="54B91AA3" w:rsidR="009F1580" w:rsidRDefault="009F1580" w:rsidP="002E004D"/>
    <w:p w14:paraId="193C9644" w14:textId="549DE017" w:rsidR="009F1580" w:rsidRDefault="009F1580" w:rsidP="002E004D"/>
    <w:p w14:paraId="4EE260FE" w14:textId="78EB653F" w:rsidR="009F1580" w:rsidRDefault="009F1580" w:rsidP="002E004D"/>
    <w:p w14:paraId="3D175EA1" w14:textId="77777777" w:rsidR="009F1580" w:rsidRDefault="009F1580" w:rsidP="002E004D"/>
    <w:p w14:paraId="202ECF08" w14:textId="785B1C52" w:rsidR="009F1580" w:rsidRDefault="009F1580" w:rsidP="002E004D"/>
    <w:p w14:paraId="199B596E" w14:textId="21811675" w:rsidR="00725AC0" w:rsidRPr="00E85D52" w:rsidRDefault="0073222B" w:rsidP="00E85D52">
      <w:pPr>
        <w:spacing w:line="276" w:lineRule="auto"/>
        <w:rPr>
          <w:rFonts w:ascii="Comic Sans MS" w:hAnsi="Comic Sans MS"/>
          <w:sz w:val="28"/>
          <w:szCs w:val="28"/>
        </w:rPr>
      </w:pPr>
      <w:r>
        <w:rPr>
          <w:noProof/>
        </w:rPr>
        <w:lastRenderedPageBreak/>
        <mc:AlternateContent>
          <mc:Choice Requires="wps">
            <w:drawing>
              <wp:anchor distT="0" distB="0" distL="114300" distR="114300" simplePos="0" relativeHeight="251907072" behindDoc="0" locked="0" layoutInCell="1" allowOverlap="1" wp14:anchorId="3D7BD761" wp14:editId="38157E30">
                <wp:simplePos x="0" y="0"/>
                <wp:positionH relativeFrom="column">
                  <wp:posOffset>3446780</wp:posOffset>
                </wp:positionH>
                <wp:positionV relativeFrom="paragraph">
                  <wp:posOffset>69215</wp:posOffset>
                </wp:positionV>
                <wp:extent cx="2573020" cy="1809750"/>
                <wp:effectExtent l="0" t="0" r="5080" b="6350"/>
                <wp:wrapNone/>
                <wp:docPr id="191" name="Text Box 191"/>
                <wp:cNvGraphicFramePr/>
                <a:graphic xmlns:a="http://schemas.openxmlformats.org/drawingml/2006/main">
                  <a:graphicData uri="http://schemas.microsoft.com/office/word/2010/wordprocessingShape">
                    <wps:wsp>
                      <wps:cNvSpPr txBox="1"/>
                      <wps:spPr>
                        <a:xfrm>
                          <a:off x="0" y="0"/>
                          <a:ext cx="257302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EA6D0" w14:textId="5296150F" w:rsidR="001F2240" w:rsidRDefault="001F2240" w:rsidP="009D2883">
                            <w:r>
                              <w:t>Walking Group</w:t>
                            </w:r>
                          </w:p>
                          <w:p w14:paraId="62B2B830" w14:textId="78CD3E2B" w:rsidR="001F2240" w:rsidRDefault="008F355E" w:rsidP="009D2883">
                            <w:r>
                              <w:rPr>
                                <w:noProof/>
                              </w:rPr>
                              <w:drawing>
                                <wp:inline distT="0" distB="0" distL="0" distR="0" wp14:anchorId="74D6E144" wp14:editId="076D7DCA">
                                  <wp:extent cx="2545715" cy="1803400"/>
                                  <wp:effectExtent l="0" t="0" r="0" b="0"/>
                                  <wp:docPr id="630" name="Picture 6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Walking group 19.JPG"/>
                                          <pic:cNvPicPr/>
                                        </pic:nvPicPr>
                                        <pic:blipFill>
                                          <a:blip r:embed="rId48" cstate="email">
                                            <a:extLst>
                                              <a:ext uri="{28A0092B-C50C-407E-A947-70E740481C1C}">
                                                <a14:useLocalDpi xmlns:a14="http://schemas.microsoft.com/office/drawing/2010/main"/>
                                              </a:ext>
                                            </a:extLst>
                                          </a:blip>
                                          <a:stretch>
                                            <a:fillRect/>
                                          </a:stretch>
                                        </pic:blipFill>
                                        <pic:spPr>
                                          <a:xfrm>
                                            <a:off x="0" y="0"/>
                                            <a:ext cx="2545715" cy="1803400"/>
                                          </a:xfrm>
                                          <a:prstGeom prst="rect">
                                            <a:avLst/>
                                          </a:prstGeom>
                                        </pic:spPr>
                                      </pic:pic>
                                    </a:graphicData>
                                  </a:graphic>
                                </wp:inline>
                              </w:drawing>
                            </w:r>
                          </w:p>
                          <w:p w14:paraId="74E26635" w14:textId="77777777" w:rsidR="001F2240" w:rsidRDefault="001F2240" w:rsidP="009D2883"/>
                          <w:p w14:paraId="2C77E7A1" w14:textId="77777777" w:rsidR="001F2240" w:rsidRDefault="001F2240" w:rsidP="009D288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BD761" id="Text Box 191" o:spid="_x0000_s1125" type="#_x0000_t202" style="position:absolute;margin-left:271.4pt;margin-top:5.45pt;width:202.6pt;height:14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" filled="f" stroked="f" strokeweight=".5pt">
                <v:textbox inset="0,0,0,0">
                  <w:txbxContent>
                    <w:p w14:paraId="4ACEA6D0" w14:textId="5296150F" w:rsidR="001F2240" w:rsidRDefault="001F2240" w:rsidP="009D2883">
                      <w:r>
                        <w:t>Walking Group</w:t>
                      </w:r>
                    </w:p>
                    <w:p w14:paraId="62B2B830" w14:textId="78CD3E2B" w:rsidR="001F2240" w:rsidRDefault="008F355E" w:rsidP="009D2883">
                      <w:r>
                        <w:rPr>
                          <w:noProof/>
                        </w:rPr>
                        <w:drawing>
                          <wp:inline distT="0" distB="0" distL="0" distR="0" wp14:anchorId="74D6E144" wp14:editId="076D7DCA">
                            <wp:extent cx="2545715" cy="1803400"/>
                            <wp:effectExtent l="0" t="0" r="0" b="0"/>
                            <wp:docPr id="630" name="Picture 6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Walking group 19.JPG"/>
                                    <pic:cNvPicPr/>
                                  </pic:nvPicPr>
                                  <pic:blipFill>
                                    <a:blip r:embed="rId48" cstate="email">
                                      <a:extLst>
                                        <a:ext uri="{28A0092B-C50C-407E-A947-70E740481C1C}">
                                          <a14:useLocalDpi xmlns:a14="http://schemas.microsoft.com/office/drawing/2010/main"/>
                                        </a:ext>
                                      </a:extLst>
                                    </a:blip>
                                    <a:stretch>
                                      <a:fillRect/>
                                    </a:stretch>
                                  </pic:blipFill>
                                  <pic:spPr>
                                    <a:xfrm>
                                      <a:off x="0" y="0"/>
                                      <a:ext cx="2545715" cy="1803400"/>
                                    </a:xfrm>
                                    <a:prstGeom prst="rect">
                                      <a:avLst/>
                                    </a:prstGeom>
                                  </pic:spPr>
                                </pic:pic>
                              </a:graphicData>
                            </a:graphic>
                          </wp:inline>
                        </w:drawing>
                      </w:r>
                    </w:p>
                    <w:p w14:paraId="74E26635" w14:textId="77777777" w:rsidR="001F2240" w:rsidRDefault="001F2240" w:rsidP="009D2883"/>
                    <w:p w14:paraId="2C77E7A1" w14:textId="77777777" w:rsidR="001F2240" w:rsidRDefault="001F2240" w:rsidP="009D2883"/>
                  </w:txbxContent>
                </v:textbox>
              </v:shape>
            </w:pict>
          </mc:Fallback>
        </mc:AlternateContent>
      </w:r>
      <w:r>
        <w:rPr>
          <w:noProof/>
        </w:rPr>
        <mc:AlternateContent>
          <mc:Choice Requires="wps">
            <w:drawing>
              <wp:anchor distT="0" distB="0" distL="114300" distR="114300" simplePos="0" relativeHeight="251555827" behindDoc="0" locked="0" layoutInCell="1" allowOverlap="1" wp14:anchorId="39749AB3" wp14:editId="430F64EA">
                <wp:simplePos x="0" y="0"/>
                <wp:positionH relativeFrom="column">
                  <wp:posOffset>278765</wp:posOffset>
                </wp:positionH>
                <wp:positionV relativeFrom="paragraph">
                  <wp:posOffset>40168</wp:posOffset>
                </wp:positionV>
                <wp:extent cx="2514600" cy="22606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2514600"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23761" w14:textId="2086FC67" w:rsidR="00725AC0" w:rsidRDefault="00E85D52" w:rsidP="00725AC0">
                            <w:r>
                              <w:t xml:space="preserve">Christmas </w:t>
                            </w:r>
                            <w:r w:rsidR="00725AC0">
                              <w:t>Coffee Morning –  2018</w:t>
                            </w:r>
                          </w:p>
                          <w:p w14:paraId="1AD81F6F" w14:textId="5FDDC585" w:rsidR="009C1E93" w:rsidRDefault="009C1E93" w:rsidP="00725AC0">
                            <w:r>
                              <w:rPr>
                                <w:noProof/>
                              </w:rPr>
                              <w:drawing>
                                <wp:inline distT="0" distB="0" distL="0" distR="0" wp14:anchorId="59EF5615" wp14:editId="48A8FD48">
                                  <wp:extent cx="2494915" cy="2254250"/>
                                  <wp:effectExtent l="0" t="0" r="0" b="0"/>
                                  <wp:docPr id="665" name="Picture 66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Xmas 18.jpg"/>
                                          <pic:cNvPicPr/>
                                        </pic:nvPicPr>
                                        <pic:blipFill>
                                          <a:blip r:embed="rId49" cstate="email">
                                            <a:extLst>
                                              <a:ext uri="{28A0092B-C50C-407E-A947-70E740481C1C}">
                                                <a14:useLocalDpi xmlns:a14="http://schemas.microsoft.com/office/drawing/2010/main"/>
                                              </a:ext>
                                            </a:extLst>
                                          </a:blip>
                                          <a:stretch>
                                            <a:fillRect/>
                                          </a:stretch>
                                        </pic:blipFill>
                                        <pic:spPr>
                                          <a:xfrm>
                                            <a:off x="0" y="0"/>
                                            <a:ext cx="2494915" cy="2254250"/>
                                          </a:xfrm>
                                          <a:prstGeom prst="rect">
                                            <a:avLst/>
                                          </a:prstGeom>
                                        </pic:spPr>
                                      </pic:pic>
                                    </a:graphicData>
                                  </a:graphic>
                                </wp:inline>
                              </w:drawing>
                            </w:r>
                          </w:p>
                          <w:p w14:paraId="6F034845" w14:textId="2E7A052B" w:rsidR="00725AC0" w:rsidRDefault="00725AC0" w:rsidP="00725AC0"/>
                          <w:p w14:paraId="6BF87C92" w14:textId="77777777" w:rsidR="00725AC0" w:rsidRDefault="00725AC0" w:rsidP="00725AC0"/>
                          <w:p w14:paraId="36CFD078" w14:textId="77777777" w:rsidR="00725AC0" w:rsidRDefault="00725AC0" w:rsidP="00725AC0"/>
                          <w:p w14:paraId="5D7D66EE"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9AB3" id="Text Box 437" o:spid="_x0000_s1126" type="#_x0000_t202" style="position:absolute;margin-left:21.95pt;margin-top:3.15pt;width:198pt;height:178pt;z-index:251555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" filled="f" stroked="f" strokeweight=".5pt">
                <v:textbox inset="0,0,0,0">
                  <w:txbxContent>
                    <w:p w14:paraId="2BB23761" w14:textId="2086FC67" w:rsidR="00725AC0" w:rsidRDefault="00E85D52" w:rsidP="00725AC0">
                      <w:r>
                        <w:t xml:space="preserve">Christmas </w:t>
                      </w:r>
                      <w:r w:rsidR="00725AC0">
                        <w:t>Coffee Morning –  2018</w:t>
                      </w:r>
                    </w:p>
                    <w:p w14:paraId="1AD81F6F" w14:textId="5FDDC585" w:rsidR="009C1E93" w:rsidRDefault="009C1E93" w:rsidP="00725AC0">
                      <w:r>
                        <w:rPr>
                          <w:noProof/>
                        </w:rPr>
                        <w:drawing>
                          <wp:inline distT="0" distB="0" distL="0" distR="0" wp14:anchorId="59EF5615" wp14:editId="48A8FD48">
                            <wp:extent cx="2494915" cy="2254250"/>
                            <wp:effectExtent l="0" t="0" r="0" b="0"/>
                            <wp:docPr id="665" name="Picture 66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Xmas 18.jpg"/>
                                    <pic:cNvPicPr/>
                                  </pic:nvPicPr>
                                  <pic:blipFill>
                                    <a:blip r:embed="rId49" cstate="email">
                                      <a:extLst>
                                        <a:ext uri="{28A0092B-C50C-407E-A947-70E740481C1C}">
                                          <a14:useLocalDpi xmlns:a14="http://schemas.microsoft.com/office/drawing/2010/main"/>
                                        </a:ext>
                                      </a:extLst>
                                    </a:blip>
                                    <a:stretch>
                                      <a:fillRect/>
                                    </a:stretch>
                                  </pic:blipFill>
                                  <pic:spPr>
                                    <a:xfrm>
                                      <a:off x="0" y="0"/>
                                      <a:ext cx="2494915" cy="2254250"/>
                                    </a:xfrm>
                                    <a:prstGeom prst="rect">
                                      <a:avLst/>
                                    </a:prstGeom>
                                  </pic:spPr>
                                </pic:pic>
                              </a:graphicData>
                            </a:graphic>
                          </wp:inline>
                        </w:drawing>
                      </w:r>
                    </w:p>
                    <w:p w14:paraId="6F034845" w14:textId="2E7A052B" w:rsidR="00725AC0" w:rsidRDefault="00725AC0" w:rsidP="00725AC0"/>
                    <w:p w14:paraId="6BF87C92" w14:textId="77777777" w:rsidR="00725AC0" w:rsidRDefault="00725AC0" w:rsidP="00725AC0"/>
                    <w:p w14:paraId="36CFD078" w14:textId="77777777" w:rsidR="00725AC0" w:rsidRDefault="00725AC0" w:rsidP="00725AC0"/>
                    <w:p w14:paraId="5D7D66EE" w14:textId="77777777" w:rsidR="00725AC0" w:rsidRDefault="00725AC0" w:rsidP="00725AC0"/>
                  </w:txbxContent>
                </v:textbox>
              </v:shape>
            </w:pict>
          </mc:Fallback>
        </mc:AlternateContent>
      </w:r>
    </w:p>
    <w:p w14:paraId="1C9596CD" w14:textId="4E6C08D3" w:rsidR="00586977" w:rsidRDefault="002E004D" w:rsidP="002E004D">
      <w:pPr>
        <w:pStyle w:val="ListParagraph"/>
        <w:spacing w:line="276" w:lineRule="auto"/>
        <w:ind w:left="1080"/>
        <w:rPr>
          <w:rFonts w:ascii="Comic Sans MS" w:hAnsi="Comic Sans MS"/>
          <w:sz w:val="28"/>
          <w:szCs w:val="28"/>
        </w:rPr>
      </w:pPr>
      <w:r w:rsidRPr="002E004D">
        <w:rPr>
          <w:rFonts w:ascii="Comic Sans MS" w:hAnsi="Comic Sans MS"/>
          <w:noProof/>
          <w:sz w:val="28"/>
          <w:szCs w:val="28"/>
        </w:rPr>
        <mc:AlternateContent>
          <mc:Choice Requires="wps">
            <w:drawing>
              <wp:anchor distT="0" distB="0" distL="114300" distR="114300" simplePos="0" relativeHeight="252006400" behindDoc="0" locked="0" layoutInCell="1" allowOverlap="1" wp14:anchorId="6179A670" wp14:editId="5855B57F">
                <wp:simplePos x="0" y="0"/>
                <wp:positionH relativeFrom="column">
                  <wp:posOffset>6528435</wp:posOffset>
                </wp:positionH>
                <wp:positionV relativeFrom="paragraph">
                  <wp:posOffset>-628650</wp:posOffset>
                </wp:positionV>
                <wp:extent cx="335280" cy="264160"/>
                <wp:effectExtent l="0" t="0" r="7620" b="0"/>
                <wp:wrapNone/>
                <wp:docPr id="706" name="Text Box 706"/>
                <wp:cNvGraphicFramePr/>
                <a:graphic xmlns:a="http://schemas.openxmlformats.org/drawingml/2006/main">
                  <a:graphicData uri="http://schemas.microsoft.com/office/word/2010/wordprocessingShape">
                    <wps:wsp>
                      <wps:cNvSpPr txBox="1"/>
                      <wps:spPr>
                        <a:xfrm>
                          <a:off x="0" y="0"/>
                          <a:ext cx="33528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DB261" w14:textId="4480B03C"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11</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179A670" id="Text Box 706" o:spid="_x0000_s1127" type="#_x0000_t202" style="position:absolute;left:0;text-align:left;margin-left:514.05pt;margin-top:-49.5pt;width:26.4pt;height:20.8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" filled="f" stroked="f" strokeweight=".5pt">
                <v:textbox style="mso-fit-shape-to-text:t" inset="0,0,0,0">
                  <w:txbxContent>
                    <w:p w14:paraId="76EDB261" w14:textId="4480B03C"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11</w:t>
                      </w:r>
                    </w:p>
                  </w:txbxContent>
                </v:textbox>
              </v:shape>
            </w:pict>
          </mc:Fallback>
        </mc:AlternateContent>
      </w:r>
      <w:r w:rsidRPr="002E004D">
        <w:rPr>
          <w:rFonts w:ascii="Comic Sans MS" w:hAnsi="Comic Sans MS"/>
          <w:noProof/>
          <w:sz w:val="28"/>
          <w:szCs w:val="28"/>
        </w:rPr>
        <mc:AlternateContent>
          <mc:Choice Requires="wps">
            <w:drawing>
              <wp:anchor distT="0" distB="0" distL="114300" distR="114300" simplePos="0" relativeHeight="252005376" behindDoc="0" locked="0" layoutInCell="1" allowOverlap="1" wp14:anchorId="5E2AAFB3" wp14:editId="6B20AAC4">
                <wp:simplePos x="0" y="0"/>
                <wp:positionH relativeFrom="column">
                  <wp:posOffset>6431280</wp:posOffset>
                </wp:positionH>
                <wp:positionV relativeFrom="paragraph">
                  <wp:posOffset>-650875</wp:posOffset>
                </wp:positionV>
                <wp:extent cx="375920" cy="345440"/>
                <wp:effectExtent l="0" t="0" r="5080" b="0"/>
                <wp:wrapNone/>
                <wp:docPr id="705" name="Folded Corner 705"/>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CAC41" id="Folded Corner 705" o:spid="_x0000_s1026" type="#_x0000_t65" style="position:absolute;margin-left:506.4pt;margin-top:-51.25pt;width:29.6pt;height:27.2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EN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" adj="18000" fillcolor="#90abf0 [1943]" stroked="f" strokeweight="2pt"/>
            </w:pict>
          </mc:Fallback>
        </mc:AlternateContent>
      </w:r>
      <w:r w:rsidRPr="002E004D">
        <w:rPr>
          <w:rFonts w:ascii="Comic Sans MS" w:hAnsi="Comic Sans MS"/>
          <w:noProof/>
          <w:sz w:val="28"/>
          <w:szCs w:val="28"/>
        </w:rPr>
        <mc:AlternateContent>
          <mc:Choice Requires="wps">
            <w:drawing>
              <wp:anchor distT="0" distB="0" distL="114300" distR="114300" simplePos="0" relativeHeight="252004352" behindDoc="0" locked="0" layoutInCell="1" allowOverlap="1" wp14:anchorId="144C4DC1" wp14:editId="5F44150A">
                <wp:simplePos x="0" y="0"/>
                <wp:positionH relativeFrom="column">
                  <wp:posOffset>-203200</wp:posOffset>
                </wp:positionH>
                <wp:positionV relativeFrom="paragraph">
                  <wp:posOffset>-701675</wp:posOffset>
                </wp:positionV>
                <wp:extent cx="7254240" cy="487680"/>
                <wp:effectExtent l="0" t="0" r="0" b="7620"/>
                <wp:wrapNone/>
                <wp:docPr id="704" name="Text Box 704"/>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A02BD"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4DC1" id="Text Box 704" o:spid="_x0000_s1128" type="#_x0000_t202" style="position:absolute;left:0;text-align:left;margin-left:-16pt;margin-top:-55.25pt;width:571.2pt;height:38.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" filled="f" stroked="f" strokeweight=".5pt">
                <v:textbox inset="0,0,0,0">
                  <w:txbxContent>
                    <w:p w14:paraId="322A02BD"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noProof/>
        </w:rPr>
        <mc:AlternateContent>
          <mc:Choice Requires="wps">
            <w:drawing>
              <wp:anchor distT="0" distB="0" distL="114300" distR="114300" simplePos="0" relativeHeight="251558902" behindDoc="0" locked="0" layoutInCell="1" allowOverlap="1" wp14:anchorId="1A7E58BF" wp14:editId="1DA5E9D4">
                <wp:simplePos x="0" y="0"/>
                <wp:positionH relativeFrom="column">
                  <wp:posOffset>6193155</wp:posOffset>
                </wp:positionH>
                <wp:positionV relativeFrom="paragraph">
                  <wp:posOffset>-335280</wp:posOffset>
                </wp:positionV>
                <wp:extent cx="973455" cy="10248265"/>
                <wp:effectExtent l="419100" t="419100" r="93345" b="5956935"/>
                <wp:wrapNone/>
                <wp:docPr id="137" name="Snip and Round Single Corner Rectangle 137"/>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68300" dist="241300" dir="13500000" algn="b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8E50" id="Snip and Round Single Corner Rectangle 137" o:spid="_x0000_s1026" style="position:absolute;margin-left:487.65pt;margin-top:-26.4pt;width:76.65pt;height:806.95pt;flip:x;z-index:251558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" path="m162246,l486728,,973455,486728r,9761537l,10248265,,162246c,72640,72640,,162246,xe" fillcolor="#e32d91 [3204]" stroked="f" strokeweight="2pt">
                <v:fill opacity="30069f"/>
                <v:shadow on="t" color="black" opacity="26214f" origin=".5,.5" offset="-4.73958mm,-4.73958mm"/>
                <v:path arrowok="t" o:connecttype="custom" o:connectlocs="162246,0;486728,0;973455,486728;973455,10248265;0,10248265;0,162246;162246,0" o:connectangles="0,0,0,0,0,0,0"/>
              </v:shape>
            </w:pict>
          </mc:Fallback>
        </mc:AlternateContent>
      </w:r>
      <w:r w:rsidR="00242688">
        <w:rPr>
          <w:rFonts w:asciiTheme="minorHAnsi" w:eastAsiaTheme="minorHAnsi" w:hAnsiTheme="minorHAnsi" w:cstheme="minorBidi"/>
          <w:b/>
          <w:bCs/>
          <w:caps/>
          <w:noProof/>
        </w:rPr>
        <mc:AlternateContent>
          <mc:Choice Requires="wps">
            <w:drawing>
              <wp:anchor distT="0" distB="0" distL="114300" distR="114300" simplePos="0" relativeHeight="251962368" behindDoc="0" locked="0" layoutInCell="1" allowOverlap="1" wp14:anchorId="293F8C45" wp14:editId="5623D61D">
                <wp:simplePos x="0" y="0"/>
                <wp:positionH relativeFrom="column">
                  <wp:posOffset>101600</wp:posOffset>
                </wp:positionH>
                <wp:positionV relativeFrom="paragraph">
                  <wp:posOffset>-635635</wp:posOffset>
                </wp:positionV>
                <wp:extent cx="303530" cy="469900"/>
                <wp:effectExtent l="0" t="0" r="1270" b="8890"/>
                <wp:wrapNone/>
                <wp:docPr id="563" name="Text Box 563"/>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A21E1" w14:textId="6A24F5B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11</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93F8C45" id="Text Box 563" o:spid="_x0000_s1129" type="#_x0000_t202" style="position:absolute;left:0;text-align:left;margin-left:8pt;margin-top:-50.05pt;width:23.9pt;height:37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" filled="f" stroked="f" strokeweight=".5pt">
                <v:textbox style="mso-fit-shape-to-text:t" inset="0,0,0,0">
                  <w:txbxContent>
                    <w:p w14:paraId="62AA21E1" w14:textId="6A24F5B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11</w:t>
                      </w:r>
                    </w:p>
                  </w:txbxContent>
                </v:textbox>
              </v:shape>
            </w:pict>
          </mc:Fallback>
        </mc:AlternateContent>
      </w:r>
    </w:p>
    <w:p w14:paraId="396585CB" w14:textId="2268C188" w:rsidR="00586977" w:rsidRDefault="00586977" w:rsidP="002E004D">
      <w:pPr>
        <w:pStyle w:val="ListParagraph"/>
        <w:spacing w:line="276" w:lineRule="auto"/>
        <w:ind w:left="1080"/>
        <w:rPr>
          <w:rFonts w:ascii="Comic Sans MS" w:hAnsi="Comic Sans MS"/>
          <w:sz w:val="28"/>
          <w:szCs w:val="28"/>
        </w:rPr>
      </w:pPr>
    </w:p>
    <w:p w14:paraId="21B86FEE" w14:textId="48DCD87A" w:rsidR="00586977" w:rsidRDefault="00586977" w:rsidP="002E004D">
      <w:pPr>
        <w:pStyle w:val="ListParagraph"/>
        <w:spacing w:line="276" w:lineRule="auto"/>
        <w:ind w:left="1080"/>
        <w:rPr>
          <w:rFonts w:ascii="Comic Sans MS" w:hAnsi="Comic Sans MS"/>
          <w:sz w:val="28"/>
          <w:szCs w:val="28"/>
        </w:rPr>
      </w:pPr>
    </w:p>
    <w:p w14:paraId="205DE153" w14:textId="6C2300D6" w:rsidR="00586977" w:rsidRDefault="00586977" w:rsidP="002E004D">
      <w:pPr>
        <w:pStyle w:val="ListParagraph"/>
        <w:spacing w:line="276" w:lineRule="auto"/>
        <w:ind w:left="1080"/>
        <w:rPr>
          <w:rFonts w:ascii="Comic Sans MS" w:hAnsi="Comic Sans MS"/>
          <w:sz w:val="28"/>
          <w:szCs w:val="28"/>
        </w:rPr>
      </w:pPr>
    </w:p>
    <w:p w14:paraId="48CF3531" w14:textId="6A82AEB5" w:rsidR="00586977" w:rsidRDefault="00586977" w:rsidP="002E004D">
      <w:pPr>
        <w:pStyle w:val="ListParagraph"/>
        <w:spacing w:line="276" w:lineRule="auto"/>
        <w:ind w:left="1080"/>
        <w:rPr>
          <w:rFonts w:ascii="Comic Sans MS" w:hAnsi="Comic Sans MS"/>
          <w:sz w:val="28"/>
          <w:szCs w:val="28"/>
        </w:rPr>
      </w:pPr>
    </w:p>
    <w:p w14:paraId="2025942B" w14:textId="46400D48" w:rsidR="00586977" w:rsidRDefault="00586977" w:rsidP="002E004D">
      <w:pPr>
        <w:pStyle w:val="ListParagraph"/>
        <w:spacing w:line="276" w:lineRule="auto"/>
        <w:ind w:left="1080"/>
        <w:rPr>
          <w:rFonts w:ascii="Comic Sans MS" w:hAnsi="Comic Sans MS"/>
          <w:sz w:val="28"/>
          <w:szCs w:val="28"/>
        </w:rPr>
      </w:pPr>
    </w:p>
    <w:p w14:paraId="30AFB119" w14:textId="50406BAD" w:rsidR="00586977" w:rsidRDefault="00586977" w:rsidP="002E004D">
      <w:pPr>
        <w:pStyle w:val="ListParagraph"/>
        <w:spacing w:line="276" w:lineRule="auto"/>
        <w:ind w:left="1080"/>
        <w:rPr>
          <w:rFonts w:ascii="Comic Sans MS" w:hAnsi="Comic Sans MS"/>
          <w:sz w:val="28"/>
          <w:szCs w:val="28"/>
        </w:rPr>
      </w:pPr>
    </w:p>
    <w:p w14:paraId="66189863" w14:textId="4A2722FC" w:rsidR="00586977" w:rsidRDefault="0073222B" w:rsidP="002E004D">
      <w:pPr>
        <w:pStyle w:val="ListParagraph"/>
        <w:spacing w:line="276" w:lineRule="auto"/>
        <w:ind w:left="1080"/>
        <w:rPr>
          <w:rFonts w:ascii="Comic Sans MS" w:hAnsi="Comic Sans MS"/>
          <w:sz w:val="28"/>
          <w:szCs w:val="28"/>
        </w:rPr>
      </w:pPr>
      <w:r>
        <w:rPr>
          <w:noProof/>
        </w:rPr>
        <mc:AlternateContent>
          <mc:Choice Requires="wps">
            <w:drawing>
              <wp:anchor distT="0" distB="0" distL="114300" distR="114300" simplePos="0" relativeHeight="251942912" behindDoc="0" locked="0" layoutInCell="1" allowOverlap="1" wp14:anchorId="6D3B5AA5" wp14:editId="2EF8D423">
                <wp:simplePos x="0" y="0"/>
                <wp:positionH relativeFrom="column">
                  <wp:posOffset>3451225</wp:posOffset>
                </wp:positionH>
                <wp:positionV relativeFrom="paragraph">
                  <wp:posOffset>111125</wp:posOffset>
                </wp:positionV>
                <wp:extent cx="2741295" cy="2260600"/>
                <wp:effectExtent l="0" t="0" r="1905" b="0"/>
                <wp:wrapNone/>
                <wp:docPr id="439" name="Text Box 439"/>
                <wp:cNvGraphicFramePr/>
                <a:graphic xmlns:a="http://schemas.openxmlformats.org/drawingml/2006/main">
                  <a:graphicData uri="http://schemas.microsoft.com/office/word/2010/wordprocessingShape">
                    <wps:wsp>
                      <wps:cNvSpPr txBox="1"/>
                      <wps:spPr>
                        <a:xfrm>
                          <a:off x="0" y="0"/>
                          <a:ext cx="2741295"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F3CD6" w14:textId="0390B736" w:rsidR="00725AC0" w:rsidRDefault="00725AC0" w:rsidP="00725AC0">
                            <w:r>
                              <w:t xml:space="preserve">Gala Day </w:t>
                            </w:r>
                            <w:r w:rsidR="00080327">
                              <w:t>May</w:t>
                            </w:r>
                            <w:r>
                              <w:t xml:space="preserve"> 201</w:t>
                            </w:r>
                            <w:r w:rsidR="00080327">
                              <w:t>8</w:t>
                            </w:r>
                          </w:p>
                          <w:p w14:paraId="68ADAFB6" w14:textId="605655A8" w:rsidR="00725AC0" w:rsidRDefault="0073222B" w:rsidP="00725AC0">
                            <w:r w:rsidRPr="0073222B">
                              <w:rPr>
                                <w:noProof/>
                              </w:rPr>
                              <w:drawing>
                                <wp:inline distT="0" distB="0" distL="0" distR="0" wp14:anchorId="6B2107A3" wp14:editId="0E7F6742">
                                  <wp:extent cx="2923817" cy="1788340"/>
                                  <wp:effectExtent l="0" t="0" r="0" b="254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23817" cy="1788340"/>
                                          </a:xfrm>
                                          <a:prstGeom prst="rect">
                                            <a:avLst/>
                                          </a:prstGeom>
                                        </pic:spPr>
                                      </pic:pic>
                                    </a:graphicData>
                                  </a:graphic>
                                </wp:inline>
                              </w:drawing>
                            </w:r>
                          </w:p>
                          <w:p w14:paraId="6A3ACE61" w14:textId="77777777" w:rsidR="00725AC0" w:rsidRDefault="00725AC0" w:rsidP="00725AC0"/>
                          <w:p w14:paraId="6D0C4357" w14:textId="77777777" w:rsidR="00725AC0" w:rsidRDefault="00725AC0" w:rsidP="00725AC0"/>
                          <w:p w14:paraId="0A805439"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5AA5" id="Text Box 439" o:spid="_x0000_s1130" type="#_x0000_t202" style="position:absolute;left:0;text-align:left;margin-left:271.75pt;margin-top:8.75pt;width:215.85pt;height:1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" filled="f" stroked="f" strokeweight=".5pt">
                <v:textbox inset="0,0,0,0">
                  <w:txbxContent>
                    <w:p w14:paraId="285F3CD6" w14:textId="0390B736" w:rsidR="00725AC0" w:rsidRDefault="00725AC0" w:rsidP="00725AC0">
                      <w:r>
                        <w:t xml:space="preserve">Gala Day </w:t>
                      </w:r>
                      <w:r w:rsidR="00080327">
                        <w:t>May</w:t>
                      </w:r>
                      <w:r>
                        <w:t xml:space="preserve"> 201</w:t>
                      </w:r>
                      <w:r w:rsidR="00080327">
                        <w:t>8</w:t>
                      </w:r>
                    </w:p>
                    <w:p w14:paraId="68ADAFB6" w14:textId="605655A8" w:rsidR="00725AC0" w:rsidRDefault="0073222B" w:rsidP="00725AC0">
                      <w:r w:rsidRPr="0073222B">
                        <w:rPr>
                          <w:noProof/>
                        </w:rPr>
                        <w:drawing>
                          <wp:inline distT="0" distB="0" distL="0" distR="0" wp14:anchorId="6B2107A3" wp14:editId="0E7F6742">
                            <wp:extent cx="2923817" cy="1788340"/>
                            <wp:effectExtent l="0" t="0" r="0" b="254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23817" cy="1788340"/>
                                    </a:xfrm>
                                    <a:prstGeom prst="rect">
                                      <a:avLst/>
                                    </a:prstGeom>
                                  </pic:spPr>
                                </pic:pic>
                              </a:graphicData>
                            </a:graphic>
                          </wp:inline>
                        </w:drawing>
                      </w:r>
                    </w:p>
                    <w:p w14:paraId="6A3ACE61" w14:textId="77777777" w:rsidR="00725AC0" w:rsidRDefault="00725AC0" w:rsidP="00725AC0"/>
                    <w:p w14:paraId="6D0C4357" w14:textId="77777777" w:rsidR="00725AC0" w:rsidRDefault="00725AC0" w:rsidP="00725AC0"/>
                    <w:p w14:paraId="0A805439" w14:textId="77777777" w:rsidR="00725AC0" w:rsidRDefault="00725AC0" w:rsidP="00725AC0"/>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509A475D" wp14:editId="11DE5573">
                <wp:simplePos x="0" y="0"/>
                <wp:positionH relativeFrom="column">
                  <wp:posOffset>274320</wp:posOffset>
                </wp:positionH>
                <wp:positionV relativeFrom="paragraph">
                  <wp:posOffset>107315</wp:posOffset>
                </wp:positionV>
                <wp:extent cx="2793365" cy="347980"/>
                <wp:effectExtent l="0" t="0" r="635" b="4445"/>
                <wp:wrapNone/>
                <wp:docPr id="392" name="Text Box 392"/>
                <wp:cNvGraphicFramePr/>
                <a:graphic xmlns:a="http://schemas.openxmlformats.org/drawingml/2006/main">
                  <a:graphicData uri="http://schemas.microsoft.com/office/word/2010/wordprocessingShape">
                    <wps:wsp>
                      <wps:cNvSpPr txBox="1"/>
                      <wps:spPr>
                        <a:xfrm>
                          <a:off x="0" y="0"/>
                          <a:ext cx="279336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80913" w14:textId="19643B44" w:rsidR="001F2240" w:rsidRDefault="001F2240">
                            <w:r>
                              <w:t>Gardening Group</w:t>
                            </w:r>
                          </w:p>
                          <w:p w14:paraId="35425773" w14:textId="1181AD4A" w:rsidR="001F2240" w:rsidRDefault="001F2240">
                            <w:r>
                              <w:rPr>
                                <w:noProof/>
                              </w:rPr>
                              <w:drawing>
                                <wp:inline distT="0" distB="0" distL="0" distR="0" wp14:anchorId="36E1A442" wp14:editId="6C2F1E19">
                                  <wp:extent cx="2514600" cy="1885950"/>
                                  <wp:effectExtent l="0" t="0" r="0" b="6350"/>
                                  <wp:docPr id="632" name="Picture 632"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20190529_111320.jpg"/>
                                          <pic:cNvPicPr/>
                                        </pic:nvPicPr>
                                        <pic:blipFill>
                                          <a:blip r:embed="rId51"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9A475D" id="Text Box 392" o:spid="_x0000_s1131" type="#_x0000_t202" style="position:absolute;left:0;text-align:left;margin-left:21.6pt;margin-top:8.45pt;width:219.95pt;height:27.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" filled="f" stroked="f" strokeweight=".5pt">
                <v:textbox style="mso-fit-shape-to-text:t" inset="0,0,0,0">
                  <w:txbxContent>
                    <w:p w14:paraId="16D80913" w14:textId="19643B44" w:rsidR="001F2240" w:rsidRDefault="001F2240">
                      <w:r>
                        <w:t>Gardening Group</w:t>
                      </w:r>
                    </w:p>
                    <w:p w14:paraId="35425773" w14:textId="1181AD4A" w:rsidR="001F2240" w:rsidRDefault="001F2240">
                      <w:r>
                        <w:rPr>
                          <w:noProof/>
                        </w:rPr>
                        <w:drawing>
                          <wp:inline distT="0" distB="0" distL="0" distR="0" wp14:anchorId="36E1A442" wp14:editId="6C2F1E19">
                            <wp:extent cx="2514600" cy="1885950"/>
                            <wp:effectExtent l="0" t="0" r="0" b="6350"/>
                            <wp:docPr id="632" name="Picture 632"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20190529_111320.jpg"/>
                                    <pic:cNvPicPr/>
                                  </pic:nvPicPr>
                                  <pic:blipFill>
                                    <a:blip r:embed="rId51"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txbxContent>
                </v:textbox>
              </v:shape>
            </w:pict>
          </mc:Fallback>
        </mc:AlternateContent>
      </w:r>
    </w:p>
    <w:p w14:paraId="4B9E85C8" w14:textId="0EFC5BA2" w:rsidR="00586977" w:rsidRDefault="00586977" w:rsidP="002E004D">
      <w:pPr>
        <w:pStyle w:val="ListParagraph"/>
        <w:spacing w:line="276" w:lineRule="auto"/>
        <w:ind w:left="1080"/>
        <w:rPr>
          <w:rFonts w:ascii="Comic Sans MS" w:hAnsi="Comic Sans MS"/>
          <w:sz w:val="28"/>
          <w:szCs w:val="28"/>
        </w:rPr>
      </w:pPr>
    </w:p>
    <w:p w14:paraId="772B54AF" w14:textId="29096FC9" w:rsidR="00586977" w:rsidRDefault="00586977" w:rsidP="002E004D">
      <w:pPr>
        <w:pStyle w:val="ListParagraph"/>
        <w:spacing w:line="276" w:lineRule="auto"/>
        <w:ind w:left="1080"/>
        <w:rPr>
          <w:rFonts w:ascii="Comic Sans MS" w:hAnsi="Comic Sans MS"/>
          <w:sz w:val="28"/>
          <w:szCs w:val="28"/>
        </w:rPr>
      </w:pPr>
    </w:p>
    <w:p w14:paraId="061FBF14" w14:textId="06BC5FE8" w:rsidR="00586977" w:rsidRDefault="00586977" w:rsidP="002E004D">
      <w:pPr>
        <w:pStyle w:val="ListParagraph"/>
        <w:spacing w:line="276" w:lineRule="auto"/>
        <w:ind w:left="1080"/>
        <w:rPr>
          <w:rFonts w:ascii="Comic Sans MS" w:hAnsi="Comic Sans MS"/>
          <w:sz w:val="28"/>
          <w:szCs w:val="28"/>
        </w:rPr>
      </w:pPr>
    </w:p>
    <w:p w14:paraId="01BDA848" w14:textId="3826BD6C" w:rsidR="00586977" w:rsidRDefault="00586977" w:rsidP="002E004D">
      <w:pPr>
        <w:pStyle w:val="ListParagraph"/>
        <w:spacing w:line="276" w:lineRule="auto"/>
        <w:ind w:left="1080"/>
        <w:rPr>
          <w:rFonts w:ascii="Comic Sans MS" w:hAnsi="Comic Sans MS"/>
          <w:sz w:val="28"/>
          <w:szCs w:val="28"/>
        </w:rPr>
      </w:pPr>
    </w:p>
    <w:p w14:paraId="289CDB81" w14:textId="658ED97E" w:rsidR="00586977" w:rsidRDefault="00586977" w:rsidP="002E004D">
      <w:pPr>
        <w:pStyle w:val="ListParagraph"/>
        <w:spacing w:line="276" w:lineRule="auto"/>
        <w:ind w:left="1080"/>
        <w:rPr>
          <w:rFonts w:ascii="Comic Sans MS" w:hAnsi="Comic Sans MS"/>
          <w:sz w:val="28"/>
          <w:szCs w:val="28"/>
        </w:rPr>
      </w:pPr>
    </w:p>
    <w:p w14:paraId="4FC053E0" w14:textId="1DE9A491" w:rsidR="00586977" w:rsidRDefault="00586977" w:rsidP="002E004D">
      <w:pPr>
        <w:pStyle w:val="ListParagraph"/>
        <w:spacing w:line="276" w:lineRule="auto"/>
        <w:ind w:left="1080"/>
        <w:rPr>
          <w:rFonts w:ascii="Comic Sans MS" w:hAnsi="Comic Sans MS"/>
          <w:sz w:val="28"/>
          <w:szCs w:val="28"/>
        </w:rPr>
      </w:pPr>
    </w:p>
    <w:p w14:paraId="595A97EE" w14:textId="133778B8" w:rsidR="003A0555" w:rsidRPr="002D474B" w:rsidRDefault="003A0555" w:rsidP="002E004D">
      <w:pPr>
        <w:pStyle w:val="ListParagraph"/>
        <w:spacing w:line="276" w:lineRule="auto"/>
        <w:ind w:left="1080"/>
        <w:rPr>
          <w:rFonts w:ascii="Comic Sans MS" w:hAnsi="Comic Sans MS"/>
          <w:sz w:val="28"/>
          <w:szCs w:val="28"/>
        </w:rPr>
      </w:pPr>
    </w:p>
    <w:p w14:paraId="45A8A1B6" w14:textId="6EBEB145" w:rsidR="009F1580" w:rsidRDefault="0073222B" w:rsidP="002E004D">
      <w:r>
        <w:rPr>
          <w:noProof/>
        </w:rPr>
        <mc:AlternateContent>
          <mc:Choice Requires="wps">
            <w:drawing>
              <wp:anchor distT="0" distB="0" distL="114300" distR="114300" simplePos="0" relativeHeight="251772928" behindDoc="0" locked="0" layoutInCell="1" allowOverlap="1" wp14:anchorId="639E205C" wp14:editId="07D82C58">
                <wp:simplePos x="0" y="0"/>
                <wp:positionH relativeFrom="column">
                  <wp:posOffset>275590</wp:posOffset>
                </wp:positionH>
                <wp:positionV relativeFrom="paragraph">
                  <wp:posOffset>137160</wp:posOffset>
                </wp:positionV>
                <wp:extent cx="2930525" cy="2647315"/>
                <wp:effectExtent l="0" t="0" r="3175" b="6985"/>
                <wp:wrapNone/>
                <wp:docPr id="185" name="Text Box 185"/>
                <wp:cNvGraphicFramePr/>
                <a:graphic xmlns:a="http://schemas.openxmlformats.org/drawingml/2006/main">
                  <a:graphicData uri="http://schemas.microsoft.com/office/word/2010/wordprocessingShape">
                    <wps:wsp>
                      <wps:cNvSpPr txBox="1"/>
                      <wps:spPr>
                        <a:xfrm>
                          <a:off x="0" y="0"/>
                          <a:ext cx="2930525" cy="264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A21A" w14:textId="6F9F2C17" w:rsidR="001F2240" w:rsidRDefault="001F2240" w:rsidP="00586977">
                            <w:r>
                              <w:t>Exercise Group</w:t>
                            </w:r>
                          </w:p>
                          <w:p w14:paraId="697D7E3C" w14:textId="6AE3FADB" w:rsidR="001F2240" w:rsidRDefault="001F2240" w:rsidP="00586977">
                            <w:r>
                              <w:rPr>
                                <w:noProof/>
                              </w:rPr>
                              <w:drawing>
                                <wp:inline distT="0" distB="0" distL="0" distR="0" wp14:anchorId="471B911B" wp14:editId="5A5A22D2">
                                  <wp:extent cx="2793798" cy="2095500"/>
                                  <wp:effectExtent l="0" t="0" r="635" b="0"/>
                                  <wp:docPr id="634" name="Picture 63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Exercise1.jpg"/>
                                          <pic:cNvPicPr/>
                                        </pic:nvPicPr>
                                        <pic:blipFill>
                                          <a:blip r:embed="rId52" cstate="email">
                                            <a:extLst>
                                              <a:ext uri="{28A0092B-C50C-407E-A947-70E740481C1C}">
                                                <a14:useLocalDpi xmlns:a14="http://schemas.microsoft.com/office/drawing/2010/main"/>
                                              </a:ext>
                                            </a:extLst>
                                          </a:blip>
                                          <a:stretch>
                                            <a:fillRect/>
                                          </a:stretch>
                                        </pic:blipFill>
                                        <pic:spPr>
                                          <a:xfrm>
                                            <a:off x="0" y="0"/>
                                            <a:ext cx="2793798" cy="2095500"/>
                                          </a:xfrm>
                                          <a:prstGeom prst="rect">
                                            <a:avLst/>
                                          </a:prstGeom>
                                        </pic:spPr>
                                      </pic:pic>
                                    </a:graphicData>
                                  </a:graphic>
                                </wp:inline>
                              </w:drawing>
                            </w:r>
                          </w:p>
                          <w:p w14:paraId="0E60A5E2"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205C" id="Text Box 185" o:spid="_x0000_s1132" type="#_x0000_t202" style="position:absolute;margin-left:21.7pt;margin-top:10.8pt;width:230.75pt;height:20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" filled="f" stroked="f" strokeweight=".5pt">
                <v:textbox inset="0,0,0,0">
                  <w:txbxContent>
                    <w:p w14:paraId="205EA21A" w14:textId="6F9F2C17" w:rsidR="001F2240" w:rsidRDefault="001F2240" w:rsidP="00586977">
                      <w:r>
                        <w:t>Exercise Group</w:t>
                      </w:r>
                    </w:p>
                    <w:p w14:paraId="697D7E3C" w14:textId="6AE3FADB" w:rsidR="001F2240" w:rsidRDefault="001F2240" w:rsidP="00586977">
                      <w:r>
                        <w:rPr>
                          <w:noProof/>
                        </w:rPr>
                        <w:drawing>
                          <wp:inline distT="0" distB="0" distL="0" distR="0" wp14:anchorId="471B911B" wp14:editId="5A5A22D2">
                            <wp:extent cx="2793798" cy="2095500"/>
                            <wp:effectExtent l="0" t="0" r="635" b="0"/>
                            <wp:docPr id="634" name="Picture 63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Exercise1.jpg"/>
                                    <pic:cNvPicPr/>
                                  </pic:nvPicPr>
                                  <pic:blipFill>
                                    <a:blip r:embed="rId52" cstate="email">
                                      <a:extLst>
                                        <a:ext uri="{28A0092B-C50C-407E-A947-70E740481C1C}">
                                          <a14:useLocalDpi xmlns:a14="http://schemas.microsoft.com/office/drawing/2010/main"/>
                                        </a:ext>
                                      </a:extLst>
                                    </a:blip>
                                    <a:stretch>
                                      <a:fillRect/>
                                    </a:stretch>
                                  </pic:blipFill>
                                  <pic:spPr>
                                    <a:xfrm>
                                      <a:off x="0" y="0"/>
                                      <a:ext cx="2793798" cy="2095500"/>
                                    </a:xfrm>
                                    <a:prstGeom prst="rect">
                                      <a:avLst/>
                                    </a:prstGeom>
                                  </pic:spPr>
                                </pic:pic>
                              </a:graphicData>
                            </a:graphic>
                          </wp:inline>
                        </w:drawing>
                      </w:r>
                    </w:p>
                    <w:p w14:paraId="0E60A5E2" w14:textId="77777777" w:rsidR="001F2240" w:rsidRDefault="001F2240" w:rsidP="00586977"/>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725C274" wp14:editId="1EA0548B">
                <wp:simplePos x="0" y="0"/>
                <wp:positionH relativeFrom="column">
                  <wp:posOffset>3449955</wp:posOffset>
                </wp:positionH>
                <wp:positionV relativeFrom="paragraph">
                  <wp:posOffset>144960</wp:posOffset>
                </wp:positionV>
                <wp:extent cx="2514600" cy="243840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25146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4FC86" w14:textId="6A29F48E" w:rsidR="00725AC0" w:rsidRDefault="00725AC0" w:rsidP="00725AC0">
                            <w:r>
                              <w:t>Celebration 2018</w:t>
                            </w:r>
                          </w:p>
                          <w:p w14:paraId="6697CD71" w14:textId="74814AC1" w:rsidR="00725AC0" w:rsidRDefault="00725AC0" w:rsidP="00725AC0">
                            <w:r>
                              <w:rPr>
                                <w:noProof/>
                              </w:rPr>
                              <w:drawing>
                                <wp:inline distT="0" distB="0" distL="0" distR="0" wp14:anchorId="1F1DC46D" wp14:editId="05D8FF90">
                                  <wp:extent cx="2246630" cy="2254250"/>
                                  <wp:effectExtent l="0" t="0" r="1270" b="6350"/>
                                  <wp:docPr id="633" name="Picture 6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Vaslan awards.png"/>
                                          <pic:cNvPicPr/>
                                        </pic:nvPicPr>
                                        <pic:blipFill>
                                          <a:blip r:embed="rId53" cstate="email">
                                            <a:extLst>
                                              <a:ext uri="{28A0092B-C50C-407E-A947-70E740481C1C}">
                                                <a14:useLocalDpi xmlns:a14="http://schemas.microsoft.com/office/drawing/2010/main"/>
                                              </a:ext>
                                            </a:extLst>
                                          </a:blip>
                                          <a:stretch>
                                            <a:fillRect/>
                                          </a:stretch>
                                        </pic:blipFill>
                                        <pic:spPr>
                                          <a:xfrm>
                                            <a:off x="0" y="0"/>
                                            <a:ext cx="2246630" cy="2254250"/>
                                          </a:xfrm>
                                          <a:prstGeom prst="rect">
                                            <a:avLst/>
                                          </a:prstGeom>
                                        </pic:spPr>
                                      </pic:pic>
                                    </a:graphicData>
                                  </a:graphic>
                                </wp:inline>
                              </w:drawing>
                            </w:r>
                          </w:p>
                          <w:p w14:paraId="5EE87BDE" w14:textId="77777777" w:rsidR="00725AC0" w:rsidRDefault="00725AC0" w:rsidP="00725AC0"/>
                          <w:p w14:paraId="17E4CFAA" w14:textId="77777777" w:rsidR="00725AC0" w:rsidRDefault="00725AC0" w:rsidP="00725AC0"/>
                          <w:p w14:paraId="3FFF6255" w14:textId="77777777" w:rsidR="00725AC0" w:rsidRDefault="00725AC0" w:rsidP="00725AC0"/>
                          <w:p w14:paraId="436C2BD9"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C274" id="Text Box 442" o:spid="_x0000_s1133" type="#_x0000_t202" style="position:absolute;margin-left:271.65pt;margin-top:11.4pt;width:198pt;height:1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" filled="f" stroked="f" strokeweight=".5pt">
                <v:textbox inset="0,0,0,0">
                  <w:txbxContent>
                    <w:p w14:paraId="2DD4FC86" w14:textId="6A29F48E" w:rsidR="00725AC0" w:rsidRDefault="00725AC0" w:rsidP="00725AC0">
                      <w:r>
                        <w:t>Celebration 2018</w:t>
                      </w:r>
                    </w:p>
                    <w:p w14:paraId="6697CD71" w14:textId="74814AC1" w:rsidR="00725AC0" w:rsidRDefault="00725AC0" w:rsidP="00725AC0">
                      <w:r>
                        <w:rPr>
                          <w:noProof/>
                        </w:rPr>
                        <w:drawing>
                          <wp:inline distT="0" distB="0" distL="0" distR="0" wp14:anchorId="1F1DC46D" wp14:editId="05D8FF90">
                            <wp:extent cx="2246630" cy="2254250"/>
                            <wp:effectExtent l="0" t="0" r="1270" b="6350"/>
                            <wp:docPr id="633" name="Picture 6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Vaslan awards.png"/>
                                    <pic:cNvPicPr/>
                                  </pic:nvPicPr>
                                  <pic:blipFill>
                                    <a:blip r:embed="rId53" cstate="email">
                                      <a:extLst>
                                        <a:ext uri="{28A0092B-C50C-407E-A947-70E740481C1C}">
                                          <a14:useLocalDpi xmlns:a14="http://schemas.microsoft.com/office/drawing/2010/main"/>
                                        </a:ext>
                                      </a:extLst>
                                    </a:blip>
                                    <a:stretch>
                                      <a:fillRect/>
                                    </a:stretch>
                                  </pic:blipFill>
                                  <pic:spPr>
                                    <a:xfrm>
                                      <a:off x="0" y="0"/>
                                      <a:ext cx="2246630" cy="2254250"/>
                                    </a:xfrm>
                                    <a:prstGeom prst="rect">
                                      <a:avLst/>
                                    </a:prstGeom>
                                  </pic:spPr>
                                </pic:pic>
                              </a:graphicData>
                            </a:graphic>
                          </wp:inline>
                        </w:drawing>
                      </w:r>
                    </w:p>
                    <w:p w14:paraId="5EE87BDE" w14:textId="77777777" w:rsidR="00725AC0" w:rsidRDefault="00725AC0" w:rsidP="00725AC0"/>
                    <w:p w14:paraId="17E4CFAA" w14:textId="77777777" w:rsidR="00725AC0" w:rsidRDefault="00725AC0" w:rsidP="00725AC0"/>
                    <w:p w14:paraId="3FFF6255" w14:textId="77777777" w:rsidR="00725AC0" w:rsidRDefault="00725AC0" w:rsidP="00725AC0"/>
                    <w:p w14:paraId="436C2BD9" w14:textId="77777777" w:rsidR="00725AC0" w:rsidRDefault="00725AC0" w:rsidP="00725AC0"/>
                  </w:txbxContent>
                </v:textbox>
              </v:shape>
            </w:pict>
          </mc:Fallback>
        </mc:AlternateContent>
      </w:r>
    </w:p>
    <w:p w14:paraId="20D4FF29" w14:textId="186A4727" w:rsidR="009F1580" w:rsidRDefault="009F1580" w:rsidP="002E004D"/>
    <w:p w14:paraId="07FB20BC" w14:textId="40119D1E" w:rsidR="009F1580" w:rsidRDefault="009F1580" w:rsidP="002E004D"/>
    <w:p w14:paraId="16F4C911" w14:textId="7F515167" w:rsidR="009F1580" w:rsidRDefault="009F1580" w:rsidP="002E004D"/>
    <w:p w14:paraId="0AD7CD23" w14:textId="08164B50" w:rsidR="00586977" w:rsidRDefault="00586977" w:rsidP="002E004D"/>
    <w:p w14:paraId="7BCAA9EB" w14:textId="640A1F1D" w:rsidR="00586977" w:rsidRDefault="00586977" w:rsidP="002E004D"/>
    <w:p w14:paraId="0D441340" w14:textId="42D275FA" w:rsidR="00586977" w:rsidRDefault="00586977" w:rsidP="002E004D"/>
    <w:p w14:paraId="1D218271" w14:textId="6F6FF4AC" w:rsidR="00586977" w:rsidRDefault="00586977" w:rsidP="002E004D"/>
    <w:p w14:paraId="749BDFD3" w14:textId="0F4A56F6" w:rsidR="00586977" w:rsidRDefault="00586977" w:rsidP="002E004D"/>
    <w:p w14:paraId="1C43C73D" w14:textId="7DC3CBB7" w:rsidR="00586977" w:rsidRDefault="00586977" w:rsidP="002E004D"/>
    <w:p w14:paraId="6462B5E9" w14:textId="6F229B1F" w:rsidR="00586977" w:rsidRDefault="0073222B" w:rsidP="002E004D">
      <w:r>
        <w:rPr>
          <w:noProof/>
        </w:rPr>
        <mc:AlternateContent>
          <mc:Choice Requires="wps">
            <w:drawing>
              <wp:anchor distT="0" distB="0" distL="114300" distR="114300" simplePos="0" relativeHeight="251777024" behindDoc="0" locked="0" layoutInCell="1" allowOverlap="1" wp14:anchorId="26E5FEBD" wp14:editId="5142CCE5">
                <wp:simplePos x="0" y="0"/>
                <wp:positionH relativeFrom="column">
                  <wp:posOffset>3451225</wp:posOffset>
                </wp:positionH>
                <wp:positionV relativeFrom="paragraph">
                  <wp:posOffset>26670</wp:posOffset>
                </wp:positionV>
                <wp:extent cx="2741295" cy="2489200"/>
                <wp:effectExtent l="0" t="0" r="1905" b="0"/>
                <wp:wrapNone/>
                <wp:docPr id="189" name="Text Box 189"/>
                <wp:cNvGraphicFramePr/>
                <a:graphic xmlns:a="http://schemas.openxmlformats.org/drawingml/2006/main">
                  <a:graphicData uri="http://schemas.microsoft.com/office/word/2010/wordprocessingShape">
                    <wps:wsp>
                      <wps:cNvSpPr txBox="1"/>
                      <wps:spPr>
                        <a:xfrm>
                          <a:off x="0" y="0"/>
                          <a:ext cx="2741295" cy="24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36D11" w14:textId="6FFD751F" w:rsidR="001F2240" w:rsidRDefault="001F2240" w:rsidP="00586977">
                            <w:r>
                              <w:t>Tea Dance</w:t>
                            </w:r>
                          </w:p>
                          <w:p w14:paraId="73EC18A3" w14:textId="7E1D1CFF" w:rsidR="001F2240" w:rsidRDefault="0073222B" w:rsidP="00586977">
                            <w:r w:rsidRPr="0073222B">
                              <w:rPr>
                                <w:noProof/>
                              </w:rPr>
                              <w:drawing>
                                <wp:inline distT="0" distB="0" distL="0" distR="0" wp14:anchorId="3DEE5C05" wp14:editId="08E89380">
                                  <wp:extent cx="2940050" cy="2204720"/>
                                  <wp:effectExtent l="0" t="0" r="6350" b="508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40050" cy="2204720"/>
                                          </a:xfrm>
                                          <a:prstGeom prst="rect">
                                            <a:avLst/>
                                          </a:prstGeom>
                                        </pic:spPr>
                                      </pic:pic>
                                    </a:graphicData>
                                  </a:graphic>
                                </wp:inline>
                              </w:drawing>
                            </w:r>
                          </w:p>
                          <w:p w14:paraId="437A21F8"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FEBD" id="Text Box 189" o:spid="_x0000_s1134" type="#_x0000_t202" style="position:absolute;margin-left:271.75pt;margin-top:2.1pt;width:215.85pt;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" filled="f" stroked="f" strokeweight=".5pt">
                <v:textbox inset="0,0,0,0">
                  <w:txbxContent>
                    <w:p w14:paraId="74336D11" w14:textId="6FFD751F" w:rsidR="001F2240" w:rsidRDefault="001F2240" w:rsidP="00586977">
                      <w:r>
                        <w:t>Tea Dance</w:t>
                      </w:r>
                    </w:p>
                    <w:p w14:paraId="73EC18A3" w14:textId="7E1D1CFF" w:rsidR="001F2240" w:rsidRDefault="0073222B" w:rsidP="00586977">
                      <w:r w:rsidRPr="0073222B">
                        <w:rPr>
                          <w:noProof/>
                        </w:rPr>
                        <w:drawing>
                          <wp:inline distT="0" distB="0" distL="0" distR="0" wp14:anchorId="3DEE5C05" wp14:editId="08E89380">
                            <wp:extent cx="2940050" cy="2204720"/>
                            <wp:effectExtent l="0" t="0" r="6350" b="508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40050" cy="2204720"/>
                                    </a:xfrm>
                                    <a:prstGeom prst="rect">
                                      <a:avLst/>
                                    </a:prstGeom>
                                  </pic:spPr>
                                </pic:pic>
                              </a:graphicData>
                            </a:graphic>
                          </wp:inline>
                        </w:drawing>
                      </w:r>
                    </w:p>
                    <w:p w14:paraId="437A21F8" w14:textId="77777777" w:rsidR="001F2240" w:rsidRDefault="001F2240" w:rsidP="00586977"/>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3BF57810" wp14:editId="36D22038">
                <wp:simplePos x="0" y="0"/>
                <wp:positionH relativeFrom="column">
                  <wp:posOffset>279400</wp:posOffset>
                </wp:positionH>
                <wp:positionV relativeFrom="paragraph">
                  <wp:posOffset>25400</wp:posOffset>
                </wp:positionV>
                <wp:extent cx="2973070" cy="2851785"/>
                <wp:effectExtent l="0" t="0" r="0" b="5715"/>
                <wp:wrapNone/>
                <wp:docPr id="187" name="Text Box 187"/>
                <wp:cNvGraphicFramePr/>
                <a:graphic xmlns:a="http://schemas.openxmlformats.org/drawingml/2006/main">
                  <a:graphicData uri="http://schemas.microsoft.com/office/word/2010/wordprocessingShape">
                    <wps:wsp>
                      <wps:cNvSpPr txBox="1"/>
                      <wps:spPr>
                        <a:xfrm>
                          <a:off x="0" y="0"/>
                          <a:ext cx="2973070" cy="285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52DB4" w14:textId="7B9F6647" w:rsidR="001F2240" w:rsidRDefault="001F2240" w:rsidP="00586977">
                            <w:r>
                              <w:t>Football Classics</w:t>
                            </w:r>
                          </w:p>
                          <w:p w14:paraId="4496F190" w14:textId="1887969E" w:rsidR="001F2240" w:rsidRDefault="001F2240" w:rsidP="00586977">
                            <w:r>
                              <w:rPr>
                                <w:noProof/>
                              </w:rPr>
                              <w:drawing>
                                <wp:inline distT="0" distB="0" distL="0" distR="0" wp14:anchorId="24A9D788" wp14:editId="623F03B8">
                                  <wp:extent cx="2966720" cy="2225040"/>
                                  <wp:effectExtent l="0" t="0" r="5080" b="0"/>
                                  <wp:docPr id="636" name="Picture 636"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ootball1.jpg"/>
                                          <pic:cNvPicPr/>
                                        </pic:nvPicPr>
                                        <pic:blipFill>
                                          <a:blip r:embed="rId55" cstate="email">
                                            <a:extLst>
                                              <a:ext uri="{28A0092B-C50C-407E-A947-70E740481C1C}">
                                                <a14:useLocalDpi xmlns:a14="http://schemas.microsoft.com/office/drawing/2010/main"/>
                                              </a:ext>
                                            </a:extLst>
                                          </a:blip>
                                          <a:stretch>
                                            <a:fillRect/>
                                          </a:stretch>
                                        </pic:blipFill>
                                        <pic:spPr>
                                          <a:xfrm>
                                            <a:off x="0" y="0"/>
                                            <a:ext cx="2966720" cy="2225040"/>
                                          </a:xfrm>
                                          <a:prstGeom prst="rect">
                                            <a:avLst/>
                                          </a:prstGeom>
                                        </pic:spPr>
                                      </pic:pic>
                                    </a:graphicData>
                                  </a:graphic>
                                </wp:inline>
                              </w:drawing>
                            </w:r>
                          </w:p>
                          <w:p w14:paraId="6DBDEA5E"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7810" id="Text Box 187" o:spid="_x0000_s1135" type="#_x0000_t202" style="position:absolute;margin-left:22pt;margin-top:2pt;width:234.1pt;height:224.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" filled="f" stroked="f" strokeweight=".5pt">
                <v:textbox inset="0,0,0,0">
                  <w:txbxContent>
                    <w:p w14:paraId="00652DB4" w14:textId="7B9F6647" w:rsidR="001F2240" w:rsidRDefault="001F2240" w:rsidP="00586977">
                      <w:r>
                        <w:t>Football Classics</w:t>
                      </w:r>
                    </w:p>
                    <w:p w14:paraId="4496F190" w14:textId="1887969E" w:rsidR="001F2240" w:rsidRDefault="001F2240" w:rsidP="00586977">
                      <w:r>
                        <w:rPr>
                          <w:noProof/>
                        </w:rPr>
                        <w:drawing>
                          <wp:inline distT="0" distB="0" distL="0" distR="0" wp14:anchorId="24A9D788" wp14:editId="623F03B8">
                            <wp:extent cx="2966720" cy="2225040"/>
                            <wp:effectExtent l="0" t="0" r="5080" b="0"/>
                            <wp:docPr id="636" name="Picture 636"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ootball1.jpg"/>
                                    <pic:cNvPicPr/>
                                  </pic:nvPicPr>
                                  <pic:blipFill>
                                    <a:blip r:embed="rId55" cstate="email">
                                      <a:extLst>
                                        <a:ext uri="{28A0092B-C50C-407E-A947-70E740481C1C}">
                                          <a14:useLocalDpi xmlns:a14="http://schemas.microsoft.com/office/drawing/2010/main"/>
                                        </a:ext>
                                      </a:extLst>
                                    </a:blip>
                                    <a:stretch>
                                      <a:fillRect/>
                                    </a:stretch>
                                  </pic:blipFill>
                                  <pic:spPr>
                                    <a:xfrm>
                                      <a:off x="0" y="0"/>
                                      <a:ext cx="2966720" cy="2225040"/>
                                    </a:xfrm>
                                    <a:prstGeom prst="rect">
                                      <a:avLst/>
                                    </a:prstGeom>
                                  </pic:spPr>
                                </pic:pic>
                              </a:graphicData>
                            </a:graphic>
                          </wp:inline>
                        </w:drawing>
                      </w:r>
                    </w:p>
                    <w:p w14:paraId="6DBDEA5E" w14:textId="77777777" w:rsidR="001F2240" w:rsidRDefault="001F2240" w:rsidP="00586977"/>
                  </w:txbxContent>
                </v:textbox>
              </v:shape>
            </w:pict>
          </mc:Fallback>
        </mc:AlternateContent>
      </w:r>
    </w:p>
    <w:p w14:paraId="51AF5551" w14:textId="3CE56C13" w:rsidR="00586977" w:rsidRDefault="00586977" w:rsidP="002E004D"/>
    <w:p w14:paraId="2A850CF6" w14:textId="77777777" w:rsidR="00586977" w:rsidRDefault="00586977" w:rsidP="002E004D"/>
    <w:p w14:paraId="011DF943" w14:textId="14A406B7" w:rsidR="00725AC0" w:rsidRDefault="00725AC0" w:rsidP="002E004D"/>
    <w:p w14:paraId="73A2591E" w14:textId="77777777" w:rsidR="002E004D" w:rsidRDefault="002E004D" w:rsidP="002E004D"/>
    <w:p w14:paraId="17BE116D" w14:textId="71AF37DE" w:rsidR="00725AC0" w:rsidRDefault="00725AC0" w:rsidP="002E004D"/>
    <w:p w14:paraId="69FF4578" w14:textId="77777777" w:rsidR="00725AC0" w:rsidRDefault="00725AC0" w:rsidP="002E004D"/>
    <w:p w14:paraId="1CF66C03" w14:textId="6BFB1F0C" w:rsidR="009F1580" w:rsidRDefault="00E85D52" w:rsidP="002E004D">
      <w:r>
        <w:rPr>
          <w:noProof/>
        </w:rPr>
        <w:lastRenderedPageBreak/>
        <mc:AlternateContent>
          <mc:Choice Requires="wps">
            <w:drawing>
              <wp:anchor distT="0" distB="0" distL="114300" distR="114300" simplePos="0" relativeHeight="251929600" behindDoc="0" locked="0" layoutInCell="1" allowOverlap="1" wp14:anchorId="21B9BD9A" wp14:editId="43B59061">
                <wp:simplePos x="0" y="0"/>
                <wp:positionH relativeFrom="column">
                  <wp:posOffset>-317500</wp:posOffset>
                </wp:positionH>
                <wp:positionV relativeFrom="paragraph">
                  <wp:posOffset>-278434</wp:posOffset>
                </wp:positionV>
                <wp:extent cx="970280" cy="10248265"/>
                <wp:effectExtent l="114300" t="482600" r="896620" b="5829935"/>
                <wp:wrapNone/>
                <wp:docPr id="205" name="Snip and Round Single Corner Rectangle 205"/>
                <wp:cNvGraphicFramePr/>
                <a:graphic xmlns:a="http://schemas.openxmlformats.org/drawingml/2006/main">
                  <a:graphicData uri="http://schemas.microsoft.com/office/word/2010/wordprocessingShape">
                    <wps:wsp>
                      <wps:cNvSpPr/>
                      <wps:spPr>
                        <a:xfrm>
                          <a:off x="0" y="0"/>
                          <a:ext cx="970280"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1E3C" id="Snip and Round Single Corner Rectangle 205" o:spid="_x0000_s1026" style="position:absolute;margin-left:-25pt;margin-top:-21.9pt;width:76.4pt;height:806.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280,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" path="m161717,l485140,,970280,485140r,9763125l,10248265,,161717c,72403,72403,,161717,xe" fillcolor="#e32d91 [3204]" stroked="f" strokeweight="2pt">
                <v:fill opacity="30069f"/>
                <v:shadow on="t" color="black" opacity="26214f" origin="-.5,.5" offset="10.9344mm,-.19086mm"/>
                <v:path arrowok="t" o:connecttype="custom" o:connectlocs="161717,0;485140,0;970280,485140;970280,10248265;0,10248265;0,161717;161717,0" o:connectangles="0,0,0,0,0,0,0"/>
              </v:shape>
            </w:pict>
          </mc:Fallback>
        </mc:AlternateContent>
      </w:r>
      <w:r w:rsidR="002E004D" w:rsidRPr="002E004D">
        <w:rPr>
          <w:noProof/>
        </w:rPr>
        <mc:AlternateContent>
          <mc:Choice Requires="wps">
            <w:drawing>
              <wp:anchor distT="0" distB="0" distL="114300" distR="114300" simplePos="0" relativeHeight="252043264" behindDoc="0" locked="0" layoutInCell="1" allowOverlap="1" wp14:anchorId="04A14BAE" wp14:editId="074CBF27">
                <wp:simplePos x="0" y="0"/>
                <wp:positionH relativeFrom="column">
                  <wp:posOffset>-145634</wp:posOffset>
                </wp:positionH>
                <wp:positionV relativeFrom="paragraph">
                  <wp:posOffset>-673844</wp:posOffset>
                </wp:positionV>
                <wp:extent cx="420151" cy="32131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420151"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51E5D" w14:textId="5CAEE45C"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A14BAE" id="Text Box 757" o:spid="_x0000_s1136" type="#_x0000_t202" style="position:absolute;margin-left:-11.45pt;margin-top:-53.05pt;width:33.1pt;height:2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" filled="f" stroked="f" strokeweight=".5pt">
                <v:textbox style="mso-fit-shape-to-text:t" inset="0,0,0,0">
                  <w:txbxContent>
                    <w:p w14:paraId="31951E5D" w14:textId="5CAEE45C"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12</w:t>
                      </w:r>
                    </w:p>
                  </w:txbxContent>
                </v:textbox>
              </v:shape>
            </w:pict>
          </mc:Fallback>
        </mc:AlternateContent>
      </w:r>
      <w:r w:rsidR="002E004D" w:rsidRPr="002E004D">
        <w:rPr>
          <w:noProof/>
        </w:rPr>
        <mc:AlternateContent>
          <mc:Choice Requires="wps">
            <w:drawing>
              <wp:anchor distT="0" distB="0" distL="114300" distR="114300" simplePos="0" relativeHeight="252040192" behindDoc="0" locked="0" layoutInCell="1" allowOverlap="1" wp14:anchorId="511F0AC4" wp14:editId="0374C4A9">
                <wp:simplePos x="0" y="0"/>
                <wp:positionH relativeFrom="column">
                  <wp:posOffset>307975</wp:posOffset>
                </wp:positionH>
                <wp:positionV relativeFrom="paragraph">
                  <wp:posOffset>-796925</wp:posOffset>
                </wp:positionV>
                <wp:extent cx="6421120" cy="487680"/>
                <wp:effectExtent l="0" t="0" r="5080" b="7620"/>
                <wp:wrapNone/>
                <wp:docPr id="754" name="Text Box 754"/>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4C5A3"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0AC4" id="Text Box 754" o:spid="_x0000_s1137" type="#_x0000_t202" style="position:absolute;margin-left:24.25pt;margin-top:-62.75pt;width:505.6pt;height:3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" filled="f" stroked="f" strokeweight=".5pt">
                <v:textbox inset="0,0,0,0">
                  <w:txbxContent>
                    <w:p w14:paraId="35E4C5A3"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41216" behindDoc="0" locked="0" layoutInCell="1" allowOverlap="1" wp14:anchorId="528D24C9" wp14:editId="59A75500">
                <wp:simplePos x="0" y="0"/>
                <wp:positionH relativeFrom="column">
                  <wp:posOffset>-240665</wp:posOffset>
                </wp:positionH>
                <wp:positionV relativeFrom="paragraph">
                  <wp:posOffset>-796925</wp:posOffset>
                </wp:positionV>
                <wp:extent cx="515620" cy="487680"/>
                <wp:effectExtent l="0" t="0" r="5080" b="7620"/>
                <wp:wrapNone/>
                <wp:docPr id="755" name="Text Box 755"/>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50FD5" w14:textId="77777777" w:rsidR="00E85D52" w:rsidRDefault="00E85D52" w:rsidP="00E85D52"/>
                          <w:p w14:paraId="247EDA9A"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28D24C9" id="Text Box 755" o:spid="_x0000_s1138" type="#_x0000_t202" style="position:absolute;margin-left:-18.95pt;margin-top:-62.75pt;width:40.6pt;height:38.4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" filled="f" stroked="f" strokeweight=".5pt">
                <v:textbox inset="0,0,0,0">
                  <w:txbxContent>
                    <w:p w14:paraId="3C150FD5" w14:textId="77777777" w:rsidR="00E85D52" w:rsidRDefault="00E85D52" w:rsidP="00E85D52"/>
                    <w:p w14:paraId="247EDA9A"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noProof/>
        </w:rPr>
        <mc:AlternateContent>
          <mc:Choice Requires="wps">
            <w:drawing>
              <wp:anchor distT="0" distB="0" distL="114300" distR="114300" simplePos="0" relativeHeight="252042240" behindDoc="0" locked="0" layoutInCell="1" allowOverlap="1" wp14:anchorId="3A192FF1" wp14:editId="1BE30B12">
                <wp:simplePos x="0" y="0"/>
                <wp:positionH relativeFrom="column">
                  <wp:posOffset>-114300</wp:posOffset>
                </wp:positionH>
                <wp:positionV relativeFrom="paragraph">
                  <wp:posOffset>-659130</wp:posOffset>
                </wp:positionV>
                <wp:extent cx="334010" cy="321310"/>
                <wp:effectExtent l="12700" t="12700" r="8890" b="8890"/>
                <wp:wrapNone/>
                <wp:docPr id="756" name="Folded Corner 756"/>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E9E5" id="Folded Corner 756" o:spid="_x0000_s1026" type="#_x0000_t65" style="position:absolute;margin-left:-9pt;margin-top:-51.9pt;width:26.3pt;height:25.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Jg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" adj="18000" fillcolor="#e32d91 [3204]" strokecolor="#771048 [1604]" strokeweight="2pt"/>
            </w:pict>
          </mc:Fallback>
        </mc:AlternateContent>
      </w:r>
      <w:r w:rsidR="00242688">
        <w:rPr>
          <w:b/>
          <w:bCs/>
          <w:caps/>
          <w:noProof/>
        </w:rPr>
        <mc:AlternateContent>
          <mc:Choice Requires="wps">
            <w:drawing>
              <wp:anchor distT="0" distB="0" distL="114300" distR="114300" simplePos="0" relativeHeight="251964416" behindDoc="0" locked="0" layoutInCell="1" allowOverlap="1" wp14:anchorId="14FA9999" wp14:editId="02C71334">
                <wp:simplePos x="0" y="0"/>
                <wp:positionH relativeFrom="column">
                  <wp:posOffset>6385560</wp:posOffset>
                </wp:positionH>
                <wp:positionV relativeFrom="paragraph">
                  <wp:posOffset>-664210</wp:posOffset>
                </wp:positionV>
                <wp:extent cx="303530" cy="469900"/>
                <wp:effectExtent l="0" t="0" r="1270" b="8890"/>
                <wp:wrapNone/>
                <wp:docPr id="564" name="Text Box 564"/>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8CA3B" w14:textId="1EB9B24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4FA9999" id="Text Box 564" o:spid="_x0000_s1139" type="#_x0000_t202" style="position:absolute;margin-left:502.8pt;margin-top:-52.3pt;width:23.9pt;height:37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" filled="f" stroked="f" strokeweight=".5pt">
                <v:textbox style="mso-fit-shape-to-text:t" inset="0,0,0,0">
                  <w:txbxContent>
                    <w:p w14:paraId="2548CA3B" w14:textId="1EB9B24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12</w:t>
                      </w:r>
                    </w:p>
                  </w:txbxContent>
                </v:textbox>
              </v:shape>
            </w:pict>
          </mc:Fallback>
        </mc:AlternateContent>
      </w:r>
    </w:p>
    <w:p w14:paraId="26A68E18" w14:textId="5A014824" w:rsidR="009F1580" w:rsidRDefault="009A69D4" w:rsidP="002E004D">
      <w:r>
        <w:rPr>
          <w:noProof/>
        </w:rPr>
        <mc:AlternateContent>
          <mc:Choice Requires="wps">
            <w:drawing>
              <wp:anchor distT="0" distB="0" distL="114300" distR="114300" simplePos="0" relativeHeight="251781120" behindDoc="0" locked="0" layoutInCell="1" allowOverlap="1" wp14:anchorId="56BB9D15" wp14:editId="2A3876AD">
                <wp:simplePos x="0" y="0"/>
                <wp:positionH relativeFrom="column">
                  <wp:posOffset>880110</wp:posOffset>
                </wp:positionH>
                <wp:positionV relativeFrom="paragraph">
                  <wp:posOffset>242570</wp:posOffset>
                </wp:positionV>
                <wp:extent cx="5749290" cy="72040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49290" cy="720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0E90" w14:textId="77777777" w:rsidR="001F2240" w:rsidRDefault="001F2240" w:rsidP="00586977">
                            <w:pPr>
                              <w:rPr>
                                <w:rFonts w:ascii="Comic Sans MS" w:hAnsi="Comic Sans MS"/>
                                <w:sz w:val="48"/>
                                <w:szCs w:val="48"/>
                              </w:rPr>
                            </w:pPr>
                            <w:r w:rsidRPr="009F1580">
                              <w:rPr>
                                <w:rFonts w:ascii="Comic Sans MS" w:hAnsi="Comic Sans MS"/>
                                <w:sz w:val="48"/>
                                <w:szCs w:val="48"/>
                              </w:rPr>
                              <w:t>A Busy Year</w:t>
                            </w:r>
                          </w:p>
                          <w:p w14:paraId="283A83A1" w14:textId="77777777" w:rsidR="001F2240" w:rsidRDefault="001F2240" w:rsidP="00586977">
                            <w:pPr>
                              <w:spacing w:line="276" w:lineRule="auto"/>
                              <w:rPr>
                                <w:rFonts w:ascii="Comic Sans MS" w:hAnsi="Comic Sans MS"/>
                                <w:sz w:val="28"/>
                                <w:szCs w:val="28"/>
                              </w:rPr>
                            </w:pPr>
                            <w:r w:rsidRPr="009F1580">
                              <w:rPr>
                                <w:rFonts w:ascii="Comic Sans MS" w:hAnsi="Comic Sans MS"/>
                                <w:sz w:val="28"/>
                                <w:szCs w:val="28"/>
                              </w:rPr>
                              <w:t xml:space="preserve">2018-19 has been </w:t>
                            </w:r>
                            <w:r>
                              <w:rPr>
                                <w:rFonts w:ascii="Comic Sans MS" w:hAnsi="Comic Sans MS"/>
                                <w:sz w:val="28"/>
                                <w:szCs w:val="28"/>
                              </w:rPr>
                              <w:t>another busy year with Activity groups growing and membership increasing.  We have also built successful partnerships with other services/groups including Heart of Africa Community café and Citizen’s Advice</w:t>
                            </w:r>
                          </w:p>
                          <w:p w14:paraId="67D87EBE" w14:textId="77777777" w:rsidR="001F2240" w:rsidRDefault="001F2240" w:rsidP="00586977">
                            <w:pPr>
                              <w:spacing w:line="276" w:lineRule="auto"/>
                              <w:rPr>
                                <w:rFonts w:ascii="Comic Sans MS" w:hAnsi="Comic Sans MS"/>
                                <w:sz w:val="28"/>
                                <w:szCs w:val="28"/>
                              </w:rPr>
                            </w:pPr>
                          </w:p>
                          <w:p w14:paraId="77833542" w14:textId="77777777" w:rsidR="001F2240" w:rsidRDefault="001F2240" w:rsidP="00586977">
                            <w:pPr>
                              <w:spacing w:line="276" w:lineRule="auto"/>
                              <w:rPr>
                                <w:rFonts w:ascii="Comic Sans MS" w:hAnsi="Comic Sans MS"/>
                                <w:sz w:val="28"/>
                                <w:szCs w:val="28"/>
                              </w:rPr>
                            </w:pPr>
                            <w:r>
                              <w:rPr>
                                <w:rFonts w:ascii="Comic Sans MS" w:hAnsi="Comic Sans MS"/>
                                <w:sz w:val="28"/>
                                <w:szCs w:val="28"/>
                              </w:rPr>
                              <w:t>At our last AGM we noted our aims as:</w:t>
                            </w:r>
                          </w:p>
                          <w:p w14:paraId="7F9F16F0" w14:textId="77777777" w:rsidR="001F2240" w:rsidRPr="00D75E60" w:rsidRDefault="001F2240" w:rsidP="00586977">
                            <w:pPr>
                              <w:pStyle w:val="ListParagraph"/>
                              <w:numPr>
                                <w:ilvl w:val="0"/>
                                <w:numId w:val="40"/>
                              </w:numPr>
                              <w:rPr>
                                <w:rFonts w:ascii="Comic Sans MS" w:eastAsiaTheme="minorHAnsi" w:hAnsi="Comic Sans MS"/>
                                <w:b/>
                                <w:color w:val="00B050"/>
                                <w:sz w:val="52"/>
                                <w:szCs w:val="52"/>
                              </w:rPr>
                            </w:pPr>
                            <w:r w:rsidRPr="00D75E60">
                              <w:rPr>
                                <w:rFonts w:ascii="Comic Sans MS" w:eastAsiaTheme="minorHAnsi" w:hAnsi="Comic Sans MS"/>
                              </w:rPr>
                              <w:t>Successful exit from Big Lottery Funding</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5400008"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Increase funding from self-generated sources</w:t>
                            </w:r>
                            <w:r w:rsidRPr="00D75E60">
                              <w:rPr>
                                <w:rFonts w:ascii="Comic Sans MS" w:hAnsi="Comic Sans MS"/>
                              </w:rPr>
                              <w:tab/>
                            </w:r>
                          </w:p>
                          <w:p w14:paraId="534DFCB6"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 xml:space="preserve">Explore the need for different accounting software and </w:t>
                            </w:r>
                            <w:r w:rsidRPr="00D75E60">
                              <w:rPr>
                                <w:rFonts w:ascii="Comic Sans MS" w:hAnsi="Comic Sans MS"/>
                              </w:rPr>
                              <w:t xml:space="preserve">  </w:t>
                            </w:r>
                          </w:p>
                          <w:p w14:paraId="71E4A8BB" w14:textId="77777777" w:rsidR="001F2240" w:rsidRPr="00D75E60" w:rsidRDefault="001F2240" w:rsidP="00586977">
                            <w:pPr>
                              <w:ind w:left="1080"/>
                              <w:rPr>
                                <w:rFonts w:ascii="Comic Sans MS" w:hAnsi="Comic Sans MS"/>
                                <w:b/>
                                <w:color w:val="00B050"/>
                                <w:sz w:val="52"/>
                                <w:szCs w:val="52"/>
                              </w:rPr>
                            </w:pPr>
                            <w:r>
                              <w:rPr>
                                <w:rFonts w:ascii="Comic Sans MS" w:eastAsiaTheme="minorEastAsia" w:hAnsi="Comic Sans MS"/>
                              </w:rPr>
                              <w:t xml:space="preserve">     </w:t>
                            </w:r>
                            <w:r w:rsidRPr="00D75E60">
                              <w:rPr>
                                <w:rFonts w:ascii="Comic Sans MS" w:eastAsiaTheme="minorEastAsia" w:hAnsi="Comic Sans MS"/>
                              </w:rPr>
                              <w:t>management information</w:t>
                            </w:r>
                            <w:r w:rsidRPr="00D75E60">
                              <w:rPr>
                                <w:rFonts w:ascii="Comic Sans MS" w:hAnsi="Comic Sans MS"/>
                              </w:rPr>
                              <w:tab/>
                            </w:r>
                            <w:r w:rsidRPr="00D75E60">
                              <w:rPr>
                                <w:rFonts w:ascii="Comic Sans MS" w:hAnsi="Comic Sans MS"/>
                              </w:rPr>
                              <w:tab/>
                            </w:r>
                            <w:r w:rsidRPr="00D75E60">
                              <w:rPr>
                                <w:rFonts w:ascii="Comic Sans MS" w:hAnsi="Comic Sans MS"/>
                              </w:rPr>
                              <w:tab/>
                              <w:t xml:space="preserve"> </w:t>
                            </w:r>
                            <w:r w:rsidRPr="00D75E60">
                              <w:rPr>
                                <w:rFonts w:ascii="Comic Sans MS" w:hAnsi="Comic Sans MS"/>
                              </w:rPr>
                              <w:tab/>
                            </w:r>
                            <w:r w:rsidRPr="00D75E60">
                              <w:rPr>
                                <w:rFonts w:ascii="Comic Sans MS" w:hAnsi="Comic Sans MS"/>
                              </w:rPr>
                              <w:tab/>
                            </w:r>
                            <w:r w:rsidRPr="00D75E60">
                              <w:rPr>
                                <w:rFonts w:ascii="Comic Sans MS" w:hAnsi="Comic Sans MS"/>
                              </w:rPr>
                              <w:tab/>
                            </w:r>
                          </w:p>
                          <w:p w14:paraId="6C2A0D3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Expand Community Transport fleet and income</w:t>
                            </w:r>
                            <w:r w:rsidRPr="00D75E60">
                              <w:rPr>
                                <w:rFonts w:ascii="Comic Sans MS" w:hAnsi="Comic Sans MS"/>
                              </w:rPr>
                              <w:tab/>
                            </w:r>
                            <w:r w:rsidRPr="00D75E60">
                              <w:rPr>
                                <w:rFonts w:ascii="Comic Sans MS" w:hAnsi="Comic Sans MS"/>
                              </w:rPr>
                              <w:tab/>
                            </w:r>
                          </w:p>
                          <w:p w14:paraId="244AA804" w14:textId="77777777" w:rsidR="001F2240" w:rsidRPr="00A2156C" w:rsidRDefault="001F2240" w:rsidP="00586977">
                            <w:pPr>
                              <w:spacing w:line="240" w:lineRule="auto"/>
                              <w:ind w:left="360"/>
                              <w:rPr>
                                <w:rFonts w:ascii="Comic Sans MS" w:hAnsi="Comic Sans MS"/>
                                <w:szCs w:val="24"/>
                                <w:lang w:val="en-GB"/>
                              </w:rPr>
                            </w:pPr>
                          </w:p>
                          <w:p w14:paraId="5F1C669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Continue to review service requirements</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A428FF1" w14:textId="24DC904C" w:rsidR="001F2240" w:rsidRDefault="001F2240" w:rsidP="00586977">
                            <w:pPr>
                              <w:spacing w:before="200"/>
                              <w:ind w:left="357"/>
                              <w:jc w:val="center"/>
                              <w:rPr>
                                <w:b/>
                                <w:color w:val="00B050"/>
                                <w:sz w:val="52"/>
                                <w:szCs w:val="52"/>
                              </w:rPr>
                            </w:pPr>
                            <w:r w:rsidRPr="00D75E60">
                              <w:rPr>
                                <w:rFonts w:ascii="Comic Sans MS" w:hAnsi="Comic Sans MS"/>
                                <w:b/>
                                <w:color w:val="00B050"/>
                                <w:sz w:val="36"/>
                                <w:szCs w:val="36"/>
                              </w:rPr>
                              <w:t xml:space="preserve">We met </w:t>
                            </w:r>
                            <w:r>
                              <w:rPr>
                                <w:rFonts w:ascii="Comic Sans MS" w:hAnsi="Comic Sans MS"/>
                                <w:b/>
                                <w:color w:val="00B050"/>
                                <w:sz w:val="36"/>
                                <w:szCs w:val="36"/>
                              </w:rPr>
                              <w:t>most</w:t>
                            </w:r>
                            <w:r w:rsidRPr="00D75E60">
                              <w:rPr>
                                <w:rFonts w:ascii="Comic Sans MS" w:hAnsi="Comic Sans MS"/>
                                <w:b/>
                                <w:color w:val="00B050"/>
                                <w:sz w:val="36"/>
                                <w:szCs w:val="36"/>
                              </w:rPr>
                              <w:t xml:space="preserve"> of our aims</w:t>
                            </w:r>
                            <w:r>
                              <w:rPr>
                                <w:rFonts w:ascii="Comic Sans MS" w:hAnsi="Comic Sans MS"/>
                                <w:b/>
                                <w:color w:val="00B050"/>
                                <w:sz w:val="36"/>
                                <w:szCs w:val="36"/>
                              </w:rPr>
                              <w:t xml:space="preserve"> …  </w:t>
                            </w:r>
                            <w:r w:rsidRPr="00A2156C">
                              <w:rPr>
                                <w:b/>
                                <w:color w:val="00B050"/>
                                <w:sz w:val="52"/>
                                <w:szCs w:val="52"/>
                              </w:rPr>
                              <w:sym w:font="Wingdings" w:char="F0FC"/>
                            </w:r>
                          </w:p>
                          <w:p w14:paraId="0698C41B" w14:textId="77777777" w:rsidR="001F2240" w:rsidRPr="00D75E60" w:rsidRDefault="001F2240" w:rsidP="00586977">
                            <w:pPr>
                              <w:ind w:left="360"/>
                              <w:jc w:val="right"/>
                              <w:rPr>
                                <w:rFonts w:ascii="Comic Sans MS" w:hAnsi="Comic Sans MS"/>
                                <w:b/>
                                <w:color w:val="00B050"/>
                                <w:sz w:val="36"/>
                                <w:szCs w:val="36"/>
                              </w:rPr>
                            </w:pPr>
                            <w:r>
                              <w:rPr>
                                <w:rFonts w:ascii="Comic Sans MS" w:hAnsi="Comic Sans MS"/>
                                <w:b/>
                                <w:color w:val="00B050"/>
                                <w:sz w:val="36"/>
                                <w:szCs w:val="36"/>
                              </w:rPr>
                              <w:t>… and we developed a new, 3-year Business Plan …to help steer our way to 2022.</w:t>
                            </w:r>
                          </w:p>
                          <w:p w14:paraId="2DA7F216" w14:textId="77777777" w:rsidR="001F2240" w:rsidRPr="00A2156C" w:rsidRDefault="001F2240" w:rsidP="00586977">
                            <w:pPr>
                              <w:spacing w:line="240" w:lineRule="auto"/>
                              <w:ind w:left="360"/>
                              <w:rPr>
                                <w:rFonts w:ascii="Comic Sans MS" w:hAnsi="Comic Sans MS"/>
                                <w:szCs w:val="24"/>
                                <w:lang w:val="en-GB"/>
                              </w:rPr>
                            </w:pPr>
                          </w:p>
                          <w:p w14:paraId="1EFF0B43" w14:textId="77777777" w:rsidR="001F2240" w:rsidRPr="009F1580" w:rsidRDefault="001F2240" w:rsidP="00586977">
                            <w:pPr>
                              <w:spacing w:line="276" w:lineRule="auto"/>
                              <w:rPr>
                                <w:rFonts w:ascii="Comic Sans MS" w:hAnsi="Comic Sans MS"/>
                                <w:sz w:val="28"/>
                                <w:szCs w:val="28"/>
                              </w:rPr>
                            </w:pPr>
                          </w:p>
                          <w:p w14:paraId="395FD7F1" w14:textId="77777777" w:rsidR="001F2240" w:rsidRDefault="001F2240" w:rsidP="00586977">
                            <w:pPr>
                              <w:jc w:val="center"/>
                              <w:rPr>
                                <w:rFonts w:ascii="Comic Sans MS" w:hAnsi="Comic Sans MS"/>
                                <w:sz w:val="48"/>
                                <w:szCs w:val="48"/>
                              </w:rPr>
                            </w:pPr>
                          </w:p>
                          <w:p w14:paraId="2CEC00C8" w14:textId="77777777" w:rsidR="001F2240" w:rsidRPr="009F1580" w:rsidRDefault="001F2240" w:rsidP="00586977">
                            <w:pPr>
                              <w:jc w:val="center"/>
                              <w:rPr>
                                <w:rFonts w:ascii="Comic Sans MS" w:hAnsi="Comic Sans MS"/>
                                <w:sz w:val="48"/>
                                <w:szCs w:val="48"/>
                              </w:rPr>
                            </w:pPr>
                          </w:p>
                        </w:txbxContent>
                      </wps:txbx>
                      <wps:bodyPr rot="0" spcFirstLastPara="0" vertOverflow="overflow" horzOverflow="overflow" vert="horz" wrap="square" lIns="144000" tIns="0" rIns="108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9D15" id="Text Box 33" o:spid="_x0000_s1140" type="#_x0000_t202" style="position:absolute;margin-left:69.3pt;margin-top:19.1pt;width:452.7pt;height:56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" filled="f" stroked="f" strokeweight=".5pt">
                <v:textbox inset="4mm,0,3mm,0">
                  <w:txbxContent>
                    <w:p w14:paraId="290B0E90" w14:textId="77777777" w:rsidR="001F2240" w:rsidRDefault="001F2240" w:rsidP="00586977">
                      <w:pPr>
                        <w:rPr>
                          <w:rFonts w:ascii="Comic Sans MS" w:hAnsi="Comic Sans MS"/>
                          <w:sz w:val="48"/>
                          <w:szCs w:val="48"/>
                        </w:rPr>
                      </w:pPr>
                      <w:r w:rsidRPr="009F1580">
                        <w:rPr>
                          <w:rFonts w:ascii="Comic Sans MS" w:hAnsi="Comic Sans MS"/>
                          <w:sz w:val="48"/>
                          <w:szCs w:val="48"/>
                        </w:rPr>
                        <w:t>A Busy Year</w:t>
                      </w:r>
                    </w:p>
                    <w:p w14:paraId="283A83A1" w14:textId="77777777" w:rsidR="001F2240" w:rsidRDefault="001F2240" w:rsidP="00586977">
                      <w:pPr>
                        <w:spacing w:line="276" w:lineRule="auto"/>
                        <w:rPr>
                          <w:rFonts w:ascii="Comic Sans MS" w:hAnsi="Comic Sans MS"/>
                          <w:sz w:val="28"/>
                          <w:szCs w:val="28"/>
                        </w:rPr>
                      </w:pPr>
                      <w:r w:rsidRPr="009F1580">
                        <w:rPr>
                          <w:rFonts w:ascii="Comic Sans MS" w:hAnsi="Comic Sans MS"/>
                          <w:sz w:val="28"/>
                          <w:szCs w:val="28"/>
                        </w:rPr>
                        <w:t xml:space="preserve">2018-19 has been </w:t>
                      </w:r>
                      <w:r>
                        <w:rPr>
                          <w:rFonts w:ascii="Comic Sans MS" w:hAnsi="Comic Sans MS"/>
                          <w:sz w:val="28"/>
                          <w:szCs w:val="28"/>
                        </w:rPr>
                        <w:t>another busy year with Activity groups growing and membership increasing.  We have also built successful partnerships with other services/groups including Heart of Africa Community café and Citizen’s Advice</w:t>
                      </w:r>
                    </w:p>
                    <w:p w14:paraId="67D87EBE" w14:textId="77777777" w:rsidR="001F2240" w:rsidRDefault="001F2240" w:rsidP="00586977">
                      <w:pPr>
                        <w:spacing w:line="276" w:lineRule="auto"/>
                        <w:rPr>
                          <w:rFonts w:ascii="Comic Sans MS" w:hAnsi="Comic Sans MS"/>
                          <w:sz w:val="28"/>
                          <w:szCs w:val="28"/>
                        </w:rPr>
                      </w:pPr>
                    </w:p>
                    <w:p w14:paraId="77833542" w14:textId="77777777" w:rsidR="001F2240" w:rsidRDefault="001F2240" w:rsidP="00586977">
                      <w:pPr>
                        <w:spacing w:line="276" w:lineRule="auto"/>
                        <w:rPr>
                          <w:rFonts w:ascii="Comic Sans MS" w:hAnsi="Comic Sans MS"/>
                          <w:sz w:val="28"/>
                          <w:szCs w:val="28"/>
                        </w:rPr>
                      </w:pPr>
                      <w:r>
                        <w:rPr>
                          <w:rFonts w:ascii="Comic Sans MS" w:hAnsi="Comic Sans MS"/>
                          <w:sz w:val="28"/>
                          <w:szCs w:val="28"/>
                        </w:rPr>
                        <w:t>At our last AGM we noted our aims as:</w:t>
                      </w:r>
                    </w:p>
                    <w:p w14:paraId="7F9F16F0" w14:textId="77777777" w:rsidR="001F2240" w:rsidRPr="00D75E60" w:rsidRDefault="001F2240" w:rsidP="00586977">
                      <w:pPr>
                        <w:pStyle w:val="ListParagraph"/>
                        <w:numPr>
                          <w:ilvl w:val="0"/>
                          <w:numId w:val="40"/>
                        </w:numPr>
                        <w:rPr>
                          <w:rFonts w:ascii="Comic Sans MS" w:eastAsiaTheme="minorHAnsi" w:hAnsi="Comic Sans MS"/>
                          <w:b/>
                          <w:color w:val="00B050"/>
                          <w:sz w:val="52"/>
                          <w:szCs w:val="52"/>
                        </w:rPr>
                      </w:pPr>
                      <w:r w:rsidRPr="00D75E60">
                        <w:rPr>
                          <w:rFonts w:ascii="Comic Sans MS" w:eastAsiaTheme="minorHAnsi" w:hAnsi="Comic Sans MS"/>
                        </w:rPr>
                        <w:t>Successful exit from Big Lottery Funding</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5400008"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Increase funding from self-generated sources</w:t>
                      </w:r>
                      <w:r w:rsidRPr="00D75E60">
                        <w:rPr>
                          <w:rFonts w:ascii="Comic Sans MS" w:hAnsi="Comic Sans MS"/>
                        </w:rPr>
                        <w:tab/>
                      </w:r>
                    </w:p>
                    <w:p w14:paraId="534DFCB6"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 xml:space="preserve">Explore the need for different accounting software and </w:t>
                      </w:r>
                      <w:r w:rsidRPr="00D75E60">
                        <w:rPr>
                          <w:rFonts w:ascii="Comic Sans MS" w:hAnsi="Comic Sans MS"/>
                        </w:rPr>
                        <w:t xml:space="preserve">  </w:t>
                      </w:r>
                    </w:p>
                    <w:p w14:paraId="71E4A8BB" w14:textId="77777777" w:rsidR="001F2240" w:rsidRPr="00D75E60" w:rsidRDefault="001F2240" w:rsidP="00586977">
                      <w:pPr>
                        <w:ind w:left="1080"/>
                        <w:rPr>
                          <w:rFonts w:ascii="Comic Sans MS" w:hAnsi="Comic Sans MS"/>
                          <w:b/>
                          <w:color w:val="00B050"/>
                          <w:sz w:val="52"/>
                          <w:szCs w:val="52"/>
                        </w:rPr>
                      </w:pPr>
                      <w:r>
                        <w:rPr>
                          <w:rFonts w:ascii="Comic Sans MS" w:eastAsiaTheme="minorEastAsia" w:hAnsi="Comic Sans MS"/>
                        </w:rPr>
                        <w:t xml:space="preserve">     </w:t>
                      </w:r>
                      <w:r w:rsidRPr="00D75E60">
                        <w:rPr>
                          <w:rFonts w:ascii="Comic Sans MS" w:eastAsiaTheme="minorEastAsia" w:hAnsi="Comic Sans MS"/>
                        </w:rPr>
                        <w:t>management information</w:t>
                      </w:r>
                      <w:r w:rsidRPr="00D75E60">
                        <w:rPr>
                          <w:rFonts w:ascii="Comic Sans MS" w:hAnsi="Comic Sans MS"/>
                        </w:rPr>
                        <w:tab/>
                      </w:r>
                      <w:r w:rsidRPr="00D75E60">
                        <w:rPr>
                          <w:rFonts w:ascii="Comic Sans MS" w:hAnsi="Comic Sans MS"/>
                        </w:rPr>
                        <w:tab/>
                      </w:r>
                      <w:r w:rsidRPr="00D75E60">
                        <w:rPr>
                          <w:rFonts w:ascii="Comic Sans MS" w:hAnsi="Comic Sans MS"/>
                        </w:rPr>
                        <w:tab/>
                        <w:t xml:space="preserve"> </w:t>
                      </w:r>
                      <w:r w:rsidRPr="00D75E60">
                        <w:rPr>
                          <w:rFonts w:ascii="Comic Sans MS" w:hAnsi="Comic Sans MS"/>
                        </w:rPr>
                        <w:tab/>
                      </w:r>
                      <w:r w:rsidRPr="00D75E60">
                        <w:rPr>
                          <w:rFonts w:ascii="Comic Sans MS" w:hAnsi="Comic Sans MS"/>
                        </w:rPr>
                        <w:tab/>
                      </w:r>
                      <w:r w:rsidRPr="00D75E60">
                        <w:rPr>
                          <w:rFonts w:ascii="Comic Sans MS" w:hAnsi="Comic Sans MS"/>
                        </w:rPr>
                        <w:tab/>
                      </w:r>
                    </w:p>
                    <w:p w14:paraId="6C2A0D3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Expand Community Transport fleet and income</w:t>
                      </w:r>
                      <w:r w:rsidRPr="00D75E60">
                        <w:rPr>
                          <w:rFonts w:ascii="Comic Sans MS" w:hAnsi="Comic Sans MS"/>
                        </w:rPr>
                        <w:tab/>
                      </w:r>
                      <w:r w:rsidRPr="00D75E60">
                        <w:rPr>
                          <w:rFonts w:ascii="Comic Sans MS" w:hAnsi="Comic Sans MS"/>
                        </w:rPr>
                        <w:tab/>
                      </w:r>
                    </w:p>
                    <w:p w14:paraId="244AA804" w14:textId="77777777" w:rsidR="001F2240" w:rsidRPr="00A2156C" w:rsidRDefault="001F2240" w:rsidP="00586977">
                      <w:pPr>
                        <w:spacing w:line="240" w:lineRule="auto"/>
                        <w:ind w:left="360"/>
                        <w:rPr>
                          <w:rFonts w:ascii="Comic Sans MS" w:hAnsi="Comic Sans MS"/>
                          <w:szCs w:val="24"/>
                          <w:lang w:val="en-GB"/>
                        </w:rPr>
                      </w:pPr>
                    </w:p>
                    <w:p w14:paraId="5F1C669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Continue to review service requirements</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A428FF1" w14:textId="24DC904C" w:rsidR="001F2240" w:rsidRDefault="001F2240" w:rsidP="00586977">
                      <w:pPr>
                        <w:spacing w:before="200"/>
                        <w:ind w:left="357"/>
                        <w:jc w:val="center"/>
                        <w:rPr>
                          <w:b/>
                          <w:color w:val="00B050"/>
                          <w:sz w:val="52"/>
                          <w:szCs w:val="52"/>
                        </w:rPr>
                      </w:pPr>
                      <w:r w:rsidRPr="00D75E60">
                        <w:rPr>
                          <w:rFonts w:ascii="Comic Sans MS" w:hAnsi="Comic Sans MS"/>
                          <w:b/>
                          <w:color w:val="00B050"/>
                          <w:sz w:val="36"/>
                          <w:szCs w:val="36"/>
                        </w:rPr>
                        <w:t xml:space="preserve">We met </w:t>
                      </w:r>
                      <w:r>
                        <w:rPr>
                          <w:rFonts w:ascii="Comic Sans MS" w:hAnsi="Comic Sans MS"/>
                          <w:b/>
                          <w:color w:val="00B050"/>
                          <w:sz w:val="36"/>
                          <w:szCs w:val="36"/>
                        </w:rPr>
                        <w:t>most</w:t>
                      </w:r>
                      <w:r w:rsidRPr="00D75E60">
                        <w:rPr>
                          <w:rFonts w:ascii="Comic Sans MS" w:hAnsi="Comic Sans MS"/>
                          <w:b/>
                          <w:color w:val="00B050"/>
                          <w:sz w:val="36"/>
                          <w:szCs w:val="36"/>
                        </w:rPr>
                        <w:t xml:space="preserve"> of our aims</w:t>
                      </w:r>
                      <w:r>
                        <w:rPr>
                          <w:rFonts w:ascii="Comic Sans MS" w:hAnsi="Comic Sans MS"/>
                          <w:b/>
                          <w:color w:val="00B050"/>
                          <w:sz w:val="36"/>
                          <w:szCs w:val="36"/>
                        </w:rPr>
                        <w:t xml:space="preserve"> …  </w:t>
                      </w:r>
                      <w:r w:rsidRPr="00A2156C">
                        <w:rPr>
                          <w:b/>
                          <w:color w:val="00B050"/>
                          <w:sz w:val="52"/>
                          <w:szCs w:val="52"/>
                        </w:rPr>
                        <w:sym w:font="Wingdings" w:char="F0FC"/>
                      </w:r>
                    </w:p>
                    <w:p w14:paraId="0698C41B" w14:textId="77777777" w:rsidR="001F2240" w:rsidRPr="00D75E60" w:rsidRDefault="001F2240" w:rsidP="00586977">
                      <w:pPr>
                        <w:ind w:left="360"/>
                        <w:jc w:val="right"/>
                        <w:rPr>
                          <w:rFonts w:ascii="Comic Sans MS" w:hAnsi="Comic Sans MS"/>
                          <w:b/>
                          <w:color w:val="00B050"/>
                          <w:sz w:val="36"/>
                          <w:szCs w:val="36"/>
                        </w:rPr>
                      </w:pPr>
                      <w:r>
                        <w:rPr>
                          <w:rFonts w:ascii="Comic Sans MS" w:hAnsi="Comic Sans MS"/>
                          <w:b/>
                          <w:color w:val="00B050"/>
                          <w:sz w:val="36"/>
                          <w:szCs w:val="36"/>
                        </w:rPr>
                        <w:t>… and we developed a new, 3-year Business Plan …to help steer our way to 2022.</w:t>
                      </w:r>
                    </w:p>
                    <w:p w14:paraId="2DA7F216" w14:textId="77777777" w:rsidR="001F2240" w:rsidRPr="00A2156C" w:rsidRDefault="001F2240" w:rsidP="00586977">
                      <w:pPr>
                        <w:spacing w:line="240" w:lineRule="auto"/>
                        <w:ind w:left="360"/>
                        <w:rPr>
                          <w:rFonts w:ascii="Comic Sans MS" w:hAnsi="Comic Sans MS"/>
                          <w:szCs w:val="24"/>
                          <w:lang w:val="en-GB"/>
                        </w:rPr>
                      </w:pPr>
                    </w:p>
                    <w:p w14:paraId="1EFF0B43" w14:textId="77777777" w:rsidR="001F2240" w:rsidRPr="009F1580" w:rsidRDefault="001F2240" w:rsidP="00586977">
                      <w:pPr>
                        <w:spacing w:line="276" w:lineRule="auto"/>
                        <w:rPr>
                          <w:rFonts w:ascii="Comic Sans MS" w:hAnsi="Comic Sans MS"/>
                          <w:sz w:val="28"/>
                          <w:szCs w:val="28"/>
                        </w:rPr>
                      </w:pPr>
                    </w:p>
                    <w:p w14:paraId="395FD7F1" w14:textId="77777777" w:rsidR="001F2240" w:rsidRDefault="001F2240" w:rsidP="00586977">
                      <w:pPr>
                        <w:jc w:val="center"/>
                        <w:rPr>
                          <w:rFonts w:ascii="Comic Sans MS" w:hAnsi="Comic Sans MS"/>
                          <w:sz w:val="48"/>
                          <w:szCs w:val="48"/>
                        </w:rPr>
                      </w:pPr>
                    </w:p>
                    <w:p w14:paraId="2CEC00C8" w14:textId="77777777" w:rsidR="001F2240" w:rsidRPr="009F1580" w:rsidRDefault="001F2240" w:rsidP="00586977">
                      <w:pPr>
                        <w:jc w:val="center"/>
                        <w:rPr>
                          <w:rFonts w:ascii="Comic Sans MS" w:hAnsi="Comic Sans MS"/>
                          <w:sz w:val="48"/>
                          <w:szCs w:val="48"/>
                        </w:rPr>
                      </w:pPr>
                    </w:p>
                  </w:txbxContent>
                </v:textbox>
              </v:shape>
            </w:pict>
          </mc:Fallback>
        </mc:AlternateContent>
      </w:r>
    </w:p>
    <w:p w14:paraId="1E61B8A3" w14:textId="36676F6D" w:rsidR="009F1580" w:rsidRDefault="009F1580" w:rsidP="002E004D"/>
    <w:p w14:paraId="45FD618B" w14:textId="35676102" w:rsidR="009F1580" w:rsidRDefault="009F1580" w:rsidP="002E004D"/>
    <w:p w14:paraId="5C27D7D9" w14:textId="1D9671CD" w:rsidR="009F1580" w:rsidRDefault="009F1580" w:rsidP="002E004D"/>
    <w:p w14:paraId="687E0047" w14:textId="394CAAC7" w:rsidR="009F1580" w:rsidRDefault="009F1580" w:rsidP="002E004D"/>
    <w:p w14:paraId="04459232" w14:textId="6EE0AE79" w:rsidR="009F1580" w:rsidRDefault="009F1580" w:rsidP="002E004D"/>
    <w:p w14:paraId="1447E9FB" w14:textId="63C45DA8" w:rsidR="009F1580" w:rsidRDefault="009F1580" w:rsidP="002E004D"/>
    <w:p w14:paraId="4F01A37B" w14:textId="4D0DFC48" w:rsidR="009F1580" w:rsidRDefault="009F1580" w:rsidP="002E004D"/>
    <w:p w14:paraId="73E253F4" w14:textId="4FB4D994" w:rsidR="009F1580" w:rsidRDefault="009F1580" w:rsidP="002E004D"/>
    <w:p w14:paraId="575DB8AA" w14:textId="10795723" w:rsidR="009F1580" w:rsidRDefault="009F1580" w:rsidP="002E004D"/>
    <w:p w14:paraId="3BC6679F" w14:textId="12336A52" w:rsidR="009F1580" w:rsidRDefault="009F1580" w:rsidP="002E004D"/>
    <w:p w14:paraId="2C0D7113" w14:textId="0DC73B25" w:rsidR="009F1580" w:rsidRDefault="009F1580" w:rsidP="002E004D"/>
    <w:p w14:paraId="13C86A48" w14:textId="34993674" w:rsidR="009F1580" w:rsidRDefault="009F1580" w:rsidP="002E004D"/>
    <w:p w14:paraId="02492D81" w14:textId="206AD4BF" w:rsidR="009F1580" w:rsidRDefault="009F1580" w:rsidP="002E004D"/>
    <w:p w14:paraId="1B243D96" w14:textId="2BC5C2BF" w:rsidR="009F1580" w:rsidRDefault="009F1580" w:rsidP="002E004D"/>
    <w:p w14:paraId="4318BA48" w14:textId="29EC6A2A" w:rsidR="009F1580" w:rsidRDefault="009F1580" w:rsidP="002E004D"/>
    <w:p w14:paraId="2D1E6DA2" w14:textId="7C49BBE3" w:rsidR="009F1580" w:rsidRDefault="009F1580" w:rsidP="002E004D"/>
    <w:p w14:paraId="30C08CF9" w14:textId="3FB7DE18" w:rsidR="009F1580" w:rsidRDefault="009F1580" w:rsidP="002E004D"/>
    <w:p w14:paraId="5106240E" w14:textId="459EE857" w:rsidR="009F1580" w:rsidRDefault="009F1580" w:rsidP="002E004D"/>
    <w:p w14:paraId="2D93D9DF" w14:textId="62249A20" w:rsidR="009F1580" w:rsidRDefault="009F1580" w:rsidP="002E004D"/>
    <w:p w14:paraId="2BB2C7AB" w14:textId="77AFA33E" w:rsidR="009F1580" w:rsidRDefault="009F1580" w:rsidP="002E004D"/>
    <w:p w14:paraId="718DB881" w14:textId="332F543E" w:rsidR="009F1580" w:rsidRDefault="009F1580" w:rsidP="002E004D"/>
    <w:p w14:paraId="528142D2" w14:textId="51AEE810" w:rsidR="009F1580" w:rsidRDefault="009F1580" w:rsidP="002E004D"/>
    <w:p w14:paraId="01DBFC2C" w14:textId="70863DBB" w:rsidR="009F1580" w:rsidRDefault="009F1580" w:rsidP="002E004D"/>
    <w:p w14:paraId="102BE5E8" w14:textId="4E74C133" w:rsidR="009F1580" w:rsidRDefault="002B49D8" w:rsidP="002E004D">
      <w:r>
        <w:rPr>
          <w:noProof/>
        </w:rPr>
        <mc:AlternateContent>
          <mc:Choice Requires="wps">
            <w:drawing>
              <wp:anchor distT="0" distB="0" distL="114300" distR="114300" simplePos="0" relativeHeight="251619328" behindDoc="0" locked="0" layoutInCell="1" allowOverlap="1" wp14:anchorId="0F069EF9" wp14:editId="532D9AF3">
                <wp:simplePos x="0" y="0"/>
                <wp:positionH relativeFrom="column">
                  <wp:posOffset>249555</wp:posOffset>
                </wp:positionH>
                <wp:positionV relativeFrom="paragraph">
                  <wp:posOffset>335267</wp:posOffset>
                </wp:positionV>
                <wp:extent cx="3999230" cy="3707363"/>
                <wp:effectExtent l="0" t="0" r="1270" b="1270"/>
                <wp:wrapNone/>
                <wp:docPr id="45" name="Text Box 45"/>
                <wp:cNvGraphicFramePr/>
                <a:graphic xmlns:a="http://schemas.openxmlformats.org/drawingml/2006/main">
                  <a:graphicData uri="http://schemas.microsoft.com/office/word/2010/wordprocessingShape">
                    <wps:wsp>
                      <wps:cNvSpPr txBox="1"/>
                      <wps:spPr>
                        <a:xfrm>
                          <a:off x="0" y="0"/>
                          <a:ext cx="3999230" cy="3707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0019A" w14:textId="1F718546" w:rsidR="001F2240" w:rsidRDefault="001F2240">
                            <w:r>
                              <w:rPr>
                                <w:noProof/>
                              </w:rPr>
                              <w:drawing>
                                <wp:inline distT="0" distB="0" distL="0" distR="0" wp14:anchorId="61129C5A" wp14:editId="2205254E">
                                  <wp:extent cx="2116455" cy="2940617"/>
                                  <wp:effectExtent l="711200" t="342900" r="702945" b="438150"/>
                                  <wp:docPr id="637" name="Picture 6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19-04-14 20.23.16.png"/>
                                          <pic:cNvPicPr/>
                                        </pic:nvPicPr>
                                        <pic:blipFill>
                                          <a:blip r:embed="rId56" cstate="email">
                                            <a:alphaModFix amt="43000"/>
                                            <a:extLst>
                                              <a:ext uri="{28A0092B-C50C-407E-A947-70E740481C1C}">
                                                <a14:useLocalDpi xmlns:a14="http://schemas.microsoft.com/office/drawing/2010/main"/>
                                              </a:ext>
                                            </a:extLst>
                                          </a:blip>
                                          <a:stretch>
                                            <a:fillRect/>
                                          </a:stretch>
                                        </pic:blipFill>
                                        <pic:spPr>
                                          <a:xfrm rot="19420490">
                                            <a:off x="0" y="0"/>
                                            <a:ext cx="2122638" cy="2949208"/>
                                          </a:xfrm>
                                          <a:prstGeom prst="rect">
                                            <a:avLst/>
                                          </a:prstGeom>
                                          <a:effectLst>
                                            <a:outerShdw blurRad="50800" dist="50800" dir="5400000" algn="ctr" rotWithShape="0">
                                              <a:srgbClr val="000000">
                                                <a:alpha val="44000"/>
                                              </a:srgbClr>
                                            </a:outerShdw>
                                          </a:effec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9EF9" id="Text Box 45" o:spid="_x0000_s1141" type="#_x0000_t202" style="position:absolute;margin-left:19.65pt;margin-top:26.4pt;width:314.9pt;height:29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" filled="f" stroked="f" strokeweight=".5pt">
                <v:textbox inset="0,0,0,0">
                  <w:txbxContent>
                    <w:p w14:paraId="7CF0019A" w14:textId="1F718546" w:rsidR="001F2240" w:rsidRDefault="001F2240">
                      <w:r>
                        <w:rPr>
                          <w:noProof/>
                        </w:rPr>
                        <w:drawing>
                          <wp:inline distT="0" distB="0" distL="0" distR="0" wp14:anchorId="61129C5A" wp14:editId="2205254E">
                            <wp:extent cx="2116455" cy="2940617"/>
                            <wp:effectExtent l="711200" t="342900" r="702945" b="438150"/>
                            <wp:docPr id="637" name="Picture 6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19-04-14 20.23.16.png"/>
                                    <pic:cNvPicPr/>
                                  </pic:nvPicPr>
                                  <pic:blipFill>
                                    <a:blip r:embed="rId56" cstate="email">
                                      <a:alphaModFix amt="43000"/>
                                      <a:extLst>
                                        <a:ext uri="{28A0092B-C50C-407E-A947-70E740481C1C}">
                                          <a14:useLocalDpi xmlns:a14="http://schemas.microsoft.com/office/drawing/2010/main"/>
                                        </a:ext>
                                      </a:extLst>
                                    </a:blip>
                                    <a:stretch>
                                      <a:fillRect/>
                                    </a:stretch>
                                  </pic:blipFill>
                                  <pic:spPr>
                                    <a:xfrm rot="19420490">
                                      <a:off x="0" y="0"/>
                                      <a:ext cx="2122638" cy="2949208"/>
                                    </a:xfrm>
                                    <a:prstGeom prst="rect">
                                      <a:avLst/>
                                    </a:prstGeom>
                                    <a:effectLst>
                                      <a:outerShdw blurRad="50800" dist="50800" dir="5400000" algn="ctr" rotWithShape="0">
                                        <a:srgbClr val="000000">
                                          <a:alpha val="44000"/>
                                        </a:srgbClr>
                                      </a:outerShdw>
                                    </a:effectLst>
                                  </pic:spPr>
                                </pic:pic>
                              </a:graphicData>
                            </a:graphic>
                          </wp:inline>
                        </w:drawing>
                      </w:r>
                    </w:p>
                  </w:txbxContent>
                </v:textbox>
              </v:shape>
            </w:pict>
          </mc:Fallback>
        </mc:AlternateContent>
      </w:r>
    </w:p>
    <w:p w14:paraId="57FB5622" w14:textId="1C9185B1" w:rsidR="00E879F3" w:rsidRDefault="0073222B" w:rsidP="002E004D">
      <w:pPr>
        <w:pStyle w:val="Heading1"/>
        <w:jc w:val="center"/>
        <w:rPr>
          <w:noProof/>
        </w:rPr>
      </w:pPr>
      <w:r>
        <w:rPr>
          <w:rFonts w:ascii="Comic Sans MS" w:hAnsi="Comic Sans MS"/>
          <w:noProof/>
          <w:sz w:val="36"/>
          <w:szCs w:val="36"/>
        </w:rPr>
        <w:lastRenderedPageBreak/>
        <mc:AlternateContent>
          <mc:Choice Requires="wps">
            <w:drawing>
              <wp:anchor distT="0" distB="0" distL="114300" distR="114300" simplePos="0" relativeHeight="251642880" behindDoc="0" locked="0" layoutInCell="1" allowOverlap="1" wp14:anchorId="445899A0" wp14:editId="0F9CFA36">
                <wp:simplePos x="0" y="0"/>
                <wp:positionH relativeFrom="column">
                  <wp:posOffset>2544445</wp:posOffset>
                </wp:positionH>
                <wp:positionV relativeFrom="paragraph">
                  <wp:posOffset>4721225</wp:posOffset>
                </wp:positionV>
                <wp:extent cx="2402840" cy="1983740"/>
                <wp:effectExtent l="0" t="0" r="0" b="0"/>
                <wp:wrapThrough wrapText="bothSides">
                  <wp:wrapPolygon edited="0">
                    <wp:start x="0" y="0"/>
                    <wp:lineTo x="0" y="20754"/>
                    <wp:lineTo x="21463" y="20754"/>
                    <wp:lineTo x="21463" y="0"/>
                    <wp:lineTo x="0" y="0"/>
                  </wp:wrapPolygon>
                </wp:wrapThrough>
                <wp:docPr id="112" name="Text Box 112"/>
                <wp:cNvGraphicFramePr/>
                <a:graphic xmlns:a="http://schemas.openxmlformats.org/drawingml/2006/main">
                  <a:graphicData uri="http://schemas.microsoft.com/office/word/2010/wordprocessingShape">
                    <wps:wsp>
                      <wps:cNvSpPr txBox="1"/>
                      <wps:spPr>
                        <a:xfrm>
                          <a:off x="0" y="0"/>
                          <a:ext cx="2402840"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F0C47" w14:textId="23597325" w:rsidR="001F2240" w:rsidRDefault="001F2240" w:rsidP="0073222B">
                            <w:pPr>
                              <w:spacing w:line="240" w:lineRule="auto"/>
                              <w:contextualSpacing w:val="0"/>
                              <w:rPr>
                                <w:rFonts w:ascii="Times New Roman" w:eastAsia="Times New Roman" w:hAnsi="Times New Roman" w:cs="Times New Roman"/>
                                <w:color w:val="auto"/>
                                <w:szCs w:val="24"/>
                                <w:lang w:val="en-GB" w:eastAsia="en-US"/>
                              </w:rPr>
                            </w:pPr>
                          </w:p>
                          <w:p w14:paraId="39A307CB" w14:textId="322784E0" w:rsidR="0073222B" w:rsidRPr="0073222B" w:rsidRDefault="0073222B" w:rsidP="0073222B">
                            <w:pPr>
                              <w:spacing w:line="240" w:lineRule="auto"/>
                              <w:contextualSpacing w:val="0"/>
                              <w:rPr>
                                <w:rFonts w:ascii="Times New Roman" w:eastAsia="Times New Roman" w:hAnsi="Times New Roman" w:cs="Times New Roman"/>
                                <w:color w:val="auto"/>
                                <w:szCs w:val="24"/>
                                <w:lang w:val="en-GB" w:eastAsia="en-US"/>
                              </w:rPr>
                            </w:pPr>
                            <w:r w:rsidRPr="0073222B">
                              <w:rPr>
                                <w:rFonts w:ascii="Times New Roman" w:eastAsia="Times New Roman" w:hAnsi="Times New Roman" w:cs="Times New Roman"/>
                                <w:noProof/>
                                <w:color w:val="auto"/>
                                <w:szCs w:val="24"/>
                                <w:lang w:val="en-GB" w:eastAsia="en-US"/>
                              </w:rPr>
                              <w:drawing>
                                <wp:inline distT="0" distB="0" distL="0" distR="0" wp14:anchorId="31216582" wp14:editId="3B6CD8A4">
                                  <wp:extent cx="2396490" cy="1513210"/>
                                  <wp:effectExtent l="0" t="0" r="381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396490" cy="15132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45899A0" id="Text Box 112" o:spid="_x0000_s1142" type="#_x0000_t202" style="position:absolute;left:0;text-align:left;margin-left:200.35pt;margin-top:371.75pt;width:189.2pt;height:156.2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" filled="f" stroked="f" strokeweight=".5pt">
                <v:textbox style="mso-fit-shape-to-text:t" inset="0,0,0,0">
                  <w:txbxContent>
                    <w:p w14:paraId="271F0C47" w14:textId="23597325" w:rsidR="001F2240" w:rsidRDefault="001F2240" w:rsidP="0073222B">
                      <w:pPr>
                        <w:spacing w:line="240" w:lineRule="auto"/>
                        <w:contextualSpacing w:val="0"/>
                        <w:rPr>
                          <w:rFonts w:ascii="Times New Roman" w:eastAsia="Times New Roman" w:hAnsi="Times New Roman" w:cs="Times New Roman"/>
                          <w:color w:val="auto"/>
                          <w:szCs w:val="24"/>
                          <w:lang w:val="en-GB" w:eastAsia="en-US"/>
                        </w:rPr>
                      </w:pPr>
                    </w:p>
                    <w:p w14:paraId="39A307CB" w14:textId="322784E0" w:rsidR="0073222B" w:rsidRPr="0073222B" w:rsidRDefault="0073222B" w:rsidP="0073222B">
                      <w:pPr>
                        <w:spacing w:line="240" w:lineRule="auto"/>
                        <w:contextualSpacing w:val="0"/>
                        <w:rPr>
                          <w:rFonts w:ascii="Times New Roman" w:eastAsia="Times New Roman" w:hAnsi="Times New Roman" w:cs="Times New Roman"/>
                          <w:color w:val="auto"/>
                          <w:szCs w:val="24"/>
                          <w:lang w:val="en-GB" w:eastAsia="en-US"/>
                        </w:rPr>
                      </w:pPr>
                      <w:r w:rsidRPr="0073222B">
                        <w:rPr>
                          <w:rFonts w:ascii="Times New Roman" w:eastAsia="Times New Roman" w:hAnsi="Times New Roman" w:cs="Times New Roman"/>
                          <w:noProof/>
                          <w:color w:val="auto"/>
                          <w:szCs w:val="24"/>
                          <w:lang w:val="en-GB" w:eastAsia="en-US"/>
                        </w:rPr>
                        <w:drawing>
                          <wp:inline distT="0" distB="0" distL="0" distR="0" wp14:anchorId="31216582" wp14:editId="3B6CD8A4">
                            <wp:extent cx="2396490" cy="1513210"/>
                            <wp:effectExtent l="0" t="0" r="381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396490" cy="1513210"/>
                                    </a:xfrm>
                                    <a:prstGeom prst="rect">
                                      <a:avLst/>
                                    </a:prstGeom>
                                  </pic:spPr>
                                </pic:pic>
                              </a:graphicData>
                            </a:graphic>
                          </wp:inline>
                        </w:drawing>
                      </w:r>
                    </w:p>
                  </w:txbxContent>
                </v:textbox>
                <w10:wrap type="through"/>
              </v:shape>
            </w:pict>
          </mc:Fallback>
        </mc:AlternateContent>
      </w:r>
      <w:r w:rsidR="002E004D" w:rsidRPr="002E004D">
        <w:rPr>
          <w:noProof/>
        </w:rPr>
        <mc:AlternateContent>
          <mc:Choice Requires="wps">
            <w:drawing>
              <wp:anchor distT="0" distB="0" distL="114300" distR="114300" simplePos="0" relativeHeight="252010496" behindDoc="0" locked="0" layoutInCell="1" allowOverlap="1" wp14:anchorId="5ABBC5AF" wp14:editId="58FEE024">
                <wp:simplePos x="0" y="0"/>
                <wp:positionH relativeFrom="column">
                  <wp:posOffset>6538595</wp:posOffset>
                </wp:positionH>
                <wp:positionV relativeFrom="paragraph">
                  <wp:posOffset>-567690</wp:posOffset>
                </wp:positionV>
                <wp:extent cx="287655" cy="264160"/>
                <wp:effectExtent l="0" t="0" r="4445" b="0"/>
                <wp:wrapNone/>
                <wp:docPr id="709" name="Text Box 709"/>
                <wp:cNvGraphicFramePr/>
                <a:graphic xmlns:a="http://schemas.openxmlformats.org/drawingml/2006/main">
                  <a:graphicData uri="http://schemas.microsoft.com/office/word/2010/wordprocessingShape">
                    <wps:wsp>
                      <wps:cNvSpPr txBox="1"/>
                      <wps:spPr>
                        <a:xfrm>
                          <a:off x="0" y="0"/>
                          <a:ext cx="28765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EBAEB" w14:textId="3C427CA8"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ABBC5AF" id="Text Box 709" o:spid="_x0000_s1143" type="#_x0000_t202" style="position:absolute;left:0;text-align:left;margin-left:514.85pt;margin-top:-44.7pt;width:22.65pt;height:20.8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" filled="f" stroked="f" strokeweight=".5pt">
                <v:textbox style="mso-fit-shape-to-text:t" inset="0,0,0,0">
                  <w:txbxContent>
                    <w:p w14:paraId="5CCEBAEB" w14:textId="3C427CA8"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3</w:t>
                      </w:r>
                    </w:p>
                  </w:txbxContent>
                </v:textbox>
              </v:shape>
            </w:pict>
          </mc:Fallback>
        </mc:AlternateContent>
      </w:r>
      <w:r w:rsidR="002E004D" w:rsidRPr="002E004D">
        <w:rPr>
          <w:noProof/>
        </w:rPr>
        <mc:AlternateContent>
          <mc:Choice Requires="wps">
            <w:drawing>
              <wp:anchor distT="0" distB="0" distL="114300" distR="114300" simplePos="0" relativeHeight="252008448" behindDoc="0" locked="0" layoutInCell="1" allowOverlap="1" wp14:anchorId="4533B44C" wp14:editId="03686BDB">
                <wp:simplePos x="0" y="0"/>
                <wp:positionH relativeFrom="column">
                  <wp:posOffset>-200660</wp:posOffset>
                </wp:positionH>
                <wp:positionV relativeFrom="paragraph">
                  <wp:posOffset>-641350</wp:posOffset>
                </wp:positionV>
                <wp:extent cx="7254240" cy="487680"/>
                <wp:effectExtent l="0" t="0" r="0" b="7620"/>
                <wp:wrapNone/>
                <wp:docPr id="707" name="Text Box 707"/>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6AEAF"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B44C" id="Text Box 707" o:spid="_x0000_s1144" type="#_x0000_t202" style="position:absolute;left:0;text-align:left;margin-left:-15.8pt;margin-top:-50.5pt;width:571.2pt;height:38.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" filled="f" stroked="f" strokeweight=".5pt">
                <v:textbox inset="0,0,0,0">
                  <w:txbxContent>
                    <w:p w14:paraId="7016AEAF"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E004D" w:rsidRPr="002E004D">
        <w:rPr>
          <w:noProof/>
        </w:rPr>
        <mc:AlternateContent>
          <mc:Choice Requires="wps">
            <w:drawing>
              <wp:anchor distT="0" distB="0" distL="114300" distR="114300" simplePos="0" relativeHeight="252009472" behindDoc="0" locked="0" layoutInCell="1" allowOverlap="1" wp14:anchorId="5AF4D93F" wp14:editId="14F75EF8">
                <wp:simplePos x="0" y="0"/>
                <wp:positionH relativeFrom="column">
                  <wp:posOffset>6433820</wp:posOffset>
                </wp:positionH>
                <wp:positionV relativeFrom="paragraph">
                  <wp:posOffset>-590550</wp:posOffset>
                </wp:positionV>
                <wp:extent cx="375920" cy="345440"/>
                <wp:effectExtent l="0" t="0" r="5080" b="0"/>
                <wp:wrapNone/>
                <wp:docPr id="708" name="Folded Corner 708"/>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53D3D" id="Folded Corner 708" o:spid="_x0000_s1026" type="#_x0000_t65" style="position:absolute;margin-left:506.6pt;margin-top:-46.5pt;width:29.6pt;height:27.2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7Y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" adj="18000" fillcolor="#90abf0 [1943]" stroked="f" strokeweight="2pt"/>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66464" behindDoc="0" locked="0" layoutInCell="1" allowOverlap="1" wp14:anchorId="28B69452" wp14:editId="179E2D6D">
                <wp:simplePos x="0" y="0"/>
                <wp:positionH relativeFrom="column">
                  <wp:posOffset>76200</wp:posOffset>
                </wp:positionH>
                <wp:positionV relativeFrom="paragraph">
                  <wp:posOffset>-635000</wp:posOffset>
                </wp:positionV>
                <wp:extent cx="303530" cy="469900"/>
                <wp:effectExtent l="0" t="0" r="1270" b="8890"/>
                <wp:wrapNone/>
                <wp:docPr id="565" name="Text Box 565"/>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9080A" w14:textId="0376E676"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w:t>
                            </w:r>
                            <w:r w:rsidRPr="00242688">
                              <w:rPr>
                                <w:rFonts w:ascii="Comic Sans MS" w:hAnsi="Comic Sans MS"/>
                                <w:color w:val="FFFFFF" w:themeColor="background1"/>
                                <w:sz w:val="40"/>
                                <w:szCs w:val="40"/>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8B69452" id="Text Box 565" o:spid="_x0000_s1145" type="#_x0000_t202" style="position:absolute;left:0;text-align:left;margin-left:6pt;margin-top:-50pt;width:23.9pt;height:37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" filled="f" stroked="f" strokeweight=".5pt">
                <v:textbox style="mso-fit-shape-to-text:t" inset="0,0,0,0">
                  <w:txbxContent>
                    <w:p w14:paraId="42C9080A" w14:textId="0376E676"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w:t>
                      </w:r>
                      <w:r w:rsidRPr="00242688">
                        <w:rPr>
                          <w:rFonts w:ascii="Comic Sans MS" w:hAnsi="Comic Sans MS"/>
                          <w:color w:val="FFFFFF" w:themeColor="background1"/>
                          <w:sz w:val="40"/>
                          <w:szCs w:val="40"/>
                        </w:rPr>
                        <w:t>3</w:t>
                      </w:r>
                    </w:p>
                  </w:txbxContent>
                </v:textbox>
              </v:shape>
            </w:pict>
          </mc:Fallback>
        </mc:AlternateContent>
      </w:r>
      <w:r w:rsidR="00943DC9" w:rsidRPr="00C173F0">
        <w:rPr>
          <w:noProof/>
        </w:rPr>
        <mc:AlternateContent>
          <mc:Choice Requires="wpg">
            <w:drawing>
              <wp:anchor distT="0" distB="0" distL="114300" distR="114300" simplePos="0" relativeHeight="251635712" behindDoc="0" locked="0" layoutInCell="1" allowOverlap="1" wp14:anchorId="2DD27D7D" wp14:editId="2A417D93">
                <wp:simplePos x="0" y="0"/>
                <wp:positionH relativeFrom="column">
                  <wp:posOffset>5342255</wp:posOffset>
                </wp:positionH>
                <wp:positionV relativeFrom="paragraph">
                  <wp:posOffset>4597400</wp:posOffset>
                </wp:positionV>
                <wp:extent cx="1436370" cy="1157605"/>
                <wp:effectExtent l="12700" t="12700" r="11430" b="10795"/>
                <wp:wrapNone/>
                <wp:docPr id="97" name="Group 97"/>
                <wp:cNvGraphicFramePr/>
                <a:graphic xmlns:a="http://schemas.openxmlformats.org/drawingml/2006/main">
                  <a:graphicData uri="http://schemas.microsoft.com/office/word/2010/wordprocessingGroup">
                    <wpg:wgp>
                      <wpg:cNvGrpSpPr/>
                      <wpg:grpSpPr>
                        <a:xfrm>
                          <a:off x="0" y="0"/>
                          <a:ext cx="1436370" cy="1157605"/>
                          <a:chOff x="0" y="0"/>
                          <a:chExt cx="1717288" cy="1561171"/>
                        </a:xfrm>
                      </wpg:grpSpPr>
                      <wps:wsp>
                        <wps:cNvPr id="98" name="Octagon 98"/>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232494" y="165568"/>
                            <a:ext cx="1204595" cy="1216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E72C8" w14:textId="2ECE35C2"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67</w:t>
                              </w:r>
                            </w:p>
                            <w:p w14:paraId="37F115A4" w14:textId="118C0C3A"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56</w:t>
                              </w:r>
                              <w:r w:rsidRPr="0084313E">
                                <w:rPr>
                                  <w:rFonts w:ascii="Comic Sans MS" w:hAnsi="Comic Sans MS"/>
                                  <w:color w:val="4F2CD0" w:themeColor="accent5" w:themeShade="BF"/>
                                  <w:szCs w:val="24"/>
                                </w:rPr>
                                <w:t>)</w:t>
                              </w:r>
                            </w:p>
                            <w:p w14:paraId="44162CFC" w14:textId="7379EF6F"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Volunteers</w:t>
                              </w:r>
                            </w:p>
                            <w:p w14:paraId="21C8A095"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27D7D" id="Group 97" o:spid="_x0000_s1146" style="position:absolute;left:0;text-align:left;margin-left:420.65pt;margin-top:362pt;width:113.1pt;height:91.15pt;z-index:251635712;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8" o:spid="_x0000_s1147"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" fillcolor="white [3201]" strokecolor="#4f2cd0 [2408]" strokeweight="2pt"/>
                <v:shape id="Text Box 99" o:spid="_x0000_s1148" type="#_x0000_t202" style="position:absolute;left:2324;top:1655;width:12046;height:121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" filled="f" stroked="f" strokeweight=".5pt">
                  <v:textbox inset="0,0,0,0">
                    <w:txbxContent>
                      <w:p w14:paraId="0DCE72C8" w14:textId="2ECE35C2"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67</w:t>
                        </w:r>
                      </w:p>
                      <w:p w14:paraId="37F115A4" w14:textId="118C0C3A"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56</w:t>
                        </w:r>
                        <w:r w:rsidRPr="0084313E">
                          <w:rPr>
                            <w:rFonts w:ascii="Comic Sans MS" w:hAnsi="Comic Sans MS"/>
                            <w:color w:val="4F2CD0" w:themeColor="accent5" w:themeShade="BF"/>
                            <w:szCs w:val="24"/>
                          </w:rPr>
                          <w:t>)</w:t>
                        </w:r>
                      </w:p>
                      <w:p w14:paraId="44162CFC" w14:textId="7379EF6F"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Volunteers</w:t>
                        </w:r>
                      </w:p>
                      <w:p w14:paraId="21C8A095"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9568" behindDoc="0" locked="0" layoutInCell="1" allowOverlap="1" wp14:anchorId="7EF96112" wp14:editId="2D7B351D">
                <wp:simplePos x="0" y="0"/>
                <wp:positionH relativeFrom="column">
                  <wp:posOffset>24765</wp:posOffset>
                </wp:positionH>
                <wp:positionV relativeFrom="paragraph">
                  <wp:posOffset>4495800</wp:posOffset>
                </wp:positionV>
                <wp:extent cx="1584325" cy="1242060"/>
                <wp:effectExtent l="12700" t="12700" r="15875" b="15240"/>
                <wp:wrapNone/>
                <wp:docPr id="85" name="Group 85"/>
                <wp:cNvGraphicFramePr/>
                <a:graphic xmlns:a="http://schemas.openxmlformats.org/drawingml/2006/main">
                  <a:graphicData uri="http://schemas.microsoft.com/office/word/2010/wordprocessingGroup">
                    <wpg:wgp>
                      <wpg:cNvGrpSpPr/>
                      <wpg:grpSpPr>
                        <a:xfrm>
                          <a:off x="0" y="0"/>
                          <a:ext cx="1584325" cy="1242060"/>
                          <a:chOff x="0" y="0"/>
                          <a:chExt cx="1717288" cy="1561171"/>
                        </a:xfrm>
                      </wpg:grpSpPr>
                      <wps:wsp>
                        <wps:cNvPr id="86" name="Octagon 86"/>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32559" y="142400"/>
                            <a:ext cx="1204595"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74A48" w14:textId="4ECB56D8"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558</w:t>
                              </w:r>
                            </w:p>
                            <w:p w14:paraId="69CF825E" w14:textId="2E509414"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558</w:t>
                              </w:r>
                              <w:r w:rsidRPr="0084313E">
                                <w:rPr>
                                  <w:rFonts w:ascii="Comic Sans MS" w:hAnsi="Comic Sans MS"/>
                                  <w:color w:val="4F2CD0" w:themeColor="accent5" w:themeShade="BF"/>
                                  <w:szCs w:val="24"/>
                                </w:rPr>
                                <w:t>)</w:t>
                              </w:r>
                            </w:p>
                            <w:p w14:paraId="1FB9839A" w14:textId="53A8551C"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Walks with walking group</w:t>
                              </w:r>
                            </w:p>
                            <w:p w14:paraId="2AFA5D73"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96112" id="Group 85" o:spid="_x0000_s1149" style="position:absolute;left:0;text-align:left;margin-left:1.95pt;margin-top:354pt;width:124.75pt;height:97.8pt;z-index:251629568;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">
                <v:shape id="Octagon 86" o:spid="_x0000_s1150"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" fillcolor="white [3201]" strokecolor="#4f2cd0 [2408]" strokeweight="2pt"/>
                <v:shape id="Text Box 87" o:spid="_x0000_s1151" type="#_x0000_t202" style="position:absolute;left:2325;top:1424;width:12046;height:127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" filled="f" stroked="f" strokeweight=".5pt">
                  <v:textbox inset="0,0,0,0">
                    <w:txbxContent>
                      <w:p w14:paraId="51074A48" w14:textId="4ECB56D8"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558</w:t>
                        </w:r>
                      </w:p>
                      <w:p w14:paraId="69CF825E" w14:textId="2E509414"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558</w:t>
                        </w:r>
                        <w:r w:rsidRPr="0084313E">
                          <w:rPr>
                            <w:rFonts w:ascii="Comic Sans MS" w:hAnsi="Comic Sans MS"/>
                            <w:color w:val="4F2CD0" w:themeColor="accent5" w:themeShade="BF"/>
                            <w:szCs w:val="24"/>
                          </w:rPr>
                          <w:t>)</w:t>
                        </w:r>
                      </w:p>
                      <w:p w14:paraId="1FB9839A" w14:textId="53A8551C"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Walks with walking group</w:t>
                        </w:r>
                      </w:p>
                      <w:p w14:paraId="2AFA5D73" w14:textId="77777777" w:rsidR="001F2240" w:rsidRDefault="001F2240" w:rsidP="00686563"/>
                    </w:txbxContent>
                  </v:textbox>
                </v:shape>
              </v:group>
            </w:pict>
          </mc:Fallback>
        </mc:AlternateContent>
      </w:r>
      <w:r w:rsidR="0084313E" w:rsidRPr="00C173F0">
        <w:rPr>
          <w:noProof/>
        </w:rPr>
        <mc:AlternateContent>
          <mc:Choice Requires="wpg">
            <w:drawing>
              <wp:anchor distT="0" distB="0" distL="114300" distR="114300" simplePos="0" relativeHeight="251634688" behindDoc="0" locked="0" layoutInCell="1" allowOverlap="1" wp14:anchorId="5558198B" wp14:editId="6AB162AA">
                <wp:simplePos x="0" y="0"/>
                <wp:positionH relativeFrom="column">
                  <wp:posOffset>5342255</wp:posOffset>
                </wp:positionH>
                <wp:positionV relativeFrom="paragraph">
                  <wp:posOffset>7001510</wp:posOffset>
                </wp:positionV>
                <wp:extent cx="1483995" cy="1148715"/>
                <wp:effectExtent l="12700" t="12700" r="14605" b="6985"/>
                <wp:wrapNone/>
                <wp:docPr id="94" name="Group 94"/>
                <wp:cNvGraphicFramePr/>
                <a:graphic xmlns:a="http://schemas.openxmlformats.org/drawingml/2006/main">
                  <a:graphicData uri="http://schemas.microsoft.com/office/word/2010/wordprocessingGroup">
                    <wpg:wgp>
                      <wpg:cNvGrpSpPr/>
                      <wpg:grpSpPr>
                        <a:xfrm>
                          <a:off x="0" y="0"/>
                          <a:ext cx="1483995" cy="1148715"/>
                          <a:chOff x="0" y="0"/>
                          <a:chExt cx="1717288" cy="1561171"/>
                        </a:xfrm>
                      </wpg:grpSpPr>
                      <wps:wsp>
                        <wps:cNvPr id="95" name="Octagon 95"/>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232516" y="132327"/>
                            <a:ext cx="1204595" cy="1428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DBA2F" w14:textId="5FA8A6BB"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&gt;8000</w:t>
                              </w:r>
                            </w:p>
                            <w:p w14:paraId="641139C2" w14:textId="09110A6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7388</w:t>
                              </w:r>
                              <w:r w:rsidRPr="0084313E">
                                <w:rPr>
                                  <w:rFonts w:ascii="Comic Sans MS" w:hAnsi="Comic Sans MS"/>
                                  <w:color w:val="4F2CD0" w:themeColor="accent5" w:themeShade="BF"/>
                                  <w:szCs w:val="24"/>
                                </w:rPr>
                                <w:t>)</w:t>
                              </w:r>
                            </w:p>
                            <w:p w14:paraId="70CC78A2" w14:textId="1C0AEBEB"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 hours</w:t>
                              </w:r>
                            </w:p>
                            <w:p w14:paraId="6F3CDDB4"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8198B" id="Group 94" o:spid="_x0000_s1152" style="position:absolute;left:0;text-align:left;margin-left:420.65pt;margin-top:551.3pt;width:116.85pt;height:90.45pt;z-index:251634688;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">
                <v:shape id="Octagon 95" o:spid="_x0000_s1153"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" fillcolor="white [3201]" strokecolor="#4f2cd0 [2408]" strokeweight="2pt"/>
                <v:shape id="Text Box 96" o:spid="_x0000_s1154" type="#_x0000_t202" style="position:absolute;left:2325;top:1323;width:12046;height:142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" filled="f" stroked="f" strokeweight=".5pt">
                  <v:textbox inset="0,0,0,0">
                    <w:txbxContent>
                      <w:p w14:paraId="31ADBA2F" w14:textId="5FA8A6BB"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&gt;8000</w:t>
                        </w:r>
                      </w:p>
                      <w:p w14:paraId="641139C2" w14:textId="09110A6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7388</w:t>
                        </w:r>
                        <w:r w:rsidRPr="0084313E">
                          <w:rPr>
                            <w:rFonts w:ascii="Comic Sans MS" w:hAnsi="Comic Sans MS"/>
                            <w:color w:val="4F2CD0" w:themeColor="accent5" w:themeShade="BF"/>
                            <w:szCs w:val="24"/>
                          </w:rPr>
                          <w:t>)</w:t>
                        </w:r>
                      </w:p>
                      <w:p w14:paraId="70CC78A2" w14:textId="1C0AEBEB"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 hours</w:t>
                        </w:r>
                      </w:p>
                      <w:p w14:paraId="6F3CDDB4"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7520" behindDoc="0" locked="0" layoutInCell="1" allowOverlap="1" wp14:anchorId="6B2DD64B" wp14:editId="3222F863">
                <wp:simplePos x="0" y="0"/>
                <wp:positionH relativeFrom="column">
                  <wp:posOffset>24765</wp:posOffset>
                </wp:positionH>
                <wp:positionV relativeFrom="paragraph">
                  <wp:posOffset>6993255</wp:posOffset>
                </wp:positionV>
                <wp:extent cx="1436370" cy="1243330"/>
                <wp:effectExtent l="12700" t="12700" r="11430" b="1270"/>
                <wp:wrapNone/>
                <wp:docPr id="82" name="Group 82"/>
                <wp:cNvGraphicFramePr/>
                <a:graphic xmlns:a="http://schemas.openxmlformats.org/drawingml/2006/main">
                  <a:graphicData uri="http://schemas.microsoft.com/office/word/2010/wordprocessingGroup">
                    <wpg:wgp>
                      <wpg:cNvGrpSpPr/>
                      <wpg:grpSpPr>
                        <a:xfrm>
                          <a:off x="0" y="0"/>
                          <a:ext cx="1436370" cy="1243330"/>
                          <a:chOff x="0" y="0"/>
                          <a:chExt cx="1717288" cy="1594237"/>
                        </a:xfrm>
                      </wpg:grpSpPr>
                      <wps:wsp>
                        <wps:cNvPr id="83" name="Octagon 83"/>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232460" y="200840"/>
                            <a:ext cx="1204595" cy="1393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5ACB6" w14:textId="77777777"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641</w:t>
                              </w:r>
                            </w:p>
                            <w:p w14:paraId="44E5C467" w14:textId="0EDF9D61"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680</w:t>
                              </w:r>
                              <w:r w:rsidRPr="0084313E">
                                <w:rPr>
                                  <w:rFonts w:ascii="Comic Sans MS" w:hAnsi="Comic Sans MS"/>
                                  <w:color w:val="4F2CD0" w:themeColor="accent5" w:themeShade="BF"/>
                                  <w:szCs w:val="24"/>
                                </w:rPr>
                                <w:t xml:space="preserve">) </w:t>
                              </w:r>
                            </w:p>
                            <w:p w14:paraId="3DAC7A8F" w14:textId="01866F08"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Minibus journeys</w:t>
                              </w:r>
                            </w:p>
                            <w:p w14:paraId="1CE6A34E"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DD64B" id="Group 82" o:spid="_x0000_s1155" style="position:absolute;left:0;text-align:left;margin-left:1.95pt;margin-top:550.65pt;width:113.1pt;height:97.9pt;z-index:251627520;mso-position-horizontal-relative:text;mso-position-vertical-relative:text;mso-width-relative:margin;mso-height-relative:margin" coordsize="17172,1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">
                <v:shape id="Octagon 83" o:spid="_x0000_s1156"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" fillcolor="white [3201]" strokecolor="#4f2cd0 [2408]" strokeweight="2pt"/>
                <v:shape id="Text Box 84" o:spid="_x0000_s1157" type="#_x0000_t202" style="position:absolute;left:2324;top:2008;width:12046;height:139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" filled="f" stroked="f" strokeweight=".5pt">
                  <v:textbox inset="0,0,0,0">
                    <w:txbxContent>
                      <w:p w14:paraId="0E65ACB6" w14:textId="77777777"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641</w:t>
                        </w:r>
                      </w:p>
                      <w:p w14:paraId="44E5C467" w14:textId="0EDF9D61"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680</w:t>
                        </w:r>
                        <w:r w:rsidRPr="0084313E">
                          <w:rPr>
                            <w:rFonts w:ascii="Comic Sans MS" w:hAnsi="Comic Sans MS"/>
                            <w:color w:val="4F2CD0" w:themeColor="accent5" w:themeShade="BF"/>
                            <w:szCs w:val="24"/>
                          </w:rPr>
                          <w:t xml:space="preserve">) </w:t>
                        </w:r>
                      </w:p>
                      <w:p w14:paraId="3DAC7A8F" w14:textId="01866F08"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Minibus journeys</w:t>
                        </w:r>
                      </w:p>
                      <w:p w14:paraId="1CE6A34E" w14:textId="77777777" w:rsidR="001F2240" w:rsidRDefault="001F2240" w:rsidP="00686563"/>
                    </w:txbxContent>
                  </v:textbox>
                </v:shape>
              </v:group>
            </w:pict>
          </mc:Fallback>
        </mc:AlternateContent>
      </w:r>
      <w:r w:rsidR="0084313E" w:rsidRPr="00C173F0">
        <w:rPr>
          <w:noProof/>
        </w:rPr>
        <mc:AlternateContent>
          <mc:Choice Requires="wpg">
            <w:drawing>
              <wp:anchor distT="0" distB="0" distL="114300" distR="114300" simplePos="0" relativeHeight="251633664" behindDoc="0" locked="0" layoutInCell="1" allowOverlap="1" wp14:anchorId="391B2838" wp14:editId="029FC5A3">
                <wp:simplePos x="0" y="0"/>
                <wp:positionH relativeFrom="column">
                  <wp:posOffset>5342255</wp:posOffset>
                </wp:positionH>
                <wp:positionV relativeFrom="paragraph">
                  <wp:posOffset>254000</wp:posOffset>
                </wp:positionV>
                <wp:extent cx="1374775" cy="1294765"/>
                <wp:effectExtent l="12700" t="12700" r="9525" b="13335"/>
                <wp:wrapNone/>
                <wp:docPr id="91" name="Group 91"/>
                <wp:cNvGraphicFramePr/>
                <a:graphic xmlns:a="http://schemas.openxmlformats.org/drawingml/2006/main">
                  <a:graphicData uri="http://schemas.microsoft.com/office/word/2010/wordprocessingGroup">
                    <wpg:wgp>
                      <wpg:cNvGrpSpPr/>
                      <wpg:grpSpPr>
                        <a:xfrm>
                          <a:off x="0" y="0"/>
                          <a:ext cx="1374775" cy="1294765"/>
                          <a:chOff x="0" y="0"/>
                          <a:chExt cx="1717288" cy="1561171"/>
                        </a:xfrm>
                      </wpg:grpSpPr>
                      <wps:wsp>
                        <wps:cNvPr id="92" name="Octagon 92"/>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232518" y="321767"/>
                            <a:ext cx="1268587" cy="1059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D27B9" w14:textId="2E5DB61E"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21612</w:t>
                              </w:r>
                            </w:p>
                            <w:p w14:paraId="5C207623" w14:textId="3B0A291B"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20703</w:t>
                              </w:r>
                              <w:r>
                                <w:rPr>
                                  <w:rFonts w:ascii="Comic Sans MS" w:hAnsi="Comic Sans MS"/>
                                  <w:color w:val="4F2CD0" w:themeColor="accent5" w:themeShade="BF"/>
                                  <w:szCs w:val="24"/>
                                </w:rPr>
                                <w:t>)</w:t>
                              </w:r>
                            </w:p>
                            <w:p w14:paraId="21E98BEC" w14:textId="3B76D546"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Miles covered</w:t>
                              </w:r>
                            </w:p>
                            <w:p w14:paraId="17A99A8E"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B2838" id="Group 91" o:spid="_x0000_s1158" style="position:absolute;left:0;text-align:left;margin-left:420.65pt;margin-top:20pt;width:108.25pt;height:101.95pt;z-index:251633664;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">
                <v:shape id="Octagon 92" o:spid="_x0000_s1159"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" fillcolor="white [3201]" strokecolor="#4f2cd0 [2408]" strokeweight="2pt"/>
                <v:shape id="Text Box 93" o:spid="_x0000_s1160" type="#_x0000_t202" style="position:absolute;left:2325;top:3217;width:12686;height:105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" filled="f" stroked="f" strokeweight=".5pt">
                  <v:textbox inset="0,0,0,0">
                    <w:txbxContent>
                      <w:p w14:paraId="03FD27B9" w14:textId="2E5DB61E"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21612</w:t>
                        </w:r>
                      </w:p>
                      <w:p w14:paraId="5C207623" w14:textId="3B0A291B"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20703</w:t>
                        </w:r>
                        <w:r>
                          <w:rPr>
                            <w:rFonts w:ascii="Comic Sans MS" w:hAnsi="Comic Sans MS"/>
                            <w:color w:val="4F2CD0" w:themeColor="accent5" w:themeShade="BF"/>
                            <w:szCs w:val="24"/>
                          </w:rPr>
                          <w:t>)</w:t>
                        </w:r>
                      </w:p>
                      <w:p w14:paraId="21E98BEC" w14:textId="3B76D546"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Miles covered</w:t>
                        </w:r>
                      </w:p>
                      <w:p w14:paraId="17A99A8E"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5472" behindDoc="0" locked="0" layoutInCell="1" allowOverlap="1" wp14:anchorId="611D91D2" wp14:editId="466D9F42">
                <wp:simplePos x="0" y="0"/>
                <wp:positionH relativeFrom="column">
                  <wp:posOffset>24765</wp:posOffset>
                </wp:positionH>
                <wp:positionV relativeFrom="paragraph">
                  <wp:posOffset>254000</wp:posOffset>
                </wp:positionV>
                <wp:extent cx="1442720" cy="1285875"/>
                <wp:effectExtent l="12700" t="12700" r="17780" b="9525"/>
                <wp:wrapNone/>
                <wp:docPr id="81" name="Group 81"/>
                <wp:cNvGraphicFramePr/>
                <a:graphic xmlns:a="http://schemas.openxmlformats.org/drawingml/2006/main">
                  <a:graphicData uri="http://schemas.microsoft.com/office/word/2010/wordprocessingGroup">
                    <wpg:wgp>
                      <wpg:cNvGrpSpPr/>
                      <wpg:grpSpPr>
                        <a:xfrm>
                          <a:off x="0" y="0"/>
                          <a:ext cx="1442720" cy="1285875"/>
                          <a:chOff x="0" y="0"/>
                          <a:chExt cx="1717288" cy="1561171"/>
                        </a:xfrm>
                      </wpg:grpSpPr>
                      <wps:wsp>
                        <wps:cNvPr id="79" name="Octagon 79"/>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232533" y="321767"/>
                            <a:ext cx="1204595" cy="1239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C88E6" w14:textId="71168DAC"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686563">
                                <w:rPr>
                                  <w:rFonts w:ascii="Comic Sans MS" w:hAnsi="Comic Sans MS"/>
                                  <w:color w:val="4F2CD0" w:themeColor="accent5" w:themeShade="BF"/>
                                  <w:sz w:val="40"/>
                                  <w:szCs w:val="40"/>
                                </w:rPr>
                                <w:t>3678</w:t>
                              </w:r>
                            </w:p>
                            <w:p w14:paraId="0945E04C" w14:textId="1B752313" w:rsidR="001F2240" w:rsidRPr="00177288" w:rsidRDefault="001F2240" w:rsidP="0084313E">
                              <w:pPr>
                                <w:spacing w:line="240" w:lineRule="auto"/>
                                <w:contextualSpacing w:val="0"/>
                                <w:jc w:val="center"/>
                                <w:rPr>
                                  <w:rFonts w:ascii="Comic Sans MS" w:hAnsi="Comic Sans MS"/>
                                  <w:color w:val="4F2CD0" w:themeColor="accent5" w:themeShade="BF"/>
                                  <w:szCs w:val="24"/>
                                </w:rPr>
                              </w:pPr>
                              <w:r w:rsidRPr="00177288">
                                <w:rPr>
                                  <w:rFonts w:ascii="Comic Sans MS" w:hAnsi="Comic Sans MS"/>
                                  <w:color w:val="4F2CD0" w:themeColor="accent5" w:themeShade="BF"/>
                                  <w:szCs w:val="24"/>
                                </w:rPr>
                                <w:t>(</w:t>
                              </w:r>
                              <w:r w:rsidRPr="0054600E">
                                <w:rPr>
                                  <w:rFonts w:ascii="Comic Sans MS" w:hAnsi="Comic Sans MS"/>
                                  <w:color w:val="B3186D" w:themeColor="accent1" w:themeShade="BF"/>
                                  <w:szCs w:val="24"/>
                                </w:rPr>
                                <w:t>3447</w:t>
                              </w:r>
                              <w:r w:rsidRPr="00177288">
                                <w:rPr>
                                  <w:rFonts w:ascii="Comic Sans MS" w:hAnsi="Comic Sans MS"/>
                                  <w:color w:val="4F2CD0" w:themeColor="accent5" w:themeShade="BF"/>
                                  <w:szCs w:val="24"/>
                                </w:rPr>
                                <w:t>)</w:t>
                              </w:r>
                            </w:p>
                            <w:p w14:paraId="011C5273" w14:textId="28D84860"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 xml:space="preserve">Lunches </w:t>
                              </w:r>
                              <w:r w:rsidRPr="00686563">
                                <w:rPr>
                                  <w:rFonts w:ascii="Comic Sans MS" w:hAnsi="Comic Sans MS"/>
                                  <w:color w:val="4F2CD0" w:themeColor="accent5" w:themeShade="BF"/>
                                </w:rPr>
                                <w:t>served</w:t>
                              </w:r>
                            </w:p>
                            <w:p w14:paraId="3C4A8FD2"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D91D2" id="Group 81" o:spid="_x0000_s1161" style="position:absolute;left:0;text-align:left;margin-left:1.95pt;margin-top:20pt;width:113.6pt;height:101.25pt;z-index:251625472;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">
                <v:shape id="Octagon 79" o:spid="_x0000_s1162"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" fillcolor="white [3201]" strokecolor="#4f2cd0 [2408]" strokeweight="2pt"/>
                <v:shape id="Text Box 80" o:spid="_x0000_s1163" type="#_x0000_t202" style="position:absolute;left:2325;top:3217;width:12046;height:123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" filled="f" stroked="f" strokeweight=".5pt">
                  <v:textbox inset="0,0,0,0">
                    <w:txbxContent>
                      <w:p w14:paraId="78CC88E6" w14:textId="71168DAC"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686563">
                          <w:rPr>
                            <w:rFonts w:ascii="Comic Sans MS" w:hAnsi="Comic Sans MS"/>
                            <w:color w:val="4F2CD0" w:themeColor="accent5" w:themeShade="BF"/>
                            <w:sz w:val="40"/>
                            <w:szCs w:val="40"/>
                          </w:rPr>
                          <w:t>3678</w:t>
                        </w:r>
                      </w:p>
                      <w:p w14:paraId="0945E04C" w14:textId="1B752313" w:rsidR="001F2240" w:rsidRPr="00177288" w:rsidRDefault="001F2240" w:rsidP="0084313E">
                        <w:pPr>
                          <w:spacing w:line="240" w:lineRule="auto"/>
                          <w:contextualSpacing w:val="0"/>
                          <w:jc w:val="center"/>
                          <w:rPr>
                            <w:rFonts w:ascii="Comic Sans MS" w:hAnsi="Comic Sans MS"/>
                            <w:color w:val="4F2CD0" w:themeColor="accent5" w:themeShade="BF"/>
                            <w:szCs w:val="24"/>
                          </w:rPr>
                        </w:pPr>
                        <w:r w:rsidRPr="00177288">
                          <w:rPr>
                            <w:rFonts w:ascii="Comic Sans MS" w:hAnsi="Comic Sans MS"/>
                            <w:color w:val="4F2CD0" w:themeColor="accent5" w:themeShade="BF"/>
                            <w:szCs w:val="24"/>
                          </w:rPr>
                          <w:t>(</w:t>
                        </w:r>
                        <w:r w:rsidRPr="0054600E">
                          <w:rPr>
                            <w:rFonts w:ascii="Comic Sans MS" w:hAnsi="Comic Sans MS"/>
                            <w:color w:val="B3186D" w:themeColor="accent1" w:themeShade="BF"/>
                            <w:szCs w:val="24"/>
                          </w:rPr>
                          <w:t>3447</w:t>
                        </w:r>
                        <w:r w:rsidRPr="00177288">
                          <w:rPr>
                            <w:rFonts w:ascii="Comic Sans MS" w:hAnsi="Comic Sans MS"/>
                            <w:color w:val="4F2CD0" w:themeColor="accent5" w:themeShade="BF"/>
                            <w:szCs w:val="24"/>
                          </w:rPr>
                          <w:t>)</w:t>
                        </w:r>
                      </w:p>
                      <w:p w14:paraId="011C5273" w14:textId="28D84860"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 xml:space="preserve">Lunches </w:t>
                        </w:r>
                        <w:r w:rsidRPr="00686563">
                          <w:rPr>
                            <w:rFonts w:ascii="Comic Sans MS" w:hAnsi="Comic Sans MS"/>
                            <w:color w:val="4F2CD0" w:themeColor="accent5" w:themeShade="BF"/>
                          </w:rPr>
                          <w:t>served</w:t>
                        </w:r>
                      </w:p>
                      <w:p w14:paraId="3C4A8FD2" w14:textId="77777777" w:rsidR="001F2240" w:rsidRDefault="001F2240"/>
                    </w:txbxContent>
                  </v:textbox>
                </v:shape>
              </v:group>
            </w:pict>
          </mc:Fallback>
        </mc:AlternateContent>
      </w:r>
      <w:r w:rsidR="00177288">
        <w:rPr>
          <w:rFonts w:ascii="Comic Sans MS" w:hAnsi="Comic Sans MS"/>
          <w:noProof/>
          <w:sz w:val="36"/>
          <w:szCs w:val="36"/>
        </w:rPr>
        <mc:AlternateContent>
          <mc:Choice Requires="wps">
            <w:drawing>
              <wp:anchor distT="0" distB="0" distL="114300" distR="114300" simplePos="0" relativeHeight="251650048" behindDoc="0" locked="0" layoutInCell="1" allowOverlap="1" wp14:anchorId="521B42FF" wp14:editId="768384C9">
                <wp:simplePos x="0" y="0"/>
                <wp:positionH relativeFrom="column">
                  <wp:posOffset>2145665</wp:posOffset>
                </wp:positionH>
                <wp:positionV relativeFrom="paragraph">
                  <wp:posOffset>-274320</wp:posOffset>
                </wp:positionV>
                <wp:extent cx="2881630" cy="973455"/>
                <wp:effectExtent l="0" t="0" r="1270" b="4445"/>
                <wp:wrapNone/>
                <wp:docPr id="119" name="Text Box 119"/>
                <wp:cNvGraphicFramePr/>
                <a:graphic xmlns:a="http://schemas.openxmlformats.org/drawingml/2006/main">
                  <a:graphicData uri="http://schemas.microsoft.com/office/word/2010/wordprocessingShape">
                    <wps:wsp>
                      <wps:cNvSpPr txBox="1"/>
                      <wps:spPr>
                        <a:xfrm>
                          <a:off x="0" y="0"/>
                          <a:ext cx="2881630"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244D" w14:textId="658A001E" w:rsidR="001F2240" w:rsidRDefault="001F2240" w:rsidP="00CC4C3B">
                            <w:pPr>
                              <w:jc w:val="center"/>
                              <w:rPr>
                                <w:rFonts w:ascii="Comic Sans MS" w:hAnsi="Comic Sans MS"/>
                                <w:sz w:val="44"/>
                                <w:szCs w:val="44"/>
                              </w:rPr>
                            </w:pPr>
                            <w:r w:rsidRPr="00CC4C3B">
                              <w:rPr>
                                <w:rFonts w:ascii="Comic Sans MS" w:hAnsi="Comic Sans MS"/>
                                <w:sz w:val="44"/>
                                <w:szCs w:val="44"/>
                              </w:rPr>
                              <w:t>Facts and Figures</w:t>
                            </w:r>
                          </w:p>
                          <w:p w14:paraId="7A336459" w14:textId="13D5186B" w:rsidR="001F2240" w:rsidRPr="00177288" w:rsidRDefault="001F2240" w:rsidP="00CC4C3B">
                            <w:pPr>
                              <w:jc w:val="center"/>
                              <w:rPr>
                                <w:rFonts w:ascii="Comic Sans MS" w:hAnsi="Comic Sans MS"/>
                                <w:sz w:val="22"/>
                                <w:szCs w:val="22"/>
                              </w:rPr>
                            </w:pPr>
                            <w:r w:rsidRPr="00177288">
                              <w:rPr>
                                <w:rFonts w:ascii="Comic Sans MS" w:hAnsi="Comic Sans MS"/>
                                <w:sz w:val="22"/>
                                <w:szCs w:val="22"/>
                              </w:rPr>
                              <w:t>(last year</w:t>
                            </w:r>
                            <w:r>
                              <w:rPr>
                                <w:rFonts w:ascii="Comic Sans MS" w:hAnsi="Comic Sans MS"/>
                                <w:sz w:val="22"/>
                                <w:szCs w:val="22"/>
                              </w:rPr>
                              <w:t>’s</w:t>
                            </w:r>
                            <w:r w:rsidRPr="00177288">
                              <w:rPr>
                                <w:rFonts w:ascii="Comic Sans MS" w:hAnsi="Comic Sans MS"/>
                                <w:sz w:val="22"/>
                                <w:szCs w:val="22"/>
                              </w:rPr>
                              <w:t xml:space="preserve"> figures in brackets)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21B42FF" id="Text Box 119" o:spid="_x0000_s1164" type="#_x0000_t202" style="position:absolute;left:0;text-align:left;margin-left:168.95pt;margin-top:-21.6pt;width:226.9pt;height:76.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" filled="f" stroked="f" strokeweight=".5pt">
                <v:textbox inset="0,0,0,0">
                  <w:txbxContent>
                    <w:p w14:paraId="0DD9244D" w14:textId="658A001E" w:rsidR="001F2240" w:rsidRDefault="001F2240" w:rsidP="00CC4C3B">
                      <w:pPr>
                        <w:jc w:val="center"/>
                        <w:rPr>
                          <w:rFonts w:ascii="Comic Sans MS" w:hAnsi="Comic Sans MS"/>
                          <w:sz w:val="44"/>
                          <w:szCs w:val="44"/>
                        </w:rPr>
                      </w:pPr>
                      <w:r w:rsidRPr="00CC4C3B">
                        <w:rPr>
                          <w:rFonts w:ascii="Comic Sans MS" w:hAnsi="Comic Sans MS"/>
                          <w:sz w:val="44"/>
                          <w:szCs w:val="44"/>
                        </w:rPr>
                        <w:t>Facts and Figures</w:t>
                      </w:r>
                    </w:p>
                    <w:p w14:paraId="7A336459" w14:textId="13D5186B" w:rsidR="001F2240" w:rsidRPr="00177288" w:rsidRDefault="001F2240" w:rsidP="00CC4C3B">
                      <w:pPr>
                        <w:jc w:val="center"/>
                        <w:rPr>
                          <w:rFonts w:ascii="Comic Sans MS" w:hAnsi="Comic Sans MS"/>
                          <w:sz w:val="22"/>
                          <w:szCs w:val="22"/>
                        </w:rPr>
                      </w:pPr>
                      <w:r w:rsidRPr="00177288">
                        <w:rPr>
                          <w:rFonts w:ascii="Comic Sans MS" w:hAnsi="Comic Sans MS"/>
                          <w:sz w:val="22"/>
                          <w:szCs w:val="22"/>
                        </w:rPr>
                        <w:t>(last year</w:t>
                      </w:r>
                      <w:r>
                        <w:rPr>
                          <w:rFonts w:ascii="Comic Sans MS" w:hAnsi="Comic Sans MS"/>
                          <w:sz w:val="22"/>
                          <w:szCs w:val="22"/>
                        </w:rPr>
                        <w:t>’s</w:t>
                      </w:r>
                      <w:r w:rsidRPr="00177288">
                        <w:rPr>
                          <w:rFonts w:ascii="Comic Sans MS" w:hAnsi="Comic Sans MS"/>
                          <w:sz w:val="22"/>
                          <w:szCs w:val="22"/>
                        </w:rPr>
                        <w:t xml:space="preserve"> figures in brackets)</w:t>
                      </w:r>
                    </w:p>
                  </w:txbxContent>
                </v:textbox>
              </v:shape>
            </w:pict>
          </mc:Fallback>
        </mc:AlternateContent>
      </w:r>
      <w:r w:rsidR="00177288">
        <w:rPr>
          <w:rFonts w:ascii="Comic Sans MS" w:hAnsi="Comic Sans MS"/>
          <w:noProof/>
          <w:sz w:val="36"/>
          <w:szCs w:val="36"/>
        </w:rPr>
        <mc:AlternateContent>
          <mc:Choice Requires="wps">
            <w:drawing>
              <wp:anchor distT="0" distB="0" distL="114300" distR="114300" simplePos="0" relativeHeight="251567102" behindDoc="1" locked="0" layoutInCell="1" allowOverlap="1" wp14:anchorId="581E2B2E" wp14:editId="2E8A13BF">
                <wp:simplePos x="0" y="0"/>
                <wp:positionH relativeFrom="column">
                  <wp:posOffset>-385445</wp:posOffset>
                </wp:positionH>
                <wp:positionV relativeFrom="paragraph">
                  <wp:posOffset>-182033</wp:posOffset>
                </wp:positionV>
                <wp:extent cx="7621270" cy="10376746"/>
                <wp:effectExtent l="0" t="0" r="0" b="0"/>
                <wp:wrapNone/>
                <wp:docPr id="70" name="Rectangle 70"/>
                <wp:cNvGraphicFramePr/>
                <a:graphic xmlns:a="http://schemas.openxmlformats.org/drawingml/2006/main">
                  <a:graphicData uri="http://schemas.microsoft.com/office/word/2010/wordprocessingShape">
                    <wps:wsp>
                      <wps:cNvSpPr/>
                      <wps:spPr>
                        <a:xfrm>
                          <a:off x="0" y="0"/>
                          <a:ext cx="7621270" cy="10376746"/>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EECA" id="Rectangle 70" o:spid="_x0000_s1026" style="position:absolute;margin-left:-30.35pt;margin-top:-14.35pt;width:600.1pt;height:817.05pt;z-index:-251749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" fillcolor="#cfc6f3 [1304]" stroked="f" strokeweight="2pt"/>
            </w:pict>
          </mc:Fallback>
        </mc:AlternateContent>
      </w:r>
      <w:r w:rsidR="007537B6">
        <w:rPr>
          <w:rFonts w:ascii="Comic Sans MS" w:hAnsi="Comic Sans MS"/>
          <w:noProof/>
          <w:sz w:val="36"/>
          <w:szCs w:val="36"/>
        </w:rPr>
        <mc:AlternateContent>
          <mc:Choice Requires="wps">
            <w:drawing>
              <wp:anchor distT="0" distB="0" distL="114300" distR="114300" simplePos="0" relativeHeight="251784192" behindDoc="0" locked="0" layoutInCell="1" allowOverlap="1" wp14:anchorId="7F7FB874" wp14:editId="32CE4F72">
                <wp:simplePos x="0" y="0"/>
                <wp:positionH relativeFrom="column">
                  <wp:posOffset>2352470</wp:posOffset>
                </wp:positionH>
                <wp:positionV relativeFrom="paragraph">
                  <wp:posOffset>695432</wp:posOffset>
                </wp:positionV>
                <wp:extent cx="2111098" cy="1581108"/>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2111098" cy="1581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782F8" w14:textId="11C58C5F" w:rsidR="001F2240" w:rsidRDefault="001F2240" w:rsidP="007537B6">
                            <w:pPr>
                              <w:ind w:left="284"/>
                            </w:pPr>
                            <w:r>
                              <w:rPr>
                                <w:noProof/>
                              </w:rPr>
                              <w:drawing>
                                <wp:inline distT="0" distB="0" distL="0" distR="0" wp14:anchorId="62A6D234" wp14:editId="11C7810D">
                                  <wp:extent cx="2019219" cy="1514414"/>
                                  <wp:effectExtent l="0" t="0" r="635" b="0"/>
                                  <wp:docPr id="638" name="Picture 63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unch1.jpg"/>
                                          <pic:cNvPicPr/>
                                        </pic:nvPicPr>
                                        <pic:blipFill>
                                          <a:blip r:embed="rId58" cstate="email">
                                            <a:extLst>
                                              <a:ext uri="{28A0092B-C50C-407E-A947-70E740481C1C}">
                                                <a14:useLocalDpi xmlns:a14="http://schemas.microsoft.com/office/drawing/2010/main"/>
                                              </a:ext>
                                            </a:extLst>
                                          </a:blip>
                                          <a:stretch>
                                            <a:fillRect/>
                                          </a:stretch>
                                        </pic:blipFill>
                                        <pic:spPr>
                                          <a:xfrm>
                                            <a:off x="0" y="0"/>
                                            <a:ext cx="2036875" cy="152765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7F7FB874" id="Text Box 207" o:spid="_x0000_s1165" type="#_x0000_t202" style="position:absolute;left:0;text-align:left;margin-left:185.25pt;margin-top:54.75pt;width:166.25pt;height:12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" filled="f" stroked="f" strokeweight=".5pt">
                <v:textbox style="mso-fit-shape-to-text:t" inset="0,0,0,0">
                  <w:txbxContent>
                    <w:p w14:paraId="066782F8" w14:textId="11C58C5F" w:rsidR="001F2240" w:rsidRDefault="001F2240" w:rsidP="007537B6">
                      <w:pPr>
                        <w:ind w:left="284"/>
                      </w:pPr>
                      <w:r>
                        <w:rPr>
                          <w:noProof/>
                        </w:rPr>
                        <w:drawing>
                          <wp:inline distT="0" distB="0" distL="0" distR="0" wp14:anchorId="62A6D234" wp14:editId="11C7810D">
                            <wp:extent cx="2019219" cy="1514414"/>
                            <wp:effectExtent l="0" t="0" r="635" b="0"/>
                            <wp:docPr id="638" name="Picture 63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unch1.jpg"/>
                                    <pic:cNvPicPr/>
                                  </pic:nvPicPr>
                                  <pic:blipFill>
                                    <a:blip r:embed="rId58" cstate="email">
                                      <a:extLst>
                                        <a:ext uri="{28A0092B-C50C-407E-A947-70E740481C1C}">
                                          <a14:useLocalDpi xmlns:a14="http://schemas.microsoft.com/office/drawing/2010/main"/>
                                        </a:ext>
                                      </a:extLst>
                                    </a:blip>
                                    <a:stretch>
                                      <a:fillRect/>
                                    </a:stretch>
                                  </pic:blipFill>
                                  <pic:spPr>
                                    <a:xfrm>
                                      <a:off x="0" y="0"/>
                                      <a:ext cx="2036875" cy="1527656"/>
                                    </a:xfrm>
                                    <a:prstGeom prst="rect">
                                      <a:avLst/>
                                    </a:prstGeom>
                                  </pic:spPr>
                                </pic:pic>
                              </a:graphicData>
                            </a:graphic>
                          </wp:inline>
                        </w:drawing>
                      </w:r>
                    </w:p>
                  </w:txbxContent>
                </v:textbox>
              </v:shape>
            </w:pict>
          </mc:Fallback>
        </mc:AlternateContent>
      </w:r>
      <w:r w:rsidR="007537B6" w:rsidRPr="00C173F0">
        <w:rPr>
          <w:noProof/>
        </w:rPr>
        <mc:AlternateContent>
          <mc:Choice Requires="wpg">
            <w:drawing>
              <wp:anchor distT="0" distB="0" distL="114300" distR="114300" simplePos="0" relativeHeight="251636736" behindDoc="0" locked="0" layoutInCell="1" allowOverlap="1" wp14:anchorId="45EAB513" wp14:editId="158228EB">
                <wp:simplePos x="0" y="0"/>
                <wp:positionH relativeFrom="column">
                  <wp:posOffset>5339080</wp:posOffset>
                </wp:positionH>
                <wp:positionV relativeFrom="paragraph">
                  <wp:posOffset>2268855</wp:posOffset>
                </wp:positionV>
                <wp:extent cx="1602105" cy="1319530"/>
                <wp:effectExtent l="12700" t="12700" r="10795" b="1270"/>
                <wp:wrapNone/>
                <wp:docPr id="100" name="Group 100"/>
                <wp:cNvGraphicFramePr/>
                <a:graphic xmlns:a="http://schemas.openxmlformats.org/drawingml/2006/main">
                  <a:graphicData uri="http://schemas.microsoft.com/office/word/2010/wordprocessingGroup">
                    <wpg:wgp>
                      <wpg:cNvGrpSpPr/>
                      <wpg:grpSpPr>
                        <a:xfrm>
                          <a:off x="0" y="0"/>
                          <a:ext cx="1602105" cy="1319530"/>
                          <a:chOff x="0" y="0"/>
                          <a:chExt cx="1717288" cy="1594585"/>
                        </a:xfrm>
                      </wpg:grpSpPr>
                      <wps:wsp>
                        <wps:cNvPr id="101" name="Octagon 101"/>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232593" y="321767"/>
                            <a:ext cx="1204769" cy="1272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7C81C" w14:textId="64513E86"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6192</w:t>
                              </w:r>
                            </w:p>
                            <w:p w14:paraId="1BD88AA0" w14:textId="1CA4E6C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5443</w:t>
                              </w:r>
                              <w:r w:rsidRPr="0084313E">
                                <w:rPr>
                                  <w:rFonts w:ascii="Comic Sans MS" w:hAnsi="Comic Sans MS"/>
                                  <w:color w:val="4F2CD0" w:themeColor="accent5" w:themeShade="BF"/>
                                  <w:szCs w:val="24"/>
                                </w:rPr>
                                <w:t>)</w:t>
                              </w:r>
                            </w:p>
                            <w:p w14:paraId="0424A601" w14:textId="7C83C2CE"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Attendances at all activities</w:t>
                              </w:r>
                            </w:p>
                            <w:p w14:paraId="0D0120F3"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AB513" id="Group 100" o:spid="_x0000_s1166" style="position:absolute;left:0;text-align:left;margin-left:420.4pt;margin-top:178.65pt;width:126.15pt;height:103.9pt;z-index:251636736;mso-position-horizontal-relative:text;mso-position-vertical-relative:text;mso-width-relative:margin;mso-height-relative:margin" coordsize="17172,1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">
                <v:shape id="Octagon 101" o:spid="_x0000_s1167"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" fillcolor="white [3201]" strokecolor="#4f2cd0 [2408]" strokeweight="2pt"/>
                <v:shape id="Text Box 102" o:spid="_x0000_s1168" type="#_x0000_t202" style="position:absolute;left:2325;top:3217;width:12048;height:127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" filled="f" stroked="f" strokeweight=".5pt">
                  <v:textbox inset="0,0,0,0">
                    <w:txbxContent>
                      <w:p w14:paraId="2FD7C81C" w14:textId="64513E86"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6192</w:t>
                        </w:r>
                      </w:p>
                      <w:p w14:paraId="1BD88AA0" w14:textId="1CA4E6C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5443</w:t>
                        </w:r>
                        <w:r w:rsidRPr="0084313E">
                          <w:rPr>
                            <w:rFonts w:ascii="Comic Sans MS" w:hAnsi="Comic Sans MS"/>
                            <w:color w:val="4F2CD0" w:themeColor="accent5" w:themeShade="BF"/>
                            <w:szCs w:val="24"/>
                          </w:rPr>
                          <w:t>)</w:t>
                        </w:r>
                      </w:p>
                      <w:p w14:paraId="0424A601" w14:textId="7C83C2CE"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Attendances at all activities</w:t>
                        </w:r>
                      </w:p>
                      <w:p w14:paraId="0D0120F3" w14:textId="77777777" w:rsidR="001F2240" w:rsidRDefault="001F2240" w:rsidP="00C173F0"/>
                    </w:txbxContent>
                  </v:textbox>
                </v:shape>
              </v:group>
            </w:pict>
          </mc:Fallback>
        </mc:AlternateContent>
      </w:r>
      <w:r w:rsidR="003D5104" w:rsidRPr="00686563">
        <w:rPr>
          <w:rFonts w:ascii="Comic Sans MS" w:hAnsi="Comic Sans MS"/>
          <w:noProof/>
          <w:sz w:val="36"/>
          <w:szCs w:val="36"/>
        </w:rPr>
        <w:drawing>
          <wp:anchor distT="0" distB="0" distL="114300" distR="114300" simplePos="0" relativeHeight="251622400" behindDoc="0" locked="0" layoutInCell="1" allowOverlap="1" wp14:anchorId="526C1C48" wp14:editId="3D688A3A">
            <wp:simplePos x="0" y="0"/>
            <wp:positionH relativeFrom="column">
              <wp:posOffset>4402436</wp:posOffset>
            </wp:positionH>
            <wp:positionV relativeFrom="paragraph">
              <wp:posOffset>-97</wp:posOffset>
            </wp:positionV>
            <wp:extent cx="1839595" cy="10672445"/>
            <wp:effectExtent l="0" t="0" r="1905" b="0"/>
            <wp:wrapThrough wrapText="bothSides">
              <wp:wrapPolygon edited="0">
                <wp:start x="13272" y="0"/>
                <wp:lineTo x="10438" y="823"/>
                <wp:lineTo x="8202" y="1645"/>
                <wp:lineTo x="7307" y="2056"/>
                <wp:lineTo x="6114" y="2879"/>
                <wp:lineTo x="5667" y="3419"/>
                <wp:lineTo x="5368" y="4113"/>
                <wp:lineTo x="5816" y="4935"/>
                <wp:lineTo x="6710" y="5758"/>
                <wp:lineTo x="10289" y="7814"/>
                <wp:lineTo x="11482" y="8225"/>
                <wp:lineTo x="12228" y="8636"/>
                <wp:lineTo x="14912" y="9870"/>
                <wp:lineTo x="15508" y="10281"/>
                <wp:lineTo x="16254" y="11926"/>
                <wp:lineTo x="15956" y="12749"/>
                <wp:lineTo x="14315" y="14394"/>
                <wp:lineTo x="11184" y="16039"/>
                <wp:lineTo x="0" y="19920"/>
                <wp:lineTo x="0" y="20280"/>
                <wp:lineTo x="895" y="20563"/>
                <wp:lineTo x="1342" y="21077"/>
                <wp:lineTo x="2237" y="21385"/>
                <wp:lineTo x="2535" y="21462"/>
                <wp:lineTo x="4026" y="21462"/>
                <wp:lineTo x="7307" y="20563"/>
                <wp:lineTo x="14465" y="18095"/>
                <wp:lineTo x="16254" y="17273"/>
                <wp:lineTo x="19386" y="15628"/>
                <wp:lineTo x="19833" y="15217"/>
                <wp:lineTo x="20429" y="14805"/>
                <wp:lineTo x="21324" y="13571"/>
                <wp:lineTo x="21473" y="13160"/>
                <wp:lineTo x="21473" y="11515"/>
                <wp:lineTo x="21175" y="11104"/>
                <wp:lineTo x="20429" y="10281"/>
                <wp:lineTo x="19833" y="9870"/>
                <wp:lineTo x="19386" y="9459"/>
                <wp:lineTo x="17894" y="8636"/>
                <wp:lineTo x="16851" y="8225"/>
                <wp:lineTo x="16254" y="7917"/>
                <wp:lineTo x="12377" y="6169"/>
                <wp:lineTo x="11930" y="5758"/>
                <wp:lineTo x="11333" y="5346"/>
                <wp:lineTo x="10886" y="4524"/>
                <wp:lineTo x="11631" y="3701"/>
                <wp:lineTo x="13272" y="2879"/>
                <wp:lineTo x="15807" y="2056"/>
                <wp:lineTo x="18043" y="1259"/>
                <wp:lineTo x="18043" y="283"/>
                <wp:lineTo x="16851" y="129"/>
                <wp:lineTo x="14166" y="0"/>
                <wp:lineTo x="13272"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39595" cy="10672445"/>
                    </a:xfrm>
                    <a:prstGeom prst="rect">
                      <a:avLst/>
                    </a:prstGeom>
                  </pic:spPr>
                </pic:pic>
              </a:graphicData>
            </a:graphic>
            <wp14:sizeRelH relativeFrom="margin">
              <wp14:pctWidth>0</wp14:pctWidth>
            </wp14:sizeRelH>
            <wp14:sizeRelV relativeFrom="margin">
              <wp14:pctHeight>0</wp14:pctHeight>
            </wp14:sizeRelV>
          </wp:anchor>
        </w:drawing>
      </w:r>
      <w:r w:rsidR="00CC4C3B">
        <w:rPr>
          <w:rFonts w:ascii="Comic Sans MS" w:hAnsi="Comic Sans MS"/>
          <w:noProof/>
          <w:sz w:val="36"/>
          <w:szCs w:val="36"/>
        </w:rPr>
        <mc:AlternateContent>
          <mc:Choice Requires="wpg">
            <w:drawing>
              <wp:anchor distT="0" distB="0" distL="114300" distR="114300" simplePos="0" relativeHeight="251631616" behindDoc="0" locked="0" layoutInCell="1" allowOverlap="1" wp14:anchorId="3FDABD56" wp14:editId="6E8B9827">
                <wp:simplePos x="0" y="0"/>
                <wp:positionH relativeFrom="column">
                  <wp:posOffset>22225</wp:posOffset>
                </wp:positionH>
                <wp:positionV relativeFrom="paragraph">
                  <wp:posOffset>2313305</wp:posOffset>
                </wp:positionV>
                <wp:extent cx="1563215" cy="1276985"/>
                <wp:effectExtent l="12700" t="12700" r="12065" b="5715"/>
                <wp:wrapNone/>
                <wp:docPr id="88" name="Group 88"/>
                <wp:cNvGraphicFramePr/>
                <a:graphic xmlns:a="http://schemas.openxmlformats.org/drawingml/2006/main">
                  <a:graphicData uri="http://schemas.microsoft.com/office/word/2010/wordprocessingGroup">
                    <wpg:wgp>
                      <wpg:cNvGrpSpPr/>
                      <wpg:grpSpPr>
                        <a:xfrm>
                          <a:off x="0" y="0"/>
                          <a:ext cx="1563215" cy="1276985"/>
                          <a:chOff x="0" y="0"/>
                          <a:chExt cx="1717288" cy="1593939"/>
                        </a:xfrm>
                      </wpg:grpSpPr>
                      <wps:wsp>
                        <wps:cNvPr id="89" name="Octagon 89"/>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232389" y="321399"/>
                            <a:ext cx="1204595"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C619A" w14:textId="07FA4A16"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C173F0">
                                <w:rPr>
                                  <w:rFonts w:ascii="Comic Sans MS" w:hAnsi="Comic Sans MS"/>
                                  <w:color w:val="4F2CD0" w:themeColor="accent5" w:themeShade="BF"/>
                                  <w:sz w:val="40"/>
                                  <w:szCs w:val="40"/>
                                </w:rPr>
                                <w:t>10280</w:t>
                              </w:r>
                            </w:p>
                            <w:p w14:paraId="27F8EAD6" w14:textId="26CC6046"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6430</w:t>
                              </w:r>
                              <w:r w:rsidRPr="0084313E">
                                <w:rPr>
                                  <w:rFonts w:ascii="Comic Sans MS" w:hAnsi="Comic Sans MS"/>
                                  <w:color w:val="4F2CD0" w:themeColor="accent5" w:themeShade="BF"/>
                                  <w:szCs w:val="24"/>
                                </w:rPr>
                                <w:t>)</w:t>
                              </w:r>
                            </w:p>
                            <w:p w14:paraId="23D5BA21" w14:textId="589661E6" w:rsidR="001F2240" w:rsidRPr="00C173F0"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C</w:t>
                              </w:r>
                              <w:r w:rsidRPr="00C173F0">
                                <w:rPr>
                                  <w:rFonts w:ascii="Comic Sans MS" w:hAnsi="Comic Sans MS"/>
                                  <w:color w:val="4F2CD0" w:themeColor="accent5" w:themeShade="BF"/>
                                </w:rPr>
                                <w:t>alls through call line</w:t>
                              </w:r>
                            </w:p>
                            <w:p w14:paraId="330AFE65"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ABD56" id="Group 88" o:spid="_x0000_s1169" style="position:absolute;left:0;text-align:left;margin-left:1.75pt;margin-top:182.15pt;width:123.1pt;height:100.55pt;z-index:251631616;mso-position-horizontal-relative:text;mso-position-vertical-relative:text;mso-width-relative:margin;mso-height-relative:margin" coordsize="17172,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">
                <v:shape id="Octagon 89" o:spid="_x0000_s1170"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" fillcolor="white [3201]" strokecolor="#4f2cd0 [2408]" strokeweight="2pt"/>
                <v:shape id="Text Box 90" o:spid="_x0000_s1171" type="#_x0000_t202" style="position:absolute;left:2323;top:3213;width:12046;height:12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" filled="f" stroked="f" strokeweight=".5pt">
                  <v:textbox inset="0,0,0,0">
                    <w:txbxContent>
                      <w:p w14:paraId="5C7C619A" w14:textId="07FA4A16"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C173F0">
                          <w:rPr>
                            <w:rFonts w:ascii="Comic Sans MS" w:hAnsi="Comic Sans MS"/>
                            <w:color w:val="4F2CD0" w:themeColor="accent5" w:themeShade="BF"/>
                            <w:sz w:val="40"/>
                            <w:szCs w:val="40"/>
                          </w:rPr>
                          <w:t>10280</w:t>
                        </w:r>
                      </w:p>
                      <w:p w14:paraId="27F8EAD6" w14:textId="26CC6046"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6430</w:t>
                        </w:r>
                        <w:r w:rsidRPr="0084313E">
                          <w:rPr>
                            <w:rFonts w:ascii="Comic Sans MS" w:hAnsi="Comic Sans MS"/>
                            <w:color w:val="4F2CD0" w:themeColor="accent5" w:themeShade="BF"/>
                            <w:szCs w:val="24"/>
                          </w:rPr>
                          <w:t>)</w:t>
                        </w:r>
                      </w:p>
                      <w:p w14:paraId="23D5BA21" w14:textId="589661E6" w:rsidR="001F2240" w:rsidRPr="00C173F0"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C</w:t>
                        </w:r>
                        <w:r w:rsidRPr="00C173F0">
                          <w:rPr>
                            <w:rFonts w:ascii="Comic Sans MS" w:hAnsi="Comic Sans MS"/>
                            <w:color w:val="4F2CD0" w:themeColor="accent5" w:themeShade="BF"/>
                          </w:rPr>
                          <w:t>alls through call line</w:t>
                        </w:r>
                      </w:p>
                      <w:p w14:paraId="330AFE65" w14:textId="77777777" w:rsidR="001F2240" w:rsidRDefault="001F2240" w:rsidP="00686563"/>
                    </w:txbxContent>
                  </v:textbox>
                </v:shape>
              </v:group>
            </w:pict>
          </mc:Fallback>
        </mc:AlternateContent>
      </w:r>
      <w:r w:rsidR="005B60E8">
        <w:rPr>
          <w:rFonts w:ascii="Comic Sans MS" w:hAnsi="Comic Sans MS"/>
          <w:noProof/>
          <w:sz w:val="36"/>
          <w:szCs w:val="36"/>
        </w:rPr>
        <mc:AlternateContent>
          <mc:Choice Requires="wps">
            <w:drawing>
              <wp:anchor distT="0" distB="0" distL="114300" distR="114300" simplePos="0" relativeHeight="251649024" behindDoc="0" locked="0" layoutInCell="1" allowOverlap="1" wp14:anchorId="04295D86" wp14:editId="7C58FC23">
                <wp:simplePos x="0" y="0"/>
                <wp:positionH relativeFrom="column">
                  <wp:posOffset>2261870</wp:posOffset>
                </wp:positionH>
                <wp:positionV relativeFrom="paragraph">
                  <wp:posOffset>7230745</wp:posOffset>
                </wp:positionV>
                <wp:extent cx="2591435" cy="1983740"/>
                <wp:effectExtent l="0" t="0" r="0" b="1905"/>
                <wp:wrapThrough wrapText="bothSides">
                  <wp:wrapPolygon edited="0">
                    <wp:start x="0" y="0"/>
                    <wp:lineTo x="0" y="20719"/>
                    <wp:lineTo x="21489" y="20719"/>
                    <wp:lineTo x="21489" y="0"/>
                    <wp:lineTo x="0" y="0"/>
                  </wp:wrapPolygon>
                </wp:wrapThrough>
                <wp:docPr id="118" name="Text Box 118"/>
                <wp:cNvGraphicFramePr/>
                <a:graphic xmlns:a="http://schemas.openxmlformats.org/drawingml/2006/main">
                  <a:graphicData uri="http://schemas.microsoft.com/office/word/2010/wordprocessingShape">
                    <wps:wsp>
                      <wps:cNvSpPr txBox="1"/>
                      <wps:spPr>
                        <a:xfrm>
                          <a:off x="0" y="0"/>
                          <a:ext cx="2591435"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5972" w14:textId="3D5BCC2A" w:rsidR="001F2240" w:rsidRDefault="001F2240" w:rsidP="007537B6">
                            <w:pPr>
                              <w:ind w:left="142"/>
                            </w:pPr>
                            <w:r>
                              <w:rPr>
                                <w:noProof/>
                              </w:rPr>
                              <w:drawing>
                                <wp:inline distT="0" distB="0" distL="0" distR="0" wp14:anchorId="05B44AC4" wp14:editId="37950927">
                                  <wp:extent cx="2548731" cy="1681480"/>
                                  <wp:effectExtent l="0" t="0" r="4445" b="0"/>
                                  <wp:docPr id="640" name="Picture 640" descr="A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wBus2.png"/>
                                          <pic:cNvPicPr/>
                                        </pic:nvPicPr>
                                        <pic:blipFill>
                                          <a:blip r:embed="rId60" cstate="email">
                                            <a:extLst>
                                              <a:ext uri="{28A0092B-C50C-407E-A947-70E740481C1C}">
                                                <a14:useLocalDpi xmlns:a14="http://schemas.microsoft.com/office/drawing/2010/main"/>
                                              </a:ext>
                                            </a:extLst>
                                          </a:blip>
                                          <a:stretch>
                                            <a:fillRect/>
                                          </a:stretch>
                                        </pic:blipFill>
                                        <pic:spPr>
                                          <a:xfrm>
                                            <a:off x="0" y="0"/>
                                            <a:ext cx="2555473" cy="16859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4295D86" id="Text Box 118" o:spid="_x0000_s1172" type="#_x0000_t202" style="position:absolute;left:0;text-align:left;margin-left:178.1pt;margin-top:569.35pt;width:204.05pt;height:156.2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" filled="f" stroked="f" strokeweight=".5pt">
                <v:textbox style="mso-fit-shape-to-text:t" inset="0,0,0,0">
                  <w:txbxContent>
                    <w:p w14:paraId="18AD5972" w14:textId="3D5BCC2A" w:rsidR="001F2240" w:rsidRDefault="001F2240" w:rsidP="007537B6">
                      <w:pPr>
                        <w:ind w:left="142"/>
                      </w:pPr>
                      <w:r>
                        <w:rPr>
                          <w:noProof/>
                        </w:rPr>
                        <w:drawing>
                          <wp:inline distT="0" distB="0" distL="0" distR="0" wp14:anchorId="05B44AC4" wp14:editId="37950927">
                            <wp:extent cx="2548731" cy="1681480"/>
                            <wp:effectExtent l="0" t="0" r="4445" b="0"/>
                            <wp:docPr id="640" name="Picture 640" descr="A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wBus2.png"/>
                                    <pic:cNvPicPr/>
                                  </pic:nvPicPr>
                                  <pic:blipFill>
                                    <a:blip r:embed="rId60" cstate="email">
                                      <a:extLst>
                                        <a:ext uri="{28A0092B-C50C-407E-A947-70E740481C1C}">
                                          <a14:useLocalDpi xmlns:a14="http://schemas.microsoft.com/office/drawing/2010/main"/>
                                        </a:ext>
                                      </a:extLst>
                                    </a:blip>
                                    <a:stretch>
                                      <a:fillRect/>
                                    </a:stretch>
                                  </pic:blipFill>
                                  <pic:spPr>
                                    <a:xfrm>
                                      <a:off x="0" y="0"/>
                                      <a:ext cx="2555473" cy="1685928"/>
                                    </a:xfrm>
                                    <a:prstGeom prst="rect">
                                      <a:avLst/>
                                    </a:prstGeom>
                                  </pic:spPr>
                                </pic:pic>
                              </a:graphicData>
                            </a:graphic>
                          </wp:inline>
                        </w:drawing>
                      </w:r>
                    </w:p>
                  </w:txbxContent>
                </v:textbox>
                <w10:wrap type="through"/>
              </v:shape>
            </w:pict>
          </mc:Fallback>
        </mc:AlternateContent>
      </w:r>
      <w:r w:rsidR="005B60E8">
        <w:rPr>
          <w:rFonts w:ascii="Comic Sans MS" w:hAnsi="Comic Sans MS"/>
          <w:noProof/>
          <w:sz w:val="36"/>
          <w:szCs w:val="36"/>
        </w:rPr>
        <mc:AlternateContent>
          <mc:Choice Requires="wps">
            <w:drawing>
              <wp:anchor distT="0" distB="0" distL="114300" distR="114300" simplePos="0" relativeHeight="251646976" behindDoc="0" locked="0" layoutInCell="1" allowOverlap="1" wp14:anchorId="1FD97746" wp14:editId="7CCDC12C">
                <wp:simplePos x="0" y="0"/>
                <wp:positionH relativeFrom="column">
                  <wp:posOffset>2259965</wp:posOffset>
                </wp:positionH>
                <wp:positionV relativeFrom="paragraph">
                  <wp:posOffset>2438400</wp:posOffset>
                </wp:positionV>
                <wp:extent cx="2591435" cy="1983740"/>
                <wp:effectExtent l="0" t="0" r="0" b="1905"/>
                <wp:wrapThrough wrapText="bothSides">
                  <wp:wrapPolygon edited="0">
                    <wp:start x="0" y="0"/>
                    <wp:lineTo x="0" y="20719"/>
                    <wp:lineTo x="21489" y="20719"/>
                    <wp:lineTo x="21489" y="0"/>
                    <wp:lineTo x="0" y="0"/>
                  </wp:wrapPolygon>
                </wp:wrapThrough>
                <wp:docPr id="117" name="Text Box 117"/>
                <wp:cNvGraphicFramePr/>
                <a:graphic xmlns:a="http://schemas.openxmlformats.org/drawingml/2006/main">
                  <a:graphicData uri="http://schemas.microsoft.com/office/word/2010/wordprocessingShape">
                    <wps:wsp>
                      <wps:cNvSpPr txBox="1"/>
                      <wps:spPr>
                        <a:xfrm>
                          <a:off x="0" y="0"/>
                          <a:ext cx="2591435"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655C1" w14:textId="558BF81D" w:rsidR="001F2240" w:rsidRDefault="001F2240" w:rsidP="005B60E8">
                            <w:r>
                              <w:rPr>
                                <w:noProof/>
                              </w:rPr>
                              <w:drawing>
                                <wp:inline distT="0" distB="0" distL="0" distR="0" wp14:anchorId="75BA633F" wp14:editId="784CAF90">
                                  <wp:extent cx="2585085" cy="1727200"/>
                                  <wp:effectExtent l="0" t="0" r="5715" b="0"/>
                                  <wp:docPr id="641" name="Picture 64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Exercise1.png"/>
                                          <pic:cNvPicPr/>
                                        </pic:nvPicPr>
                                        <pic:blipFill>
                                          <a:blip r:embed="rId61" cstate="email">
                                            <a:extLst>
                                              <a:ext uri="{28A0092B-C50C-407E-A947-70E740481C1C}">
                                                <a14:useLocalDpi xmlns:a14="http://schemas.microsoft.com/office/drawing/2010/main"/>
                                              </a:ext>
                                            </a:extLst>
                                          </a:blip>
                                          <a:stretch>
                                            <a:fillRect/>
                                          </a:stretch>
                                        </pic:blipFill>
                                        <pic:spPr>
                                          <a:xfrm>
                                            <a:off x="0" y="0"/>
                                            <a:ext cx="2585085" cy="1727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FD97746" id="Text Box 117" o:spid="_x0000_s1173" type="#_x0000_t202" style="position:absolute;left:0;text-align:left;margin-left:177.95pt;margin-top:192pt;width:204.05pt;height:156.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" filled="f" stroked="f" strokeweight=".5pt">
                <v:textbox style="mso-fit-shape-to-text:t" inset="0,0,0,0">
                  <w:txbxContent>
                    <w:p w14:paraId="447655C1" w14:textId="558BF81D" w:rsidR="001F2240" w:rsidRDefault="001F2240" w:rsidP="005B60E8">
                      <w:r>
                        <w:rPr>
                          <w:noProof/>
                        </w:rPr>
                        <w:drawing>
                          <wp:inline distT="0" distB="0" distL="0" distR="0" wp14:anchorId="75BA633F" wp14:editId="784CAF90">
                            <wp:extent cx="2585085" cy="1727200"/>
                            <wp:effectExtent l="0" t="0" r="5715" b="0"/>
                            <wp:docPr id="641" name="Picture 64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Exercise1.png"/>
                                    <pic:cNvPicPr/>
                                  </pic:nvPicPr>
                                  <pic:blipFill>
                                    <a:blip r:embed="rId61" cstate="email">
                                      <a:extLst>
                                        <a:ext uri="{28A0092B-C50C-407E-A947-70E740481C1C}">
                                          <a14:useLocalDpi xmlns:a14="http://schemas.microsoft.com/office/drawing/2010/main"/>
                                        </a:ext>
                                      </a:extLst>
                                    </a:blip>
                                    <a:stretch>
                                      <a:fillRect/>
                                    </a:stretch>
                                  </pic:blipFill>
                                  <pic:spPr>
                                    <a:xfrm>
                                      <a:off x="0" y="0"/>
                                      <a:ext cx="2585085" cy="1727200"/>
                                    </a:xfrm>
                                    <a:prstGeom prst="rect">
                                      <a:avLst/>
                                    </a:prstGeom>
                                  </pic:spPr>
                                </pic:pic>
                              </a:graphicData>
                            </a:graphic>
                          </wp:inline>
                        </w:drawing>
                      </w:r>
                    </w:p>
                  </w:txbxContent>
                </v:textbox>
                <w10:wrap type="through"/>
              </v:shape>
            </w:pict>
          </mc:Fallback>
        </mc:AlternateContent>
      </w:r>
      <w:r w:rsidR="00C173F0" w:rsidRPr="00686563">
        <w:rPr>
          <w:rFonts w:ascii="Comic Sans MS" w:hAnsi="Comic Sans MS"/>
          <w:noProof/>
          <w:sz w:val="36"/>
          <w:szCs w:val="36"/>
        </w:rPr>
        <w:drawing>
          <wp:anchor distT="0" distB="0" distL="114300" distR="114300" simplePos="0" relativeHeight="251620352" behindDoc="0" locked="0" layoutInCell="1" allowOverlap="1" wp14:anchorId="3382D659" wp14:editId="7C78BBED">
            <wp:simplePos x="0" y="0"/>
            <wp:positionH relativeFrom="column">
              <wp:posOffset>899795</wp:posOffset>
            </wp:positionH>
            <wp:positionV relativeFrom="paragraph">
              <wp:posOffset>0</wp:posOffset>
            </wp:positionV>
            <wp:extent cx="2005965" cy="10672445"/>
            <wp:effectExtent l="0" t="0" r="635" b="0"/>
            <wp:wrapThrough wrapText="bothSides">
              <wp:wrapPolygon edited="0">
                <wp:start x="13265" y="0"/>
                <wp:lineTo x="11761" y="411"/>
                <wp:lineTo x="9299" y="1234"/>
                <wp:lineTo x="8205" y="1645"/>
                <wp:lineTo x="6701" y="2468"/>
                <wp:lineTo x="6154" y="2879"/>
                <wp:lineTo x="5744" y="3290"/>
                <wp:lineTo x="5470" y="4113"/>
                <wp:lineTo x="6154" y="5346"/>
                <wp:lineTo x="8068" y="6580"/>
                <wp:lineTo x="10393" y="7814"/>
                <wp:lineTo x="11487" y="8225"/>
                <wp:lineTo x="12171" y="8636"/>
                <wp:lineTo x="14906" y="9870"/>
                <wp:lineTo x="15453" y="10281"/>
                <wp:lineTo x="16000" y="11104"/>
                <wp:lineTo x="16137" y="12466"/>
                <wp:lineTo x="15316" y="13571"/>
                <wp:lineTo x="14085" y="14523"/>
                <wp:lineTo x="12171" y="15628"/>
                <wp:lineTo x="4650" y="18507"/>
                <wp:lineTo x="0" y="19920"/>
                <wp:lineTo x="0" y="20280"/>
                <wp:lineTo x="957" y="20563"/>
                <wp:lineTo x="1368" y="21103"/>
                <wp:lineTo x="2188" y="21385"/>
                <wp:lineTo x="2598" y="21462"/>
                <wp:lineTo x="4103" y="21462"/>
                <wp:lineTo x="7385" y="20563"/>
                <wp:lineTo x="12308" y="18918"/>
                <wp:lineTo x="15453" y="17684"/>
                <wp:lineTo x="17915" y="16450"/>
                <wp:lineTo x="19282" y="15628"/>
                <wp:lineTo x="20376" y="14805"/>
                <wp:lineTo x="20786" y="14394"/>
                <wp:lineTo x="21333" y="13571"/>
                <wp:lineTo x="21470" y="13160"/>
                <wp:lineTo x="21470" y="11644"/>
                <wp:lineTo x="21197" y="11104"/>
                <wp:lineTo x="20376" y="10281"/>
                <wp:lineTo x="19282" y="9459"/>
                <wp:lineTo x="16957" y="8225"/>
                <wp:lineTo x="15043" y="7403"/>
                <wp:lineTo x="14359" y="6991"/>
                <wp:lineTo x="13128" y="6580"/>
                <wp:lineTo x="12581" y="6220"/>
                <wp:lineTo x="12444" y="6169"/>
                <wp:lineTo x="11350" y="5346"/>
                <wp:lineTo x="11077" y="4113"/>
                <wp:lineTo x="13265" y="2879"/>
                <wp:lineTo x="14632" y="2468"/>
                <wp:lineTo x="15726" y="2056"/>
                <wp:lineTo x="17094" y="1645"/>
                <wp:lineTo x="18051" y="1234"/>
                <wp:lineTo x="17915" y="283"/>
                <wp:lineTo x="16821" y="129"/>
                <wp:lineTo x="14222" y="0"/>
                <wp:lineTo x="13265"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5965" cy="10672445"/>
                    </a:xfrm>
                    <a:prstGeom prst="rect">
                      <a:avLst/>
                    </a:prstGeom>
                  </pic:spPr>
                </pic:pic>
              </a:graphicData>
            </a:graphic>
            <wp14:sizeRelH relativeFrom="margin">
              <wp14:pctWidth>0</wp14:pctWidth>
            </wp14:sizeRelH>
            <wp14:sizeRelV relativeFrom="margin">
              <wp14:pctHeight>0</wp14:pctHeight>
            </wp14:sizeRelV>
          </wp:anchor>
        </w:drawing>
      </w:r>
      <w:r w:rsidR="00686563" w:rsidRPr="00686563">
        <w:rPr>
          <w:noProof/>
        </w:rPr>
        <w:t xml:space="preserve"> </w:t>
      </w:r>
    </w:p>
    <w:p w14:paraId="63236ACF" w14:textId="5A2C9EC3" w:rsidR="000C01AF" w:rsidRDefault="00E85D52" w:rsidP="002E004D">
      <w:pPr>
        <w:ind w:left="1440"/>
        <w:rPr>
          <w:rFonts w:ascii="Comic Sans MS" w:hAnsi="Comic Sans MS"/>
          <w:b/>
          <w:bCs/>
          <w:color w:val="103FC5"/>
          <w:sz w:val="36"/>
          <w:szCs w:val="36"/>
        </w:rPr>
      </w:pPr>
      <w:r>
        <w:rPr>
          <w:noProof/>
        </w:rPr>
        <w:lastRenderedPageBreak/>
        <mc:AlternateContent>
          <mc:Choice Requires="wps">
            <w:drawing>
              <wp:anchor distT="0" distB="0" distL="114300" distR="114300" simplePos="0" relativeHeight="251926528" behindDoc="0" locked="0" layoutInCell="1" allowOverlap="1" wp14:anchorId="33974F6F" wp14:editId="7261AD73">
                <wp:simplePos x="0" y="0"/>
                <wp:positionH relativeFrom="column">
                  <wp:posOffset>-317500</wp:posOffset>
                </wp:positionH>
                <wp:positionV relativeFrom="paragraph">
                  <wp:posOffset>-249224</wp:posOffset>
                </wp:positionV>
                <wp:extent cx="1067435" cy="10248265"/>
                <wp:effectExtent l="114300" t="482600" r="901065" b="5829935"/>
                <wp:wrapNone/>
                <wp:docPr id="408" name="Snip and Round Single Corner Rectangle 408"/>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6E297" id="Snip and Round Single Corner Rectangle 408" o:spid="_x0000_s1026" style="position:absolute;margin-left:-25pt;margin-top:-19.6pt;width:84.05pt;height:806.9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8384" behindDoc="0" locked="0" layoutInCell="1" allowOverlap="1" wp14:anchorId="338B63FA" wp14:editId="2E1492DF">
                <wp:simplePos x="0" y="0"/>
                <wp:positionH relativeFrom="column">
                  <wp:posOffset>-95185</wp:posOffset>
                </wp:positionH>
                <wp:positionV relativeFrom="paragraph">
                  <wp:posOffset>-629701</wp:posOffset>
                </wp:positionV>
                <wp:extent cx="334097" cy="321310"/>
                <wp:effectExtent l="0" t="0" r="8890" b="0"/>
                <wp:wrapNone/>
                <wp:docPr id="761" name="Text Box 761"/>
                <wp:cNvGraphicFramePr/>
                <a:graphic xmlns:a="http://schemas.openxmlformats.org/drawingml/2006/main">
                  <a:graphicData uri="http://schemas.microsoft.com/office/word/2010/wordprocessingShape">
                    <wps:wsp>
                      <wps:cNvSpPr txBox="1"/>
                      <wps:spPr>
                        <a:xfrm>
                          <a:off x="0" y="0"/>
                          <a:ext cx="334097"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C9758" w14:textId="6CC77679"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8B63FA" id="Text Box 761" o:spid="_x0000_s1174" type="#_x0000_t202" style="position:absolute;left:0;text-align:left;margin-left:-7.5pt;margin-top:-49.6pt;width:26.3pt;height:25.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" filled="f" stroked="f" strokeweight=".5pt">
                <v:textbox style="mso-fit-shape-to-text:t" inset="0,0,0,0">
                  <w:txbxContent>
                    <w:p w14:paraId="6EAC9758" w14:textId="6CC77679"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4</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5312" behindDoc="0" locked="0" layoutInCell="1" allowOverlap="1" wp14:anchorId="65464E39" wp14:editId="79DEA0B0">
                <wp:simplePos x="0" y="0"/>
                <wp:positionH relativeFrom="column">
                  <wp:posOffset>327660</wp:posOffset>
                </wp:positionH>
                <wp:positionV relativeFrom="paragraph">
                  <wp:posOffset>-753110</wp:posOffset>
                </wp:positionV>
                <wp:extent cx="6421120" cy="487680"/>
                <wp:effectExtent l="0" t="0" r="5080" b="7620"/>
                <wp:wrapNone/>
                <wp:docPr id="758" name="Text Box 758"/>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DFBD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4E39" id="Text Box 758" o:spid="_x0000_s1175" type="#_x0000_t202" style="position:absolute;left:0;text-align:left;margin-left:25.8pt;margin-top:-59.3pt;width:505.6pt;height:38.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" filled="f" stroked="f" strokeweight=".5pt">
                <v:textbox inset="0,0,0,0">
                  <w:txbxContent>
                    <w:p w14:paraId="264DFBD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6336" behindDoc="0" locked="0" layoutInCell="1" allowOverlap="1" wp14:anchorId="3DB07136" wp14:editId="0BC0ADF7">
                <wp:simplePos x="0" y="0"/>
                <wp:positionH relativeFrom="column">
                  <wp:posOffset>-220980</wp:posOffset>
                </wp:positionH>
                <wp:positionV relativeFrom="paragraph">
                  <wp:posOffset>-753110</wp:posOffset>
                </wp:positionV>
                <wp:extent cx="515620" cy="487680"/>
                <wp:effectExtent l="0" t="0" r="5080" b="7620"/>
                <wp:wrapNone/>
                <wp:docPr id="759" name="Text Box 759"/>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88A2F"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DB07136" id="Text Box 759" o:spid="_x0000_s1176" type="#_x0000_t202" style="position:absolute;left:0;text-align:left;margin-left:-17.4pt;margin-top:-59.3pt;width:40.6pt;height:38.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" filled="f" stroked="f" strokeweight=".5pt">
                <v:textbox inset="0,0,0,0">
                  <w:txbxContent>
                    <w:p w14:paraId="08B88A2F"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7360" behindDoc="0" locked="0" layoutInCell="1" allowOverlap="1" wp14:anchorId="0F058539" wp14:editId="509A0301">
                <wp:simplePos x="0" y="0"/>
                <wp:positionH relativeFrom="column">
                  <wp:posOffset>-94615</wp:posOffset>
                </wp:positionH>
                <wp:positionV relativeFrom="paragraph">
                  <wp:posOffset>-614680</wp:posOffset>
                </wp:positionV>
                <wp:extent cx="334010" cy="321310"/>
                <wp:effectExtent l="12700" t="12700" r="8890" b="8890"/>
                <wp:wrapNone/>
                <wp:docPr id="760" name="Folded Corner 760"/>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3A6C" id="Folded Corner 760" o:spid="_x0000_s1026" type="#_x0000_t65" style="position:absolute;margin-left:-7.45pt;margin-top:-48.4pt;width:26.3pt;height:25.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Y3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" adj="18000" fillcolor="#e32d91 [3204]" strokecolor="#771048 [1604]" strokeweight="2pt"/>
            </w:pict>
          </mc:Fallback>
        </mc:AlternateContent>
      </w:r>
      <w:r w:rsidR="00F74008">
        <w:rPr>
          <w:noProof/>
        </w:rPr>
        <mc:AlternateContent>
          <mc:Choice Requires="wps">
            <w:drawing>
              <wp:anchor distT="0" distB="0" distL="114300" distR="114300" simplePos="0" relativeHeight="251927552" behindDoc="0" locked="0" layoutInCell="1" allowOverlap="1" wp14:anchorId="419D6C10" wp14:editId="57A94A12">
                <wp:simplePos x="0" y="0"/>
                <wp:positionH relativeFrom="column">
                  <wp:posOffset>5989955</wp:posOffset>
                </wp:positionH>
                <wp:positionV relativeFrom="paragraph">
                  <wp:posOffset>-239395</wp:posOffset>
                </wp:positionV>
                <wp:extent cx="923290" cy="1358900"/>
                <wp:effectExtent l="0" t="0" r="3810" b="0"/>
                <wp:wrapNone/>
                <wp:docPr id="410" name="Text Box 410"/>
                <wp:cNvGraphicFramePr/>
                <a:graphic xmlns:a="http://schemas.openxmlformats.org/drawingml/2006/main">
                  <a:graphicData uri="http://schemas.microsoft.com/office/word/2010/wordprocessingShape">
                    <wps:wsp>
                      <wps:cNvSpPr txBox="1"/>
                      <wps:spPr>
                        <a:xfrm>
                          <a:off x="0" y="0"/>
                          <a:ext cx="92329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EFA69" w14:textId="020026A8" w:rsidR="008F355E" w:rsidRDefault="008F355E">
                            <w:r>
                              <w:rPr>
                                <w:rFonts w:ascii="Comic Sans MS" w:hAnsi="Comic Sans MS"/>
                                <w:b/>
                                <w:bCs/>
                                <w:noProof/>
                                <w:color w:val="103FC5"/>
                                <w:sz w:val="36"/>
                                <w:szCs w:val="36"/>
                              </w:rPr>
                              <w:drawing>
                                <wp:inline distT="0" distB="0" distL="0" distR="0" wp14:anchorId="5AD79C26" wp14:editId="1C8E4297">
                                  <wp:extent cx="803582" cy="751114"/>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Vol friendly.png"/>
                                          <pic:cNvPicPr/>
                                        </pic:nvPicPr>
                                        <pic:blipFill>
                                          <a:blip r:embed="rId62" cstate="email">
                                            <a:extLst>
                                              <a:ext uri="{28A0092B-C50C-407E-A947-70E740481C1C}">
                                                <a14:useLocalDpi xmlns:a14="http://schemas.microsoft.com/office/drawing/2010/main"/>
                                              </a:ext>
                                            </a:extLst>
                                          </a:blip>
                                          <a:stretch>
                                            <a:fillRect/>
                                          </a:stretch>
                                        </pic:blipFill>
                                        <pic:spPr>
                                          <a:xfrm>
                                            <a:off x="0" y="0"/>
                                            <a:ext cx="803582" cy="7511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6C10" id="Text Box 410" o:spid="_x0000_s1177" type="#_x0000_t202" style="position:absolute;left:0;text-align:left;margin-left:471.65pt;margin-top:-18.85pt;width:72.7pt;height:1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" filled="f" stroked="f" strokeweight=".5pt">
                <v:textbox inset="0,0,0,0">
                  <w:txbxContent>
                    <w:p w14:paraId="057EFA69" w14:textId="020026A8" w:rsidR="008F355E" w:rsidRDefault="008F355E">
                      <w:r>
                        <w:rPr>
                          <w:rFonts w:ascii="Comic Sans MS" w:hAnsi="Comic Sans MS"/>
                          <w:b/>
                          <w:bCs/>
                          <w:noProof/>
                          <w:color w:val="103FC5"/>
                          <w:sz w:val="36"/>
                          <w:szCs w:val="36"/>
                        </w:rPr>
                        <w:drawing>
                          <wp:inline distT="0" distB="0" distL="0" distR="0" wp14:anchorId="5AD79C26" wp14:editId="1C8E4297">
                            <wp:extent cx="803582" cy="751114"/>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Vol friendly.png"/>
                                    <pic:cNvPicPr/>
                                  </pic:nvPicPr>
                                  <pic:blipFill>
                                    <a:blip r:embed="rId62" cstate="email">
                                      <a:extLst>
                                        <a:ext uri="{28A0092B-C50C-407E-A947-70E740481C1C}">
                                          <a14:useLocalDpi xmlns:a14="http://schemas.microsoft.com/office/drawing/2010/main"/>
                                        </a:ext>
                                      </a:extLst>
                                    </a:blip>
                                    <a:stretch>
                                      <a:fillRect/>
                                    </a:stretch>
                                  </pic:blipFill>
                                  <pic:spPr>
                                    <a:xfrm>
                                      <a:off x="0" y="0"/>
                                      <a:ext cx="803582" cy="751114"/>
                                    </a:xfrm>
                                    <a:prstGeom prst="rect">
                                      <a:avLst/>
                                    </a:prstGeom>
                                  </pic:spPr>
                                </pic:pic>
                              </a:graphicData>
                            </a:graphic>
                          </wp:inline>
                        </w:drawing>
                      </w:r>
                    </w:p>
                  </w:txbxContent>
                </v:textbox>
              </v:shape>
            </w:pict>
          </mc:Fallback>
        </mc:AlternateContent>
      </w:r>
      <w:r w:rsidR="00242688">
        <w:rPr>
          <w:b/>
          <w:bCs/>
          <w:caps/>
          <w:noProof/>
        </w:rPr>
        <mc:AlternateContent>
          <mc:Choice Requires="wps">
            <w:drawing>
              <wp:anchor distT="0" distB="0" distL="114300" distR="114300" simplePos="0" relativeHeight="251968512" behindDoc="0" locked="0" layoutInCell="1" allowOverlap="1" wp14:anchorId="5C816335" wp14:editId="7CD37B4C">
                <wp:simplePos x="0" y="0"/>
                <wp:positionH relativeFrom="column">
                  <wp:posOffset>6353175</wp:posOffset>
                </wp:positionH>
                <wp:positionV relativeFrom="paragraph">
                  <wp:posOffset>-673100</wp:posOffset>
                </wp:positionV>
                <wp:extent cx="303530" cy="469900"/>
                <wp:effectExtent l="0" t="0" r="1270" b="8890"/>
                <wp:wrapNone/>
                <wp:docPr id="566" name="Text Box 566"/>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CCE70" w14:textId="71C3E908"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C816335" id="Text Box 566" o:spid="_x0000_s1178" type="#_x0000_t202" style="position:absolute;left:0;text-align:left;margin-left:500.25pt;margin-top:-53pt;width:23.9pt;height:37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" filled="f" stroked="f" strokeweight=".5pt">
                <v:textbox style="mso-fit-shape-to-text:t" inset="0,0,0,0">
                  <w:txbxContent>
                    <w:p w14:paraId="24DCCE70" w14:textId="71C3E908"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14</w:t>
                      </w:r>
                    </w:p>
                  </w:txbxContent>
                </v:textbox>
              </v:shape>
            </w:pict>
          </mc:Fallback>
        </mc:AlternateContent>
      </w:r>
      <w:r w:rsidR="000C01AF">
        <w:rPr>
          <w:rFonts w:ascii="Comic Sans MS" w:hAnsi="Comic Sans MS"/>
          <w:b/>
          <w:bCs/>
          <w:color w:val="103FC5"/>
          <w:sz w:val="36"/>
          <w:szCs w:val="36"/>
        </w:rPr>
        <w:t xml:space="preserve">High Points       </w:t>
      </w:r>
    </w:p>
    <w:p w14:paraId="0297E151" w14:textId="4FCC2531" w:rsidR="009C4F91" w:rsidRDefault="008F355E" w:rsidP="002E004D">
      <w:pPr>
        <w:rPr>
          <w:rFonts w:ascii="Comic Sans MS" w:hAnsi="Comic Sans MS"/>
          <w:b/>
          <w:bCs/>
          <w:color w:val="103FC5"/>
          <w:sz w:val="36"/>
          <w:szCs w:val="36"/>
        </w:rPr>
      </w:pPr>
      <w:r>
        <w:rPr>
          <w:noProof/>
        </w:rPr>
        <mc:AlternateContent>
          <mc:Choice Requires="wps">
            <w:drawing>
              <wp:anchor distT="0" distB="0" distL="114300" distR="114300" simplePos="0" relativeHeight="251915264" behindDoc="0" locked="0" layoutInCell="1" allowOverlap="1" wp14:anchorId="2EE655FB" wp14:editId="74E836C5">
                <wp:simplePos x="0" y="0"/>
                <wp:positionH relativeFrom="column">
                  <wp:posOffset>769620</wp:posOffset>
                </wp:positionH>
                <wp:positionV relativeFrom="paragraph">
                  <wp:posOffset>57150</wp:posOffset>
                </wp:positionV>
                <wp:extent cx="5271135" cy="1958975"/>
                <wp:effectExtent l="0" t="0" r="0" b="7620"/>
                <wp:wrapNone/>
                <wp:docPr id="397" name="Text Box 397"/>
                <wp:cNvGraphicFramePr/>
                <a:graphic xmlns:a="http://schemas.openxmlformats.org/drawingml/2006/main">
                  <a:graphicData uri="http://schemas.microsoft.com/office/word/2010/wordprocessingShape">
                    <wps:wsp>
                      <wps:cNvSpPr txBox="1"/>
                      <wps:spPr>
                        <a:xfrm>
                          <a:off x="0" y="0"/>
                          <a:ext cx="5271135" cy="195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46751" w14:textId="296B3162" w:rsidR="001F2240" w:rsidRPr="001F2240" w:rsidRDefault="001F2240" w:rsidP="001F2240">
                            <w:pPr>
                              <w:spacing w:line="276" w:lineRule="auto"/>
                              <w:rPr>
                                <w:rFonts w:ascii="Comic Sans MS" w:hAnsi="Comic Sans MS"/>
                              </w:rPr>
                            </w:pPr>
                            <w:r w:rsidRPr="001F2240">
                              <w:rPr>
                                <w:rFonts w:ascii="Comic Sans MS" w:hAnsi="Comic Sans MS"/>
                              </w:rPr>
                              <w:t xml:space="preserve">In 18-19 we achieved Volunteer Friendly </w:t>
                            </w:r>
                            <w:r>
                              <w:rPr>
                                <w:rFonts w:ascii="Comic Sans MS" w:hAnsi="Comic Sans MS"/>
                              </w:rPr>
                              <w:t>award</w:t>
                            </w:r>
                            <w:r w:rsidRPr="001F2240">
                              <w:rPr>
                                <w:rFonts w:ascii="Comic Sans MS" w:hAnsi="Comic Sans MS"/>
                              </w:rPr>
                              <w:t xml:space="preserve">. </w:t>
                            </w:r>
                            <w:r>
                              <w:rPr>
                                <w:rFonts w:ascii="Comic Sans MS" w:hAnsi="Comic Sans MS"/>
                              </w:rPr>
                              <w:t>This is a quality standard which recognises groups who are good at involving volunteers. We were really proud to gain this as we have always understood how important our volunteers are … they are the heart of LDVG</w:t>
                            </w:r>
                            <w:r w:rsidR="000C01AF">
                              <w:rPr>
                                <w:rFonts w:ascii="Comic Sans MS" w:hAnsi="Comic Sans M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EE655FB" id="Text Box 397" o:spid="_x0000_s1179" type="#_x0000_t202" style="position:absolute;margin-left:60.6pt;margin-top:4.5pt;width:415.05pt;height:154.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" filled="f" stroked="f" strokeweight=".5pt">
                <v:textbox style="mso-fit-shape-to-text:t" inset="0,0,0,0">
                  <w:txbxContent>
                    <w:p w14:paraId="45646751" w14:textId="296B3162" w:rsidR="001F2240" w:rsidRPr="001F2240" w:rsidRDefault="001F2240" w:rsidP="001F2240">
                      <w:pPr>
                        <w:spacing w:line="276" w:lineRule="auto"/>
                        <w:rPr>
                          <w:rFonts w:ascii="Comic Sans MS" w:hAnsi="Comic Sans MS"/>
                        </w:rPr>
                      </w:pPr>
                      <w:r w:rsidRPr="001F2240">
                        <w:rPr>
                          <w:rFonts w:ascii="Comic Sans MS" w:hAnsi="Comic Sans MS"/>
                        </w:rPr>
                        <w:t xml:space="preserve">In 18-19 we achieved Volunteer Friendly </w:t>
                      </w:r>
                      <w:r>
                        <w:rPr>
                          <w:rFonts w:ascii="Comic Sans MS" w:hAnsi="Comic Sans MS"/>
                        </w:rPr>
                        <w:t>award</w:t>
                      </w:r>
                      <w:r w:rsidRPr="001F2240">
                        <w:rPr>
                          <w:rFonts w:ascii="Comic Sans MS" w:hAnsi="Comic Sans MS"/>
                        </w:rPr>
                        <w:t xml:space="preserve">. </w:t>
                      </w:r>
                      <w:r>
                        <w:rPr>
                          <w:rFonts w:ascii="Comic Sans MS" w:hAnsi="Comic Sans MS"/>
                        </w:rPr>
                        <w:t>This is a quality standard which recognises groups who are good at involving volunteers. We were really proud to gain this as we have always understood how important our volunteers are … they are the heart of LDVG</w:t>
                      </w:r>
                      <w:r w:rsidR="000C01AF">
                        <w:rPr>
                          <w:rFonts w:ascii="Comic Sans MS" w:hAnsi="Comic Sans MS"/>
                        </w:rPr>
                        <w:t>.</w:t>
                      </w:r>
                    </w:p>
                  </w:txbxContent>
                </v:textbox>
              </v:shape>
            </w:pict>
          </mc:Fallback>
        </mc:AlternateContent>
      </w:r>
    </w:p>
    <w:p w14:paraId="5E82F96E" w14:textId="77777777" w:rsidR="008F355E" w:rsidRDefault="008F355E" w:rsidP="002E004D">
      <w:pPr>
        <w:spacing w:after="180" w:line="480" w:lineRule="auto"/>
        <w:contextualSpacing w:val="0"/>
        <w:rPr>
          <w:rFonts w:ascii="Comic Sans MS" w:hAnsi="Comic Sans MS"/>
          <w:b/>
          <w:bCs/>
          <w:color w:val="103FC5"/>
          <w:sz w:val="36"/>
          <w:szCs w:val="36"/>
        </w:rPr>
      </w:pPr>
    </w:p>
    <w:p w14:paraId="63F5944B" w14:textId="678B1A75" w:rsidR="000C01AF" w:rsidRDefault="000C01AF" w:rsidP="002E004D">
      <w:pPr>
        <w:spacing w:after="180" w:line="336" w:lineRule="auto"/>
        <w:ind w:left="1440"/>
        <w:contextualSpacing w:val="0"/>
        <w:rPr>
          <w:rFonts w:ascii="Comic Sans MS" w:hAnsi="Comic Sans MS"/>
          <w:b/>
          <w:bCs/>
          <w:noProof/>
          <w:color w:val="103FC5"/>
          <w:sz w:val="36"/>
          <w:szCs w:val="36"/>
        </w:rPr>
      </w:pPr>
      <w:r>
        <w:rPr>
          <w:rFonts w:ascii="Comic Sans MS" w:hAnsi="Comic Sans MS"/>
          <w:b/>
          <w:bCs/>
          <w:noProof/>
          <w:color w:val="103FC5"/>
          <w:sz w:val="36"/>
          <w:szCs w:val="36"/>
        </w:rPr>
        <mc:AlternateContent>
          <mc:Choice Requires="wps">
            <w:drawing>
              <wp:anchor distT="0" distB="0" distL="114300" distR="114300" simplePos="0" relativeHeight="251919360" behindDoc="0" locked="0" layoutInCell="1" allowOverlap="1" wp14:anchorId="35FD9057" wp14:editId="12AB9F99">
                <wp:simplePos x="0" y="0"/>
                <wp:positionH relativeFrom="column">
                  <wp:posOffset>986155</wp:posOffset>
                </wp:positionH>
                <wp:positionV relativeFrom="paragraph">
                  <wp:posOffset>430530</wp:posOffset>
                </wp:positionV>
                <wp:extent cx="5927271" cy="1779814"/>
                <wp:effectExtent l="0" t="0" r="3810" b="0"/>
                <wp:wrapNone/>
                <wp:docPr id="402" name="Text Box 402"/>
                <wp:cNvGraphicFramePr/>
                <a:graphic xmlns:a="http://schemas.openxmlformats.org/drawingml/2006/main">
                  <a:graphicData uri="http://schemas.microsoft.com/office/word/2010/wordprocessingShape">
                    <wps:wsp>
                      <wps:cNvSpPr txBox="1"/>
                      <wps:spPr>
                        <a:xfrm>
                          <a:off x="0" y="0"/>
                          <a:ext cx="5927271" cy="1779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10396" w14:textId="77777777" w:rsidR="00CA0D04" w:rsidRDefault="000C01AF" w:rsidP="000C01AF">
                            <w:pPr>
                              <w:spacing w:line="276" w:lineRule="auto"/>
                              <w:contextualSpacing w:val="0"/>
                              <w:rPr>
                                <w:rFonts w:ascii="Comic Sans MS" w:hAnsi="Comic Sans MS"/>
                                <w:noProof/>
                                <w:szCs w:val="24"/>
                              </w:rPr>
                            </w:pPr>
                            <w:r w:rsidRPr="000C01AF">
                              <w:rPr>
                                <w:rFonts w:ascii="Comic Sans MS" w:hAnsi="Comic Sans MS"/>
                                <w:noProof/>
                                <w:szCs w:val="24"/>
                              </w:rPr>
                              <w:t>We</w:t>
                            </w:r>
                            <w:r>
                              <w:rPr>
                                <w:rFonts w:ascii="Comic Sans MS" w:hAnsi="Comic Sans MS"/>
                                <w:noProof/>
                                <w:szCs w:val="24"/>
                              </w:rPr>
                              <w:t xml:space="preserve"> really appreciate the huge amount of support we receive from individuals, groups and businesses within our community. </w:t>
                            </w:r>
                          </w:p>
                          <w:p w14:paraId="3FB78F51" w14:textId="23CEFD82" w:rsidR="000C01AF" w:rsidRDefault="000C01AF" w:rsidP="00CA0D04">
                            <w:pPr>
                              <w:spacing w:line="276" w:lineRule="auto"/>
                              <w:ind w:firstLine="720"/>
                              <w:contextualSpacing w:val="0"/>
                              <w:rPr>
                                <w:rFonts w:ascii="Comic Sans MS" w:hAnsi="Comic Sans MS"/>
                                <w:noProof/>
                                <w:szCs w:val="24"/>
                              </w:rPr>
                            </w:pPr>
                            <w:r>
                              <w:rPr>
                                <w:rFonts w:ascii="Comic Sans MS" w:hAnsi="Comic Sans MS"/>
                                <w:noProof/>
                                <w:szCs w:val="24"/>
                              </w:rPr>
                              <w:t xml:space="preserve">Our main corporate </w:t>
                            </w:r>
                            <w:r w:rsidR="00242688">
                              <w:rPr>
                                <w:rFonts w:ascii="Comic Sans MS" w:hAnsi="Comic Sans MS"/>
                                <w:noProof/>
                                <w:szCs w:val="24"/>
                              </w:rPr>
                              <w:t>funde</w:t>
                            </w:r>
                            <w:r>
                              <w:rPr>
                                <w:rFonts w:ascii="Comic Sans MS" w:hAnsi="Comic Sans MS"/>
                                <w:noProof/>
                                <w:szCs w:val="24"/>
                              </w:rPr>
                              <w:t>rs in 18-19 were:</w:t>
                            </w:r>
                          </w:p>
                          <w:p w14:paraId="34B4A7FB" w14:textId="58C1B23A"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National lottery</w:t>
                            </w:r>
                          </w:p>
                          <w:p w14:paraId="2D0FEE25" w14:textId="4DF5BE22"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Morrisons</w:t>
                            </w:r>
                          </w:p>
                          <w:p w14:paraId="0FB8026A" w14:textId="49364272" w:rsidR="000C01AF" w:rsidRPr="008F355E" w:rsidRDefault="00CA0D04"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Asda</w:t>
                            </w:r>
                          </w:p>
                          <w:p w14:paraId="2AA72A67" w14:textId="7E74908D" w:rsidR="00CA0D04" w:rsidRPr="008F355E" w:rsidRDefault="00CA0D04" w:rsidP="008F355E">
                            <w:pPr>
                              <w:pStyle w:val="ListParagraph"/>
                              <w:numPr>
                                <w:ilvl w:val="2"/>
                                <w:numId w:val="43"/>
                              </w:numPr>
                              <w:spacing w:line="276" w:lineRule="auto"/>
                              <w:contextualSpacing w:val="0"/>
                              <w:rPr>
                                <w:rFonts w:ascii="Comic Sans MS" w:hAnsi="Comic Sans MS"/>
                                <w:color w:val="000000" w:themeColor="text1"/>
                              </w:rPr>
                            </w:pPr>
                            <w:r w:rsidRPr="008F355E">
                              <w:rPr>
                                <w:rFonts w:ascii="Comic Sans MS" w:hAnsi="Comic Sans MS"/>
                                <w:noProof/>
                              </w:rPr>
                              <w:t>Robertson Trust</w:t>
                            </w:r>
                          </w:p>
                          <w:p w14:paraId="1C599C95" w14:textId="77777777" w:rsidR="000C01AF" w:rsidRDefault="000C01AF"/>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5FD9057" id="Text Box 402" o:spid="_x0000_s1180" type="#_x0000_t202" style="position:absolute;left:0;text-align:left;margin-left:77.65pt;margin-top:33.9pt;width:466.7pt;height:140.1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" filled="f" stroked="f" strokeweight=".5pt">
                <v:textbox inset="0,0,0,0">
                  <w:txbxContent>
                    <w:p w14:paraId="50B10396" w14:textId="77777777" w:rsidR="00CA0D04" w:rsidRDefault="000C01AF" w:rsidP="000C01AF">
                      <w:pPr>
                        <w:spacing w:line="276" w:lineRule="auto"/>
                        <w:contextualSpacing w:val="0"/>
                        <w:rPr>
                          <w:rFonts w:ascii="Comic Sans MS" w:hAnsi="Comic Sans MS"/>
                          <w:noProof/>
                          <w:szCs w:val="24"/>
                        </w:rPr>
                      </w:pPr>
                      <w:r w:rsidRPr="000C01AF">
                        <w:rPr>
                          <w:rFonts w:ascii="Comic Sans MS" w:hAnsi="Comic Sans MS"/>
                          <w:noProof/>
                          <w:szCs w:val="24"/>
                        </w:rPr>
                        <w:t>We</w:t>
                      </w:r>
                      <w:r>
                        <w:rPr>
                          <w:rFonts w:ascii="Comic Sans MS" w:hAnsi="Comic Sans MS"/>
                          <w:noProof/>
                          <w:szCs w:val="24"/>
                        </w:rPr>
                        <w:t xml:space="preserve"> really appreciate the huge amount of support we receive from individuals, groups and businesses within our community. </w:t>
                      </w:r>
                    </w:p>
                    <w:p w14:paraId="3FB78F51" w14:textId="23CEFD82" w:rsidR="000C01AF" w:rsidRDefault="000C01AF" w:rsidP="00CA0D04">
                      <w:pPr>
                        <w:spacing w:line="276" w:lineRule="auto"/>
                        <w:ind w:firstLine="720"/>
                        <w:contextualSpacing w:val="0"/>
                        <w:rPr>
                          <w:rFonts w:ascii="Comic Sans MS" w:hAnsi="Comic Sans MS"/>
                          <w:noProof/>
                          <w:szCs w:val="24"/>
                        </w:rPr>
                      </w:pPr>
                      <w:r>
                        <w:rPr>
                          <w:rFonts w:ascii="Comic Sans MS" w:hAnsi="Comic Sans MS"/>
                          <w:noProof/>
                          <w:szCs w:val="24"/>
                        </w:rPr>
                        <w:t xml:space="preserve">Our main corporate </w:t>
                      </w:r>
                      <w:r w:rsidR="00242688">
                        <w:rPr>
                          <w:rFonts w:ascii="Comic Sans MS" w:hAnsi="Comic Sans MS"/>
                          <w:noProof/>
                          <w:szCs w:val="24"/>
                        </w:rPr>
                        <w:t>funde</w:t>
                      </w:r>
                      <w:r>
                        <w:rPr>
                          <w:rFonts w:ascii="Comic Sans MS" w:hAnsi="Comic Sans MS"/>
                          <w:noProof/>
                          <w:szCs w:val="24"/>
                        </w:rPr>
                        <w:t>rs in 18-19 were:</w:t>
                      </w:r>
                    </w:p>
                    <w:p w14:paraId="34B4A7FB" w14:textId="58C1B23A"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National lottery</w:t>
                      </w:r>
                    </w:p>
                    <w:p w14:paraId="2D0FEE25" w14:textId="4DF5BE22"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Morrisons</w:t>
                      </w:r>
                    </w:p>
                    <w:p w14:paraId="0FB8026A" w14:textId="49364272" w:rsidR="000C01AF" w:rsidRPr="008F355E" w:rsidRDefault="00CA0D04"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Asda</w:t>
                      </w:r>
                    </w:p>
                    <w:p w14:paraId="2AA72A67" w14:textId="7E74908D" w:rsidR="00CA0D04" w:rsidRPr="008F355E" w:rsidRDefault="00CA0D04" w:rsidP="008F355E">
                      <w:pPr>
                        <w:pStyle w:val="ListParagraph"/>
                        <w:numPr>
                          <w:ilvl w:val="2"/>
                          <w:numId w:val="43"/>
                        </w:numPr>
                        <w:spacing w:line="276" w:lineRule="auto"/>
                        <w:contextualSpacing w:val="0"/>
                        <w:rPr>
                          <w:rFonts w:ascii="Comic Sans MS" w:hAnsi="Comic Sans MS"/>
                          <w:color w:val="000000" w:themeColor="text1"/>
                        </w:rPr>
                      </w:pPr>
                      <w:r w:rsidRPr="008F355E">
                        <w:rPr>
                          <w:rFonts w:ascii="Comic Sans MS" w:hAnsi="Comic Sans MS"/>
                          <w:noProof/>
                        </w:rPr>
                        <w:t>Robertson Trust</w:t>
                      </w:r>
                    </w:p>
                    <w:p w14:paraId="1C599C95" w14:textId="77777777" w:rsidR="000C01AF" w:rsidRDefault="000C01AF"/>
                  </w:txbxContent>
                </v:textbox>
              </v:shape>
            </w:pict>
          </mc:Fallback>
        </mc:AlternateContent>
      </w:r>
      <w:r w:rsidR="001F2240">
        <w:rPr>
          <w:rFonts w:ascii="Comic Sans MS" w:hAnsi="Comic Sans MS"/>
          <w:b/>
          <w:bCs/>
          <w:noProof/>
          <w:color w:val="103FC5"/>
          <w:sz w:val="36"/>
          <w:szCs w:val="36"/>
        </w:rPr>
        <mc:AlternateContent>
          <mc:Choice Requires="wps">
            <w:drawing>
              <wp:anchor distT="0" distB="0" distL="114300" distR="114300" simplePos="0" relativeHeight="251916288" behindDoc="0" locked="0" layoutInCell="1" allowOverlap="1" wp14:anchorId="064A98B3" wp14:editId="5D16621C">
                <wp:simplePos x="0" y="0"/>
                <wp:positionH relativeFrom="column">
                  <wp:posOffset>4799784</wp:posOffset>
                </wp:positionH>
                <wp:positionV relativeFrom="paragraph">
                  <wp:posOffset>388257</wp:posOffset>
                </wp:positionV>
                <wp:extent cx="1347107" cy="1322614"/>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1347107" cy="1322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2849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64A98B3" id="Text Box 398" o:spid="_x0000_s1181" type="#_x0000_t202" style="position:absolute;left:0;text-align:left;margin-left:377.95pt;margin-top:30.55pt;width:106.05pt;height:104.15pt;z-index:251916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" filled="f" stroked="f" strokeweight=".5pt">
                <v:textbox style="mso-fit-shape-to-text:t" inset="0,0,0,0">
                  <w:txbxContent>
                    <w:p w14:paraId="3F128497" w14:textId="77777777" w:rsidR="001F2240" w:rsidRDefault="001F2240"/>
                  </w:txbxContent>
                </v:textbox>
              </v:shape>
            </w:pict>
          </mc:Fallback>
        </mc:AlternateContent>
      </w:r>
      <w:r>
        <w:rPr>
          <w:rFonts w:ascii="Comic Sans MS" w:hAnsi="Comic Sans MS"/>
          <w:b/>
          <w:bCs/>
          <w:noProof/>
          <w:color w:val="103FC5"/>
          <w:sz w:val="36"/>
          <w:szCs w:val="36"/>
        </w:rPr>
        <w:t>Community Supports</w:t>
      </w:r>
    </w:p>
    <w:p w14:paraId="17154CE8" w14:textId="77045068" w:rsidR="00CA0D04" w:rsidRDefault="00CA0D04" w:rsidP="002E004D">
      <w:pPr>
        <w:spacing w:after="180" w:line="336" w:lineRule="auto"/>
        <w:contextualSpacing w:val="0"/>
        <w:rPr>
          <w:rFonts w:ascii="Comic Sans MS" w:hAnsi="Comic Sans MS"/>
          <w:b/>
          <w:bCs/>
          <w:color w:val="103FC5"/>
          <w:sz w:val="36"/>
          <w:szCs w:val="36"/>
        </w:rPr>
      </w:pPr>
    </w:p>
    <w:p w14:paraId="169E6BDB" w14:textId="31556004" w:rsidR="00CA0D04" w:rsidRDefault="00CA0D04" w:rsidP="002E004D">
      <w:pPr>
        <w:spacing w:after="180" w:line="336" w:lineRule="auto"/>
        <w:contextualSpacing w:val="0"/>
        <w:rPr>
          <w:rFonts w:ascii="Comic Sans MS" w:hAnsi="Comic Sans MS"/>
          <w:b/>
          <w:bCs/>
          <w:color w:val="103FC5"/>
          <w:sz w:val="36"/>
          <w:szCs w:val="36"/>
        </w:rPr>
      </w:pPr>
    </w:p>
    <w:p w14:paraId="524E7DE5" w14:textId="685AAC90" w:rsidR="00CA0D04" w:rsidRDefault="00CA0D04" w:rsidP="002E004D">
      <w:pPr>
        <w:spacing w:after="180" w:line="480" w:lineRule="auto"/>
        <w:contextualSpacing w:val="0"/>
        <w:rPr>
          <w:rFonts w:ascii="Comic Sans MS" w:hAnsi="Comic Sans MS"/>
          <w:b/>
          <w:bCs/>
          <w:color w:val="103FC5"/>
          <w:sz w:val="36"/>
          <w:szCs w:val="36"/>
        </w:rPr>
      </w:pPr>
    </w:p>
    <w:p w14:paraId="2CF6CF5A" w14:textId="2840A2CB" w:rsidR="009C4F91" w:rsidRDefault="00CA0D04" w:rsidP="002E004D">
      <w:pPr>
        <w:spacing w:after="180" w:line="336" w:lineRule="auto"/>
        <w:ind w:left="1440"/>
        <w:contextualSpacing w:val="0"/>
        <w:rPr>
          <w:rFonts w:ascii="Comic Sans MS" w:hAnsi="Comic Sans MS"/>
          <w:b/>
          <w:bCs/>
          <w:color w:val="103FC5"/>
          <w:sz w:val="36"/>
          <w:szCs w:val="36"/>
        </w:rPr>
      </w:pPr>
      <w:r>
        <w:rPr>
          <w:rFonts w:ascii="Comic Sans MS" w:hAnsi="Comic Sans MS"/>
          <w:b/>
          <w:bCs/>
          <w:color w:val="103FC5"/>
          <w:sz w:val="36"/>
          <w:szCs w:val="36"/>
        </w:rPr>
        <w:t>Looking Forward</w:t>
      </w:r>
    </w:p>
    <w:p w14:paraId="279F2095" w14:textId="77777777" w:rsidR="006B11EF" w:rsidRDefault="00CA0D04" w:rsidP="002E004D">
      <w:pPr>
        <w:spacing w:line="240" w:lineRule="auto"/>
        <w:ind w:left="1440"/>
        <w:contextualSpacing w:val="0"/>
        <w:rPr>
          <w:rFonts w:ascii="Comic Sans MS" w:hAnsi="Comic Sans MS"/>
          <w:szCs w:val="24"/>
        </w:rPr>
      </w:pPr>
      <w:r>
        <w:rPr>
          <w:rFonts w:ascii="Comic Sans MS" w:hAnsi="Comic Sans MS"/>
          <w:szCs w:val="24"/>
        </w:rPr>
        <w:t xml:space="preserve">In </w:t>
      </w:r>
      <w:r w:rsidRPr="00CA0D04">
        <w:rPr>
          <w:rFonts w:ascii="Comic Sans MS" w:hAnsi="Comic Sans MS"/>
          <w:szCs w:val="24"/>
        </w:rPr>
        <w:t>19-20</w:t>
      </w:r>
      <w:r>
        <w:rPr>
          <w:rFonts w:ascii="Comic Sans MS" w:hAnsi="Comic Sans MS"/>
          <w:szCs w:val="24"/>
        </w:rPr>
        <w:t xml:space="preserve"> we will continue to:</w:t>
      </w:r>
    </w:p>
    <w:p w14:paraId="69C5CC88" w14:textId="62426164" w:rsidR="00CA0D04" w:rsidRPr="002E004D" w:rsidRDefault="00CA0D04" w:rsidP="002E004D">
      <w:pPr>
        <w:spacing w:line="276" w:lineRule="auto"/>
        <w:ind w:left="1800"/>
        <w:contextualSpacing w:val="0"/>
        <w:rPr>
          <w:rFonts w:ascii="Comic Sans MS" w:hAnsi="Comic Sans MS"/>
          <w:szCs w:val="24"/>
        </w:rPr>
      </w:pPr>
      <w:r w:rsidRPr="002E004D">
        <w:rPr>
          <w:rFonts w:ascii="Comic Sans MS" w:hAnsi="Comic Sans MS"/>
        </w:rPr>
        <w:t>Develop our services, including community car scheme.</w:t>
      </w:r>
    </w:p>
    <w:p w14:paraId="1189181E" w14:textId="5E9E3D88" w:rsidR="00CA0D04" w:rsidRPr="002E004D" w:rsidRDefault="00CA0D04" w:rsidP="002E004D">
      <w:pPr>
        <w:spacing w:line="276" w:lineRule="auto"/>
        <w:ind w:left="1800"/>
        <w:contextualSpacing w:val="0"/>
        <w:rPr>
          <w:rFonts w:ascii="Comic Sans MS" w:hAnsi="Comic Sans MS"/>
        </w:rPr>
      </w:pPr>
      <w:r w:rsidRPr="002E004D">
        <w:rPr>
          <w:rFonts w:ascii="Comic Sans MS" w:hAnsi="Comic Sans MS"/>
        </w:rPr>
        <w:t>Strengthen our partnerships, particularly with local businesses.</w:t>
      </w:r>
    </w:p>
    <w:p w14:paraId="1856EAAC" w14:textId="767A362A" w:rsidR="00CA0D04" w:rsidRPr="002E004D" w:rsidRDefault="00CA0D04" w:rsidP="002E004D">
      <w:pPr>
        <w:spacing w:line="276" w:lineRule="auto"/>
        <w:ind w:left="1800"/>
        <w:contextualSpacing w:val="0"/>
        <w:rPr>
          <w:rFonts w:ascii="Comic Sans MS" w:hAnsi="Comic Sans MS"/>
        </w:rPr>
      </w:pPr>
      <w:r w:rsidRPr="002E004D">
        <w:rPr>
          <w:rFonts w:ascii="Comic Sans MS" w:hAnsi="Comic Sans MS"/>
        </w:rPr>
        <w:t>Celebrate our first 25 years!</w:t>
      </w:r>
    </w:p>
    <w:p w14:paraId="6FDFF034" w14:textId="497CEC62" w:rsidR="00242688" w:rsidRDefault="006B11EF" w:rsidP="002E004D">
      <w:pPr>
        <w:spacing w:after="180" w:line="336" w:lineRule="auto"/>
        <w:contextualSpacing w:val="0"/>
        <w:rPr>
          <w:rFonts w:ascii="Comic Sans MS" w:hAnsi="Comic Sans MS"/>
          <w:szCs w:val="24"/>
        </w:rPr>
      </w:pPr>
      <w:r>
        <w:rPr>
          <w:noProof/>
        </w:rPr>
        <mc:AlternateContent>
          <mc:Choice Requires="wps">
            <w:drawing>
              <wp:anchor distT="0" distB="0" distL="114300" distR="114300" simplePos="0" relativeHeight="251983872" behindDoc="0" locked="0" layoutInCell="1" allowOverlap="1" wp14:anchorId="222605F3" wp14:editId="15A145C2">
                <wp:simplePos x="0" y="0"/>
                <wp:positionH relativeFrom="column">
                  <wp:posOffset>2887345</wp:posOffset>
                </wp:positionH>
                <wp:positionV relativeFrom="paragraph">
                  <wp:posOffset>126184</wp:posOffset>
                </wp:positionV>
                <wp:extent cx="2095500" cy="1567180"/>
                <wp:effectExtent l="0" t="0" r="0" b="0"/>
                <wp:wrapSquare wrapText="bothSides"/>
                <wp:docPr id="655" name="Text Box 655"/>
                <wp:cNvGraphicFramePr/>
                <a:graphic xmlns:a="http://schemas.openxmlformats.org/drawingml/2006/main">
                  <a:graphicData uri="http://schemas.microsoft.com/office/word/2010/wordprocessingShape">
                    <wps:wsp>
                      <wps:cNvSpPr txBox="1"/>
                      <wps:spPr>
                        <a:xfrm>
                          <a:off x="0" y="0"/>
                          <a:ext cx="2095500" cy="1567180"/>
                        </a:xfrm>
                        <a:prstGeom prst="rect">
                          <a:avLst/>
                        </a:prstGeom>
                        <a:noFill/>
                        <a:ln>
                          <a:noFill/>
                        </a:ln>
                      </wps:spPr>
                      <wps:txbx>
                        <w:txbxContent>
                          <w:p w14:paraId="06BFA73F" w14:textId="77777777" w:rsidR="00F74008" w:rsidRPr="00F74008" w:rsidRDefault="00F74008" w:rsidP="00F74008">
                            <w:pPr>
                              <w:spacing w:after="180" w:line="336" w:lineRule="auto"/>
                              <w:jc w:val="center"/>
                              <w:rPr>
                                <w:rFonts w:ascii="Comic Sans MS" w:hAnsi="Comic Sans MS"/>
                                <w:b/>
                                <w:outline/>
                                <w:noProof/>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1994</w:t>
                            </w:r>
                          </w:p>
                        </w:txbxContent>
                      </wps:txbx>
                      <wps:bodyPr rot="0" spcFirstLastPara="1" vertOverflow="overflow" horzOverflow="overflow" vert="horz" wrap="square" lIns="91440" tIns="45720" rIns="91440" bIns="45720" numCol="1" spcCol="0" rtlCol="0" fromWordArt="0" anchor="t" anchorCtr="0" forceAA="0" compatLnSpc="1">
                        <a:prstTxWarp prst="textArchUpPour">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05F3" id="Text Box 655" o:spid="_x0000_s1182" type="#_x0000_t202" style="position:absolute;margin-left:227.35pt;margin-top:9.95pt;width:165pt;height:123.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" filled="f" stroked="f">
                <v:textbox>
                  <w:txbxContent>
                    <w:p w14:paraId="06BFA73F" w14:textId="77777777" w:rsidR="00F74008" w:rsidRPr="00F74008" w:rsidRDefault="00F74008" w:rsidP="00F74008">
                      <w:pPr>
                        <w:spacing w:after="180" w:line="336" w:lineRule="auto"/>
                        <w:jc w:val="center"/>
                        <w:rPr>
                          <w:rFonts w:ascii="Comic Sans MS" w:hAnsi="Comic Sans MS"/>
                          <w:b/>
                          <w:outline/>
                          <w:noProof/>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1994</w:t>
                      </w:r>
                    </w:p>
                  </w:txbxContent>
                </v:textbox>
                <w10:wrap type="square"/>
              </v:shape>
            </w:pict>
          </mc:Fallback>
        </mc:AlternateContent>
      </w:r>
      <w:r w:rsidR="00F74008">
        <w:rPr>
          <w:rFonts w:ascii="Comic Sans MS" w:hAnsi="Comic Sans MS"/>
          <w:szCs w:val="24"/>
        </w:rPr>
        <w:t xml:space="preserve">  </w:t>
      </w:r>
    </w:p>
    <w:p w14:paraId="4BDF433D" w14:textId="6807AD32" w:rsidR="00F74008" w:rsidRDefault="00F74008" w:rsidP="002E004D">
      <w:pPr>
        <w:spacing w:after="180" w:line="336" w:lineRule="auto"/>
        <w:contextualSpacing w:val="0"/>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p>
    <w:p w14:paraId="2B0D64CE" w14:textId="3BE10DB9" w:rsidR="00895463" w:rsidRDefault="00F74008" w:rsidP="002E004D">
      <w:pPr>
        <w:spacing w:after="180" w:line="336" w:lineRule="auto"/>
        <w:contextualSpacing w:val="0"/>
        <w:rPr>
          <w:rFonts w:ascii="Comic Sans MS" w:hAnsi="Comic Sans MS"/>
          <w:szCs w:val="24"/>
        </w:rPr>
      </w:pPr>
      <w:r>
        <w:rPr>
          <w:rFonts w:ascii="Comic Sans MS" w:hAnsi="Comic Sans MS"/>
          <w:noProof/>
          <w:szCs w:val="24"/>
        </w:rPr>
        <mc:AlternateContent>
          <mc:Choice Requires="wps">
            <w:drawing>
              <wp:anchor distT="0" distB="0" distL="114300" distR="114300" simplePos="0" relativeHeight="251981824" behindDoc="0" locked="0" layoutInCell="1" allowOverlap="1" wp14:anchorId="4589FA60" wp14:editId="6D8AB133">
                <wp:simplePos x="0" y="0"/>
                <wp:positionH relativeFrom="column">
                  <wp:posOffset>2167255</wp:posOffset>
                </wp:positionH>
                <wp:positionV relativeFrom="paragraph">
                  <wp:posOffset>72390</wp:posOffset>
                </wp:positionV>
                <wp:extent cx="2857500" cy="129540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8575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23940" w14:textId="50B4DD3B" w:rsidR="00F74008" w:rsidRDefault="00F74008" w:rsidP="00F74008">
                            <w:pPr>
                              <w:ind w:left="851" w:right="-1173"/>
                            </w:pPr>
                            <w:r>
                              <w:rPr>
                                <w:noProof/>
                              </w:rPr>
                              <w:drawing>
                                <wp:inline distT="0" distB="0" distL="0" distR="0" wp14:anchorId="45980E21" wp14:editId="43AB012B">
                                  <wp:extent cx="2090058" cy="1109799"/>
                                  <wp:effectExtent l="0" t="0" r="5715" b="0"/>
                                  <wp:docPr id="662" name="Picture 6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094312" cy="11120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FA60" id="Text Box 653" o:spid="_x0000_s1183" type="#_x0000_t202" style="position:absolute;margin-left:170.65pt;margin-top:5.7pt;width:225pt;height:1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" filled="f" stroked="f" strokeweight=".5pt">
                <v:textbox inset="0,0,0,0">
                  <w:txbxContent>
                    <w:p w14:paraId="7E323940" w14:textId="50B4DD3B" w:rsidR="00F74008" w:rsidRDefault="00F74008" w:rsidP="00F74008">
                      <w:pPr>
                        <w:ind w:left="851" w:right="-1173"/>
                      </w:pPr>
                      <w:r>
                        <w:rPr>
                          <w:noProof/>
                        </w:rPr>
                        <w:drawing>
                          <wp:inline distT="0" distB="0" distL="0" distR="0" wp14:anchorId="45980E21" wp14:editId="43AB012B">
                            <wp:extent cx="2090058" cy="1109799"/>
                            <wp:effectExtent l="0" t="0" r="5715" b="0"/>
                            <wp:docPr id="662" name="Picture 6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094312" cy="11120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95463">
        <w:rPr>
          <w:rFonts w:ascii="Comic Sans MS" w:hAnsi="Comic Sans MS"/>
          <w:szCs w:val="24"/>
        </w:rPr>
        <w:t xml:space="preserve">     </w:t>
      </w:r>
    </w:p>
    <w:p w14:paraId="2A6F21C8" w14:textId="1A67F919" w:rsidR="00CA0D04" w:rsidRPr="00CA0D04" w:rsidRDefault="006B11EF" w:rsidP="002E004D">
      <w:pPr>
        <w:spacing w:after="180" w:line="336" w:lineRule="auto"/>
        <w:contextualSpacing w:val="0"/>
        <w:rPr>
          <w:rFonts w:ascii="Comic Sans MS" w:hAnsi="Comic Sans MS"/>
          <w:szCs w:val="24"/>
        </w:rPr>
      </w:pPr>
      <w:r>
        <w:rPr>
          <w:noProof/>
        </w:rPr>
        <mc:AlternateContent>
          <mc:Choice Requires="wps">
            <w:drawing>
              <wp:anchor distT="0" distB="0" distL="114300" distR="114300" simplePos="0" relativeHeight="251985920" behindDoc="0" locked="0" layoutInCell="1" allowOverlap="1" wp14:anchorId="69473B7B" wp14:editId="39AC576E">
                <wp:simplePos x="0" y="0"/>
                <wp:positionH relativeFrom="column">
                  <wp:posOffset>2954655</wp:posOffset>
                </wp:positionH>
                <wp:positionV relativeFrom="paragraph">
                  <wp:posOffset>304981</wp:posOffset>
                </wp:positionV>
                <wp:extent cx="1943100" cy="1403985"/>
                <wp:effectExtent l="0" t="0" r="0" b="0"/>
                <wp:wrapSquare wrapText="bothSides"/>
                <wp:docPr id="660" name="Text Box 660"/>
                <wp:cNvGraphicFramePr/>
                <a:graphic xmlns:a="http://schemas.openxmlformats.org/drawingml/2006/main">
                  <a:graphicData uri="http://schemas.microsoft.com/office/word/2010/wordprocessingShape">
                    <wps:wsp>
                      <wps:cNvSpPr txBox="1"/>
                      <wps:spPr>
                        <a:xfrm>
                          <a:off x="0" y="0"/>
                          <a:ext cx="1943100" cy="1403985"/>
                        </a:xfrm>
                        <a:prstGeom prst="rect">
                          <a:avLst/>
                        </a:prstGeom>
                        <a:noFill/>
                        <a:ln>
                          <a:noFill/>
                        </a:ln>
                      </wps:spPr>
                      <wps:txbx>
                        <w:txbxContent>
                          <w:p w14:paraId="2430A8E8" w14:textId="77777777" w:rsidR="00F74008" w:rsidRPr="00F74008" w:rsidRDefault="00F74008" w:rsidP="00F74008">
                            <w:pPr>
                              <w:spacing w:after="180" w:line="336" w:lineRule="auto"/>
                              <w:jc w:val="center"/>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2019</w:t>
                            </w:r>
                          </w:p>
                        </w:txbxContent>
                      </wps:txbx>
                      <wps:bodyPr rot="0" spcFirstLastPara="0" vertOverflow="overflow" horzOverflow="overflow" vert="horz" wrap="square" lIns="91440" tIns="45720" rIns="91440" bIns="45720" numCol="1" spcCol="0" rtlCol="0" fromWordArt="0" anchor="t" anchorCtr="0" forceAA="0" compatLnSpc="1">
                        <a:prstTxWarp prst="textArchDownPour">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3B7B" id="Text Box 660" o:spid="_x0000_s1184" type="#_x0000_t202" style="position:absolute;margin-left:232.65pt;margin-top:24pt;width:153pt;height:110.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" filled="f" stroked="f">
                <v:textbox>
                  <w:txbxContent>
                    <w:p w14:paraId="2430A8E8" w14:textId="77777777" w:rsidR="00F74008" w:rsidRPr="00F74008" w:rsidRDefault="00F74008" w:rsidP="00F74008">
                      <w:pPr>
                        <w:spacing w:after="180" w:line="336" w:lineRule="auto"/>
                        <w:jc w:val="center"/>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2019</w:t>
                      </w:r>
                    </w:p>
                  </w:txbxContent>
                </v:textbox>
                <w10:wrap type="square"/>
              </v:shape>
            </w:pict>
          </mc:Fallback>
        </mc:AlternateContent>
      </w:r>
      <w:r w:rsidR="00CA0D04">
        <w:rPr>
          <w:rFonts w:ascii="Comic Sans MS" w:hAnsi="Comic Sans MS"/>
          <w:szCs w:val="24"/>
        </w:rPr>
        <w:tab/>
      </w:r>
      <w:r w:rsidR="00CA0D04">
        <w:rPr>
          <w:rFonts w:ascii="Comic Sans MS" w:hAnsi="Comic Sans MS"/>
          <w:szCs w:val="24"/>
        </w:rPr>
        <w:tab/>
      </w:r>
    </w:p>
    <w:p w14:paraId="4CDC132B" w14:textId="440F4F74" w:rsidR="00F74008" w:rsidRDefault="00F74008" w:rsidP="002E004D">
      <w:pPr>
        <w:spacing w:after="180" w:line="336" w:lineRule="auto"/>
        <w:contextualSpacing w:val="0"/>
        <w:rPr>
          <w:rFonts w:ascii="Comic Sans MS" w:hAnsi="Comic Sans MS"/>
          <w:b/>
          <w:bCs/>
          <w:color w:val="103FC5"/>
          <w:sz w:val="36"/>
          <w:szCs w:val="36"/>
        </w:rPr>
      </w:pPr>
    </w:p>
    <w:p w14:paraId="4464046C" w14:textId="16050518" w:rsidR="00F74008" w:rsidRDefault="00F74008" w:rsidP="002E004D">
      <w:pPr>
        <w:spacing w:after="180" w:line="336" w:lineRule="auto"/>
        <w:contextualSpacing w:val="0"/>
        <w:rPr>
          <w:rFonts w:ascii="Comic Sans MS" w:hAnsi="Comic Sans MS"/>
          <w:b/>
          <w:bCs/>
          <w:color w:val="103FC5"/>
          <w:sz w:val="36"/>
          <w:szCs w:val="36"/>
        </w:rPr>
      </w:pPr>
      <w:r>
        <w:rPr>
          <w:rFonts w:ascii="Comic Sans MS" w:hAnsi="Comic Sans MS"/>
          <w:b/>
          <w:bCs/>
          <w:color w:val="103FC5"/>
          <w:sz w:val="36"/>
          <w:szCs w:val="36"/>
        </w:rPr>
        <w:t xml:space="preserve">                  </w:t>
      </w:r>
    </w:p>
    <w:p w14:paraId="5DD0042C" w14:textId="77777777" w:rsidR="00895463" w:rsidRDefault="00895463" w:rsidP="002E004D">
      <w:pPr>
        <w:rPr>
          <w:rFonts w:ascii="Comic Sans MS" w:hAnsi="Comic Sans MS"/>
          <w:b/>
          <w:bCs/>
          <w:color w:val="103FC5"/>
          <w:sz w:val="36"/>
          <w:szCs w:val="36"/>
        </w:rPr>
      </w:pPr>
    </w:p>
    <w:p w14:paraId="4D3D71BB" w14:textId="2A00D6A5" w:rsidR="00F74008" w:rsidRDefault="008C48CE" w:rsidP="002E004D">
      <w:pPr>
        <w:rPr>
          <w:rFonts w:ascii="Comic Sans MS" w:hAnsi="Comic Sans MS"/>
          <w:b/>
          <w:bCs/>
          <w:color w:val="103FC5"/>
          <w:sz w:val="36"/>
          <w:szCs w:val="36"/>
        </w:rPr>
      </w:pPr>
      <w:r>
        <w:rPr>
          <w:b/>
          <w:bCs/>
          <w:caps/>
          <w:noProof/>
        </w:rPr>
        <w:lastRenderedPageBreak/>
        <mc:AlternateContent>
          <mc:Choice Requires="wps">
            <w:drawing>
              <wp:anchor distT="0" distB="0" distL="114300" distR="114300" simplePos="0" relativeHeight="251986944" behindDoc="0" locked="0" layoutInCell="1" allowOverlap="1" wp14:anchorId="21967AC8" wp14:editId="7D731C28">
                <wp:simplePos x="0" y="0"/>
                <wp:positionH relativeFrom="column">
                  <wp:posOffset>1035050</wp:posOffset>
                </wp:positionH>
                <wp:positionV relativeFrom="paragraph">
                  <wp:posOffset>-30811</wp:posOffset>
                </wp:positionV>
                <wp:extent cx="5602605" cy="3390900"/>
                <wp:effectExtent l="0" t="0" r="0" b="5715"/>
                <wp:wrapNone/>
                <wp:docPr id="663" name="Text Box 663"/>
                <wp:cNvGraphicFramePr/>
                <a:graphic xmlns:a="http://schemas.openxmlformats.org/drawingml/2006/main">
                  <a:graphicData uri="http://schemas.microsoft.com/office/word/2010/wordprocessingShape">
                    <wps:wsp>
                      <wps:cNvSpPr txBox="1"/>
                      <wps:spPr>
                        <a:xfrm>
                          <a:off x="0" y="0"/>
                          <a:ext cx="5602605" cy="339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155E1" w14:textId="3BEDF1A2" w:rsidR="00F74008" w:rsidRDefault="00F74008">
                            <w:r>
                              <w:rPr>
                                <w:noProof/>
                              </w:rPr>
                              <w:drawing>
                                <wp:inline distT="0" distB="0" distL="0" distR="0" wp14:anchorId="325BB748" wp14:editId="21924CEA">
                                  <wp:extent cx="5508791" cy="4091120"/>
                                  <wp:effectExtent l="0" t="0" r="3175" b="0"/>
                                  <wp:docPr id="664" name="Picture 6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Vol kit.png"/>
                                          <pic:cNvPicPr/>
                                        </pic:nvPicPr>
                                        <pic:blipFill>
                                          <a:blip r:embed="rId64" cstate="email">
                                            <a:extLst>
                                              <a:ext uri="{28A0092B-C50C-407E-A947-70E740481C1C}">
                                                <a14:useLocalDpi xmlns:a14="http://schemas.microsoft.com/office/drawing/2010/main"/>
                                              </a:ext>
                                            </a:extLst>
                                          </a:blip>
                                          <a:stretch>
                                            <a:fillRect/>
                                          </a:stretch>
                                        </pic:blipFill>
                                        <pic:spPr>
                                          <a:xfrm>
                                            <a:off x="0" y="0"/>
                                            <a:ext cx="5508791" cy="40911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1967AC8" id="Text Box 663" o:spid="_x0000_s1185" type="#_x0000_t202" style="position:absolute;margin-left:81.5pt;margin-top:-2.45pt;width:441.15pt;height:267pt;z-index:25198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" filled="f" stroked="f" strokeweight=".5pt">
                <v:textbox style="mso-fit-shape-to-text:t" inset="0,0,0,0">
                  <w:txbxContent>
                    <w:p w14:paraId="65E155E1" w14:textId="3BEDF1A2" w:rsidR="00F74008" w:rsidRDefault="00F74008">
                      <w:r>
                        <w:rPr>
                          <w:noProof/>
                        </w:rPr>
                        <w:drawing>
                          <wp:inline distT="0" distB="0" distL="0" distR="0" wp14:anchorId="325BB748" wp14:editId="21924CEA">
                            <wp:extent cx="5508791" cy="4091120"/>
                            <wp:effectExtent l="0" t="0" r="3175" b="0"/>
                            <wp:docPr id="664" name="Picture 6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Vol kit.png"/>
                                    <pic:cNvPicPr/>
                                  </pic:nvPicPr>
                                  <pic:blipFill>
                                    <a:blip r:embed="rId64" cstate="email">
                                      <a:extLst>
                                        <a:ext uri="{28A0092B-C50C-407E-A947-70E740481C1C}">
                                          <a14:useLocalDpi xmlns:a14="http://schemas.microsoft.com/office/drawing/2010/main"/>
                                        </a:ext>
                                      </a:extLst>
                                    </a:blip>
                                    <a:stretch>
                                      <a:fillRect/>
                                    </a:stretch>
                                  </pic:blipFill>
                                  <pic:spPr>
                                    <a:xfrm>
                                      <a:off x="0" y="0"/>
                                      <a:ext cx="5508791" cy="4091120"/>
                                    </a:xfrm>
                                    <a:prstGeom prst="rect">
                                      <a:avLst/>
                                    </a:prstGeom>
                                  </pic:spPr>
                                </pic:pic>
                              </a:graphicData>
                            </a:graphic>
                          </wp:inline>
                        </w:drawing>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4592" behindDoc="0" locked="0" layoutInCell="1" allowOverlap="1" wp14:anchorId="05353EE5" wp14:editId="067AE033">
                <wp:simplePos x="0" y="0"/>
                <wp:positionH relativeFrom="column">
                  <wp:posOffset>6538595</wp:posOffset>
                </wp:positionH>
                <wp:positionV relativeFrom="paragraph">
                  <wp:posOffset>-547370</wp:posOffset>
                </wp:positionV>
                <wp:extent cx="274320" cy="264160"/>
                <wp:effectExtent l="0" t="0" r="5080" b="0"/>
                <wp:wrapNone/>
                <wp:docPr id="712" name="Text Box 712"/>
                <wp:cNvGraphicFramePr/>
                <a:graphic xmlns:a="http://schemas.openxmlformats.org/drawingml/2006/main">
                  <a:graphicData uri="http://schemas.microsoft.com/office/word/2010/wordprocessingShape">
                    <wps:wsp>
                      <wps:cNvSpPr txBox="1"/>
                      <wps:spPr>
                        <a:xfrm>
                          <a:off x="0" y="0"/>
                          <a:ext cx="27432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26F0A" w14:textId="0CAF789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5353EE5" id="Text Box 712" o:spid="_x0000_s1186" type="#_x0000_t202" style="position:absolute;margin-left:514.85pt;margin-top:-43.1pt;width:21.6pt;height:20.8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" filled="f" stroked="f" strokeweight=".5pt">
                <v:textbox style="mso-fit-shape-to-text:t" inset="0,0,0,0">
                  <w:txbxContent>
                    <w:p w14:paraId="57726F0A" w14:textId="0CAF789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15</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3568" behindDoc="0" locked="0" layoutInCell="1" allowOverlap="1" wp14:anchorId="2D708FE8" wp14:editId="74565575">
                <wp:simplePos x="0" y="0"/>
                <wp:positionH relativeFrom="column">
                  <wp:posOffset>6441440</wp:posOffset>
                </wp:positionH>
                <wp:positionV relativeFrom="paragraph">
                  <wp:posOffset>-570865</wp:posOffset>
                </wp:positionV>
                <wp:extent cx="375920" cy="345440"/>
                <wp:effectExtent l="0" t="0" r="5080" b="0"/>
                <wp:wrapNone/>
                <wp:docPr id="711" name="Folded Corner 711"/>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F2D86" id="Folded Corner 711" o:spid="_x0000_s1026" type="#_x0000_t65" style="position:absolute;margin-left:507.2pt;margin-top:-44.95pt;width:29.6pt;height:27.2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" adj="18000" fillcolor="#90abf0 [1943]" stroked="f" strokeweight="2pt"/>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2544" behindDoc="0" locked="0" layoutInCell="1" allowOverlap="1" wp14:anchorId="3DCA0262" wp14:editId="0C6E91A2">
                <wp:simplePos x="0" y="0"/>
                <wp:positionH relativeFrom="column">
                  <wp:posOffset>-193040</wp:posOffset>
                </wp:positionH>
                <wp:positionV relativeFrom="paragraph">
                  <wp:posOffset>-621665</wp:posOffset>
                </wp:positionV>
                <wp:extent cx="7254240" cy="487680"/>
                <wp:effectExtent l="0" t="0" r="0" b="7620"/>
                <wp:wrapNone/>
                <wp:docPr id="710" name="Text Box 710"/>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E50C7"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0262" id="Text Box 710" o:spid="_x0000_s1187" type="#_x0000_t202" style="position:absolute;margin-left:-15.2pt;margin-top:-48.95pt;width:571.2pt;height:38.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" filled="f" stroked="f" strokeweight=".5pt">
                <v:textbox inset="0,0,0,0">
                  <w:txbxContent>
                    <w:p w14:paraId="57FE50C7"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b/>
          <w:bCs/>
          <w:caps/>
          <w:noProof/>
        </w:rPr>
        <mc:AlternateContent>
          <mc:Choice Requires="wps">
            <w:drawing>
              <wp:anchor distT="0" distB="0" distL="114300" distR="114300" simplePos="0" relativeHeight="251970560" behindDoc="0" locked="0" layoutInCell="1" allowOverlap="1" wp14:anchorId="6916E4B7" wp14:editId="55373FE1">
                <wp:simplePos x="0" y="0"/>
                <wp:positionH relativeFrom="column">
                  <wp:posOffset>88900</wp:posOffset>
                </wp:positionH>
                <wp:positionV relativeFrom="paragraph">
                  <wp:posOffset>-622935</wp:posOffset>
                </wp:positionV>
                <wp:extent cx="303530" cy="469900"/>
                <wp:effectExtent l="0" t="0" r="1270" b="8890"/>
                <wp:wrapNone/>
                <wp:docPr id="567" name="Text Box 567"/>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A1FF8" w14:textId="7CA1122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916E4B7" id="Text Box 567" o:spid="_x0000_s1188" type="#_x0000_t202" style="position:absolute;margin-left:7pt;margin-top:-49.05pt;width:23.9pt;height:37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" filled="f" stroked="f" strokeweight=".5pt">
                <v:textbox style="mso-fit-shape-to-text:t" inset="0,0,0,0">
                  <w:txbxContent>
                    <w:p w14:paraId="5B4A1FF8" w14:textId="7CA1122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15</w:t>
                      </w:r>
                    </w:p>
                  </w:txbxContent>
                </v:textbox>
              </v:shape>
            </w:pict>
          </mc:Fallback>
        </mc:AlternateContent>
      </w:r>
      <w:r>
        <w:rPr>
          <w:rFonts w:ascii="Comic Sans MS" w:hAnsi="Comic Sans MS"/>
          <w:b/>
          <w:bCs/>
          <w:color w:val="103FC5"/>
          <w:sz w:val="36"/>
          <w:szCs w:val="36"/>
        </w:rPr>
        <w:t xml:space="preserve"> </w:t>
      </w:r>
    </w:p>
    <w:p w14:paraId="7D375081" w14:textId="4E185987" w:rsidR="008C48CE" w:rsidRDefault="008C48CE" w:rsidP="002E004D">
      <w:pPr>
        <w:rPr>
          <w:rFonts w:ascii="Comic Sans MS" w:hAnsi="Comic Sans MS"/>
          <w:b/>
          <w:bCs/>
          <w:color w:val="103FC5"/>
          <w:sz w:val="36"/>
          <w:szCs w:val="36"/>
        </w:rPr>
      </w:pPr>
    </w:p>
    <w:p w14:paraId="172F62D7" w14:textId="0FEFA0EF" w:rsidR="008C48CE" w:rsidRDefault="008C48CE" w:rsidP="002E004D">
      <w:pPr>
        <w:rPr>
          <w:rFonts w:ascii="Comic Sans MS" w:hAnsi="Comic Sans MS"/>
          <w:b/>
          <w:bCs/>
          <w:color w:val="103FC5"/>
          <w:sz w:val="36"/>
          <w:szCs w:val="36"/>
        </w:rPr>
      </w:pPr>
    </w:p>
    <w:p w14:paraId="76FDA798" w14:textId="7C1369F3" w:rsidR="008C48CE" w:rsidRDefault="008C48CE" w:rsidP="002E004D">
      <w:pPr>
        <w:rPr>
          <w:rFonts w:ascii="Comic Sans MS" w:hAnsi="Comic Sans MS"/>
          <w:b/>
          <w:bCs/>
          <w:color w:val="103FC5"/>
          <w:sz w:val="36"/>
          <w:szCs w:val="36"/>
        </w:rPr>
      </w:pPr>
    </w:p>
    <w:p w14:paraId="0FD499AC" w14:textId="6A1821D7" w:rsidR="008C48CE" w:rsidRDefault="008C48CE" w:rsidP="002E004D">
      <w:pPr>
        <w:rPr>
          <w:rFonts w:ascii="Comic Sans MS" w:hAnsi="Comic Sans MS"/>
          <w:b/>
          <w:bCs/>
          <w:color w:val="103FC5"/>
          <w:sz w:val="36"/>
          <w:szCs w:val="36"/>
        </w:rPr>
      </w:pPr>
    </w:p>
    <w:p w14:paraId="3AD72473" w14:textId="6A9E2678" w:rsidR="008C48CE" w:rsidRDefault="008C48CE" w:rsidP="002E004D">
      <w:pPr>
        <w:rPr>
          <w:rFonts w:ascii="Comic Sans MS" w:hAnsi="Comic Sans MS"/>
          <w:b/>
          <w:bCs/>
          <w:color w:val="103FC5"/>
          <w:sz w:val="36"/>
          <w:szCs w:val="36"/>
        </w:rPr>
      </w:pPr>
    </w:p>
    <w:p w14:paraId="5036A980" w14:textId="625B1FDC" w:rsidR="008C48CE" w:rsidRDefault="008C48CE" w:rsidP="002E004D">
      <w:pPr>
        <w:rPr>
          <w:rFonts w:ascii="Comic Sans MS" w:hAnsi="Comic Sans MS"/>
          <w:b/>
          <w:bCs/>
          <w:color w:val="103FC5"/>
          <w:sz w:val="36"/>
          <w:szCs w:val="36"/>
        </w:rPr>
      </w:pPr>
    </w:p>
    <w:p w14:paraId="19B9E2C2" w14:textId="0B3CE161" w:rsidR="008C48CE" w:rsidRDefault="008C48CE" w:rsidP="002E004D">
      <w:pPr>
        <w:rPr>
          <w:rFonts w:ascii="Comic Sans MS" w:hAnsi="Comic Sans MS"/>
          <w:b/>
          <w:bCs/>
          <w:color w:val="103FC5"/>
          <w:sz w:val="36"/>
          <w:szCs w:val="36"/>
        </w:rPr>
      </w:pPr>
    </w:p>
    <w:p w14:paraId="47D73308" w14:textId="6CA73BF1" w:rsidR="00F74008" w:rsidRDefault="008C48CE" w:rsidP="002E004D">
      <w:pPr>
        <w:rPr>
          <w:rFonts w:ascii="Comic Sans MS" w:hAnsi="Comic Sans MS"/>
          <w:b/>
          <w:bCs/>
          <w:color w:val="103FC5"/>
          <w:sz w:val="36"/>
          <w:szCs w:val="36"/>
        </w:rPr>
      </w:pPr>
      <w:r>
        <w:rPr>
          <w:rFonts w:ascii="Comic Sans MS" w:hAnsi="Comic Sans MS"/>
          <w:b/>
          <w:bCs/>
          <w:noProof/>
          <w:color w:val="103FC5"/>
          <w:sz w:val="36"/>
          <w:szCs w:val="36"/>
        </w:rPr>
        <mc:AlternateContent>
          <mc:Choice Requires="wps">
            <w:drawing>
              <wp:anchor distT="0" distB="0" distL="114300" distR="114300" simplePos="0" relativeHeight="252051456" behindDoc="0" locked="0" layoutInCell="1" allowOverlap="1" wp14:anchorId="66B38C3A" wp14:editId="691492B7">
                <wp:simplePos x="0" y="0"/>
                <wp:positionH relativeFrom="column">
                  <wp:posOffset>444663</wp:posOffset>
                </wp:positionH>
                <wp:positionV relativeFrom="paragraph">
                  <wp:posOffset>476885</wp:posOffset>
                </wp:positionV>
                <wp:extent cx="6261652" cy="516835"/>
                <wp:effectExtent l="12700" t="12700" r="25400" b="29210"/>
                <wp:wrapNone/>
                <wp:docPr id="766" name="Text Box 766"/>
                <wp:cNvGraphicFramePr/>
                <a:graphic xmlns:a="http://schemas.openxmlformats.org/drawingml/2006/main">
                  <a:graphicData uri="http://schemas.microsoft.com/office/word/2010/wordprocessingShape">
                    <wps:wsp>
                      <wps:cNvSpPr txBox="1"/>
                      <wps:spPr>
                        <a:xfrm>
                          <a:off x="0" y="0"/>
                          <a:ext cx="6261652" cy="516835"/>
                        </a:xfrm>
                        <a:prstGeom prst="rect">
                          <a:avLst/>
                        </a:prstGeom>
                        <a:noFill/>
                        <a:ln w="38100" cmpd="thickThin">
                          <a:gradFill>
                            <a:gsLst>
                              <a:gs pos="0">
                                <a:schemeClr val="accent5">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wps:spPr>
                      <wps:style>
                        <a:lnRef idx="0">
                          <a:schemeClr val="accent1"/>
                        </a:lnRef>
                        <a:fillRef idx="0">
                          <a:schemeClr val="accent1"/>
                        </a:fillRef>
                        <a:effectRef idx="0">
                          <a:schemeClr val="accent1"/>
                        </a:effectRef>
                        <a:fontRef idx="minor">
                          <a:schemeClr val="dk1"/>
                        </a:fontRef>
                      </wps:style>
                      <wps:txbx>
                        <w:txbxContent>
                          <w:p w14:paraId="51B449D9" w14:textId="77777777" w:rsidR="00CD7FDB" w:rsidRDefault="00CD7FDB" w:rsidP="00CD7FDB">
                            <w:pPr>
                              <w:spacing w:line="240" w:lineRule="auto"/>
                              <w:jc w:val="center"/>
                              <w:rPr>
                                <w:rFonts w:ascii="Comic Sans MS" w:hAnsi="Comic Sans MS"/>
                                <w:b/>
                                <w:bCs/>
                                <w:color w:val="441D64"/>
                                <w:szCs w:val="24"/>
                              </w:rPr>
                            </w:pPr>
                          </w:p>
                          <w:p w14:paraId="38329111" w14:textId="3EFB81ED"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b/>
                                <w:bCs/>
                                <w:color w:val="441D64"/>
                                <w:szCs w:val="24"/>
                              </w:rPr>
                              <w:t>Volunteers Thank You Song</w:t>
                            </w:r>
                            <w:r w:rsidRPr="00CD7FDB">
                              <w:rPr>
                                <w:rFonts w:ascii="Comic Sans MS" w:hAnsi="Comic Sans MS"/>
                                <w:color w:val="441D64"/>
                                <w:sz w:val="22"/>
                                <w:szCs w:val="22"/>
                              </w:rPr>
                              <w:t xml:space="preserve"> (thanks to A Nisbet)</w:t>
                            </w:r>
                          </w:p>
                          <w:p w14:paraId="06F40C46" w14:textId="7B8FD093"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 xml:space="preserve">(… to the tune of </w:t>
                            </w:r>
                            <w:r w:rsidRPr="00CD7FDB">
                              <w:rPr>
                                <w:rFonts w:ascii="Comic Sans MS" w:hAnsi="Comic Sans MS"/>
                                <w:b/>
                                <w:bCs/>
                                <w:color w:val="441D64"/>
                                <w:sz w:val="22"/>
                                <w:szCs w:val="22"/>
                              </w:rPr>
                              <w:t>‘Dancing Queen</w:t>
                            </w:r>
                            <w:r>
                              <w:rPr>
                                <w:rFonts w:ascii="Comic Sans MS" w:hAnsi="Comic Sans MS"/>
                                <w:b/>
                                <w:bCs/>
                                <w:color w:val="441D64"/>
                                <w:sz w:val="22"/>
                                <w:szCs w:val="22"/>
                              </w:rPr>
                              <w:t>’</w:t>
                            </w:r>
                            <w:r w:rsidRPr="00CD7FDB">
                              <w:rPr>
                                <w:rFonts w:ascii="Comic Sans MS" w:hAnsi="Comic Sans MS"/>
                                <w:b/>
                                <w:bCs/>
                                <w:color w:val="441D64"/>
                                <w:sz w:val="22"/>
                                <w:szCs w:val="22"/>
                              </w:rPr>
                              <w:t>)</w:t>
                            </w:r>
                          </w:p>
                          <w:p w14:paraId="5B879DC3" w14:textId="77777777" w:rsidR="00CD7FDB" w:rsidRPr="00CD7FDB" w:rsidRDefault="00CD7FDB" w:rsidP="00CD7FDB">
                            <w:pPr>
                              <w:spacing w:line="240" w:lineRule="auto"/>
                              <w:jc w:val="center"/>
                              <w:rPr>
                                <w:rFonts w:ascii="Comic Sans MS" w:hAnsi="Comic Sans MS"/>
                                <w:sz w:val="22"/>
                                <w:szCs w:val="22"/>
                              </w:rPr>
                            </w:pPr>
                          </w:p>
                          <w:p w14:paraId="7CBC34D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geared up and set to go, headin’ out to a place we know</w:t>
                            </w:r>
                          </w:p>
                          <w:p w14:paraId="5B44886E"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All of you good people, giving up your time, you are all friends of mine</w:t>
                            </w:r>
                          </w:p>
                          <w:p w14:paraId="6F32B9E7" w14:textId="77777777" w:rsidR="00CD7FDB" w:rsidRPr="00CD7FDB" w:rsidRDefault="00CD7FDB" w:rsidP="00CD7FDB">
                            <w:pPr>
                              <w:spacing w:line="240" w:lineRule="auto"/>
                              <w:jc w:val="center"/>
                              <w:rPr>
                                <w:rFonts w:ascii="Comic Sans MS" w:hAnsi="Comic Sans MS"/>
                                <w:sz w:val="22"/>
                                <w:szCs w:val="22"/>
                              </w:rPr>
                            </w:pPr>
                          </w:p>
                          <w:p w14:paraId="0812B9E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of you are what gets us through, helping others in all you do</w:t>
                            </w:r>
                          </w:p>
                          <w:p w14:paraId="517169A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sure all our members, are having a good time</w:t>
                            </w:r>
                          </w:p>
                          <w:p w14:paraId="06EF8DCE"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And no-one’s left behind, making them all feel fine</w:t>
                            </w:r>
                          </w:p>
                          <w:p w14:paraId="2F1FD2A8" w14:textId="77777777" w:rsidR="00CD7FDB" w:rsidRPr="00CD7FDB" w:rsidRDefault="00CD7FDB" w:rsidP="00CD7FDB">
                            <w:pPr>
                              <w:spacing w:line="240" w:lineRule="auto"/>
                              <w:jc w:val="center"/>
                              <w:rPr>
                                <w:rFonts w:ascii="Comic Sans MS" w:hAnsi="Comic Sans MS"/>
                                <w:sz w:val="22"/>
                                <w:szCs w:val="22"/>
                              </w:rPr>
                            </w:pPr>
                          </w:p>
                          <w:p w14:paraId="72E1410F"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 are our VOLUNTEERS, young and old, all of different years</w:t>
                            </w:r>
                          </w:p>
                          <w:p w14:paraId="4689C7F9"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VOLUNTEERS, helping folks in their senior years – oh yeah</w:t>
                            </w:r>
                          </w:p>
                          <w:p w14:paraId="2EC9681C"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We couldn’t do, without you, all of these wonderful things</w:t>
                            </w:r>
                          </w:p>
                          <w:p w14:paraId="7FABCD0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Lets give you three big CHEERS, THANKS ma dears, you are our VOLUNTEERS</w:t>
                            </w:r>
                          </w:p>
                          <w:p w14:paraId="7CE5F4C9" w14:textId="77777777" w:rsidR="00CD7FDB" w:rsidRPr="00CD7FDB" w:rsidRDefault="00CD7FDB" w:rsidP="00CD7FDB">
                            <w:pPr>
                              <w:spacing w:line="240" w:lineRule="auto"/>
                              <w:jc w:val="center"/>
                              <w:rPr>
                                <w:rFonts w:ascii="Comic Sans MS" w:hAnsi="Comic Sans MS"/>
                                <w:sz w:val="22"/>
                                <w:szCs w:val="22"/>
                              </w:rPr>
                            </w:pPr>
                          </w:p>
                          <w:p w14:paraId="1CECC27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Your contributions help a lot, sharing all the skills you’ve got</w:t>
                            </w:r>
                          </w:p>
                          <w:p w14:paraId="41ED74BF"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Members are glad to see you, going the extra mile</w:t>
                            </w:r>
                          </w:p>
                          <w:p w14:paraId="4DA4A697"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it all worthwhile, making our members smile</w:t>
                            </w:r>
                          </w:p>
                          <w:p w14:paraId="4097DB94" w14:textId="77777777" w:rsidR="00CD7FDB" w:rsidRPr="007B3ADA" w:rsidRDefault="00CD7FDB" w:rsidP="00CD7FDB">
                            <w:pPr>
                              <w:jc w:val="center"/>
                              <w:rPr>
                                <w:rFonts w:ascii="Comic Sans MS" w:hAnsi="Comic Sans MS"/>
                              </w:rPr>
                            </w:pPr>
                          </w:p>
                          <w:p w14:paraId="1CCF85C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You are our VOLUNTEERS, young and old, all of different years</w:t>
                            </w:r>
                          </w:p>
                          <w:p w14:paraId="604AC714"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VOLUNTEERS, helping folks in their senior years – oh yeah</w:t>
                            </w:r>
                          </w:p>
                          <w:p w14:paraId="2FC42A2D"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We couldn’t do, without you, all of these wonderful things</w:t>
                            </w:r>
                          </w:p>
                          <w:p w14:paraId="4CCAA82D" w14:textId="554D6CA4" w:rsidR="008C48CE"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Lets give you three big CHEERS, THANKS ma dears, you are our VOLUNTEERS</w:t>
                            </w:r>
                          </w:p>
                          <w:p w14:paraId="164DBA94" w14:textId="77777777" w:rsidR="00CD7FDB" w:rsidRPr="00CD7FDB" w:rsidRDefault="00CD7FDB" w:rsidP="00CD7FDB">
                            <w:pPr>
                              <w:spacing w:line="240" w:lineRule="auto"/>
                              <w:jc w:val="center"/>
                              <w:rPr>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6B38C3A" id="Text Box 766" o:spid="_x0000_s1189" type="#_x0000_t202" style="position:absolute;margin-left:35pt;margin-top:37.55pt;width:493.05pt;height:40.7pt;z-index:252051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" filled="f" strokeweight="3pt">
                <v:stroke linestyle="thickThin"/>
                <v:textbox style="mso-fit-shape-to-text:t" inset="0,0,0,0">
                  <w:txbxContent>
                    <w:p w14:paraId="51B449D9" w14:textId="77777777" w:rsidR="00CD7FDB" w:rsidRDefault="00CD7FDB" w:rsidP="00CD7FDB">
                      <w:pPr>
                        <w:spacing w:line="240" w:lineRule="auto"/>
                        <w:jc w:val="center"/>
                        <w:rPr>
                          <w:rFonts w:ascii="Comic Sans MS" w:hAnsi="Comic Sans MS"/>
                          <w:b/>
                          <w:bCs/>
                          <w:color w:val="441D64"/>
                          <w:szCs w:val="24"/>
                        </w:rPr>
                      </w:pPr>
                    </w:p>
                    <w:p w14:paraId="38329111" w14:textId="3EFB81ED"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b/>
                          <w:bCs/>
                          <w:color w:val="441D64"/>
                          <w:szCs w:val="24"/>
                        </w:rPr>
                        <w:t>Volunteers Thank You Song</w:t>
                      </w:r>
                      <w:r w:rsidRPr="00CD7FDB">
                        <w:rPr>
                          <w:rFonts w:ascii="Comic Sans MS" w:hAnsi="Comic Sans MS"/>
                          <w:color w:val="441D64"/>
                          <w:sz w:val="22"/>
                          <w:szCs w:val="22"/>
                        </w:rPr>
                        <w:t xml:space="preserve"> (thanks to A Nisbet)</w:t>
                      </w:r>
                    </w:p>
                    <w:p w14:paraId="06F40C46" w14:textId="7B8FD093"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 xml:space="preserve">(… to the tune of </w:t>
                      </w:r>
                      <w:r w:rsidRPr="00CD7FDB">
                        <w:rPr>
                          <w:rFonts w:ascii="Comic Sans MS" w:hAnsi="Comic Sans MS"/>
                          <w:b/>
                          <w:bCs/>
                          <w:color w:val="441D64"/>
                          <w:sz w:val="22"/>
                          <w:szCs w:val="22"/>
                        </w:rPr>
                        <w:t>‘Dancing Queen</w:t>
                      </w:r>
                      <w:r>
                        <w:rPr>
                          <w:rFonts w:ascii="Comic Sans MS" w:hAnsi="Comic Sans MS"/>
                          <w:b/>
                          <w:bCs/>
                          <w:color w:val="441D64"/>
                          <w:sz w:val="22"/>
                          <w:szCs w:val="22"/>
                        </w:rPr>
                        <w:t>’</w:t>
                      </w:r>
                      <w:r w:rsidRPr="00CD7FDB">
                        <w:rPr>
                          <w:rFonts w:ascii="Comic Sans MS" w:hAnsi="Comic Sans MS"/>
                          <w:b/>
                          <w:bCs/>
                          <w:color w:val="441D64"/>
                          <w:sz w:val="22"/>
                          <w:szCs w:val="22"/>
                        </w:rPr>
                        <w:t>)</w:t>
                      </w:r>
                    </w:p>
                    <w:p w14:paraId="5B879DC3" w14:textId="77777777" w:rsidR="00CD7FDB" w:rsidRPr="00CD7FDB" w:rsidRDefault="00CD7FDB" w:rsidP="00CD7FDB">
                      <w:pPr>
                        <w:spacing w:line="240" w:lineRule="auto"/>
                        <w:jc w:val="center"/>
                        <w:rPr>
                          <w:rFonts w:ascii="Comic Sans MS" w:hAnsi="Comic Sans MS"/>
                          <w:sz w:val="22"/>
                          <w:szCs w:val="22"/>
                        </w:rPr>
                      </w:pPr>
                    </w:p>
                    <w:p w14:paraId="7CBC34D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geared up and set to go, headin’ out to a place we know</w:t>
                      </w:r>
                    </w:p>
                    <w:p w14:paraId="5B44886E"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All of you good people, giving up your time, you are all friends of mine</w:t>
                      </w:r>
                    </w:p>
                    <w:p w14:paraId="6F32B9E7" w14:textId="77777777" w:rsidR="00CD7FDB" w:rsidRPr="00CD7FDB" w:rsidRDefault="00CD7FDB" w:rsidP="00CD7FDB">
                      <w:pPr>
                        <w:spacing w:line="240" w:lineRule="auto"/>
                        <w:jc w:val="center"/>
                        <w:rPr>
                          <w:rFonts w:ascii="Comic Sans MS" w:hAnsi="Comic Sans MS"/>
                          <w:sz w:val="22"/>
                          <w:szCs w:val="22"/>
                        </w:rPr>
                      </w:pPr>
                    </w:p>
                    <w:p w14:paraId="0812B9E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of you are what gets us through, helping others in all you do</w:t>
                      </w:r>
                    </w:p>
                    <w:p w14:paraId="517169A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sure all our members, are having a good time</w:t>
                      </w:r>
                    </w:p>
                    <w:p w14:paraId="06EF8DCE"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And no-one’s left behind, making them all feel fine</w:t>
                      </w:r>
                    </w:p>
                    <w:p w14:paraId="2F1FD2A8" w14:textId="77777777" w:rsidR="00CD7FDB" w:rsidRPr="00CD7FDB" w:rsidRDefault="00CD7FDB" w:rsidP="00CD7FDB">
                      <w:pPr>
                        <w:spacing w:line="240" w:lineRule="auto"/>
                        <w:jc w:val="center"/>
                        <w:rPr>
                          <w:rFonts w:ascii="Comic Sans MS" w:hAnsi="Comic Sans MS"/>
                          <w:sz w:val="22"/>
                          <w:szCs w:val="22"/>
                        </w:rPr>
                      </w:pPr>
                    </w:p>
                    <w:p w14:paraId="72E1410F"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 are our VOLUNTEERS, young and old, all of different years</w:t>
                      </w:r>
                    </w:p>
                    <w:p w14:paraId="4689C7F9"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VOLUNTEERS, helping folks in their senior years – oh yeah</w:t>
                      </w:r>
                    </w:p>
                    <w:p w14:paraId="2EC9681C"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We couldn’t do, without you, all of these wonderful things</w:t>
                      </w:r>
                    </w:p>
                    <w:p w14:paraId="7FABCD0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Lets give you three big CHEERS, THANKS ma dears, you are our VOLUNTEERS</w:t>
                      </w:r>
                    </w:p>
                    <w:p w14:paraId="7CE5F4C9" w14:textId="77777777" w:rsidR="00CD7FDB" w:rsidRPr="00CD7FDB" w:rsidRDefault="00CD7FDB" w:rsidP="00CD7FDB">
                      <w:pPr>
                        <w:spacing w:line="240" w:lineRule="auto"/>
                        <w:jc w:val="center"/>
                        <w:rPr>
                          <w:rFonts w:ascii="Comic Sans MS" w:hAnsi="Comic Sans MS"/>
                          <w:sz w:val="22"/>
                          <w:szCs w:val="22"/>
                        </w:rPr>
                      </w:pPr>
                    </w:p>
                    <w:p w14:paraId="1CECC27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Your contributions help a lot, sharing all the skills you’ve got</w:t>
                      </w:r>
                    </w:p>
                    <w:p w14:paraId="41ED74BF"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Members are glad to see you, going the extra mile</w:t>
                      </w:r>
                    </w:p>
                    <w:p w14:paraId="4DA4A697"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it all worthwhile, making our members smile</w:t>
                      </w:r>
                    </w:p>
                    <w:p w14:paraId="4097DB94" w14:textId="77777777" w:rsidR="00CD7FDB" w:rsidRPr="007B3ADA" w:rsidRDefault="00CD7FDB" w:rsidP="00CD7FDB">
                      <w:pPr>
                        <w:jc w:val="center"/>
                        <w:rPr>
                          <w:rFonts w:ascii="Comic Sans MS" w:hAnsi="Comic Sans MS"/>
                        </w:rPr>
                      </w:pPr>
                    </w:p>
                    <w:p w14:paraId="1CCF85C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You are our VOLUNTEERS, young and old, all of different years</w:t>
                      </w:r>
                    </w:p>
                    <w:p w14:paraId="604AC714"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VOLUNTEERS, helping folks in their senior years – oh yeah</w:t>
                      </w:r>
                    </w:p>
                    <w:p w14:paraId="2FC42A2D"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We couldn’t do, without you, all of these wonderful things</w:t>
                      </w:r>
                    </w:p>
                    <w:p w14:paraId="4CCAA82D" w14:textId="554D6CA4" w:rsidR="008C48CE"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Lets give you three big CHEERS, THANKS ma dears, you are our VOLUNTEERS</w:t>
                      </w:r>
                    </w:p>
                    <w:p w14:paraId="164DBA94" w14:textId="77777777" w:rsidR="00CD7FDB" w:rsidRPr="00CD7FDB" w:rsidRDefault="00CD7FDB" w:rsidP="00CD7FDB">
                      <w:pPr>
                        <w:spacing w:line="240" w:lineRule="auto"/>
                        <w:jc w:val="center"/>
                        <w:rPr>
                          <w:sz w:val="22"/>
                          <w:szCs w:val="22"/>
                        </w:rPr>
                      </w:pPr>
                    </w:p>
                  </w:txbxContent>
                </v:textbox>
              </v:shape>
            </w:pict>
          </mc:Fallback>
        </mc:AlternateContent>
      </w:r>
    </w:p>
    <w:p w14:paraId="70EE7A57" w14:textId="77777777" w:rsidR="008C48CE" w:rsidRDefault="008C48CE" w:rsidP="002E004D">
      <w:pPr>
        <w:rPr>
          <w:rFonts w:ascii="Comic Sans MS" w:hAnsi="Comic Sans MS"/>
          <w:b/>
          <w:bCs/>
          <w:color w:val="103FC5"/>
          <w:sz w:val="36"/>
          <w:szCs w:val="36"/>
        </w:rPr>
      </w:pPr>
    </w:p>
    <w:p w14:paraId="5A7BDA20" w14:textId="6CE03332" w:rsidR="00F74008" w:rsidRDefault="00F74008" w:rsidP="002E004D">
      <w:pPr>
        <w:rPr>
          <w:rFonts w:ascii="Comic Sans MS" w:hAnsi="Comic Sans MS"/>
          <w:b/>
          <w:bCs/>
          <w:color w:val="103FC5"/>
          <w:sz w:val="36"/>
          <w:szCs w:val="36"/>
        </w:rPr>
      </w:pPr>
    </w:p>
    <w:p w14:paraId="34465316" w14:textId="583CD4F0" w:rsidR="00F74008" w:rsidRDefault="00F74008" w:rsidP="002E004D">
      <w:pPr>
        <w:rPr>
          <w:rFonts w:ascii="Comic Sans MS" w:hAnsi="Comic Sans MS"/>
          <w:b/>
          <w:bCs/>
          <w:color w:val="103FC5"/>
          <w:sz w:val="36"/>
          <w:szCs w:val="36"/>
        </w:rPr>
      </w:pPr>
    </w:p>
    <w:p w14:paraId="399BD254" w14:textId="13E70E01" w:rsidR="00F74008" w:rsidRDefault="00F74008" w:rsidP="002E004D">
      <w:pPr>
        <w:rPr>
          <w:rFonts w:ascii="Comic Sans MS" w:hAnsi="Comic Sans MS"/>
          <w:b/>
          <w:bCs/>
          <w:color w:val="103FC5"/>
          <w:sz w:val="36"/>
          <w:szCs w:val="36"/>
        </w:rPr>
      </w:pPr>
    </w:p>
    <w:p w14:paraId="0A57C879" w14:textId="0DCD244E" w:rsidR="00F74008" w:rsidRDefault="00F74008" w:rsidP="002E004D">
      <w:pPr>
        <w:ind w:left="720"/>
        <w:rPr>
          <w:rFonts w:ascii="Comic Sans MS" w:hAnsi="Comic Sans MS"/>
          <w:b/>
          <w:bCs/>
          <w:color w:val="103FC5"/>
          <w:sz w:val="36"/>
          <w:szCs w:val="36"/>
        </w:rPr>
      </w:pPr>
    </w:p>
    <w:p w14:paraId="309C64D0" w14:textId="4EC41198" w:rsidR="00F74008" w:rsidRDefault="00F74008" w:rsidP="002E004D">
      <w:pPr>
        <w:ind w:left="720"/>
        <w:rPr>
          <w:rFonts w:ascii="Comic Sans MS" w:hAnsi="Comic Sans MS"/>
          <w:b/>
          <w:bCs/>
          <w:color w:val="103FC5"/>
          <w:sz w:val="36"/>
          <w:szCs w:val="36"/>
        </w:rPr>
      </w:pPr>
    </w:p>
    <w:p w14:paraId="60250D5A" w14:textId="139AA028" w:rsidR="00BB76E2" w:rsidRDefault="00242688" w:rsidP="002E004D">
      <w:pPr>
        <w:ind w:left="720"/>
        <w:rPr>
          <w:rFonts w:ascii="Comic Sans MS" w:hAnsi="Comic Sans MS"/>
          <w:b/>
          <w:bCs/>
          <w:color w:val="103FC5"/>
          <w:sz w:val="36"/>
          <w:szCs w:val="36"/>
        </w:rPr>
      </w:pPr>
      <w:r>
        <w:rPr>
          <w:rFonts w:ascii="Comic Sans MS" w:hAnsi="Comic Sans MS"/>
          <w:b/>
          <w:bCs/>
          <w:color w:val="103FC5"/>
          <w:sz w:val="36"/>
          <w:szCs w:val="36"/>
        </w:rPr>
        <w:t xml:space="preserve"> </w:t>
      </w:r>
    </w:p>
    <w:p w14:paraId="68FE373B" w14:textId="7B99BA81" w:rsidR="00BB76E2" w:rsidRDefault="00BB76E2" w:rsidP="002E004D">
      <w:pPr>
        <w:rPr>
          <w:rFonts w:ascii="Comic Sans MS" w:hAnsi="Comic Sans MS"/>
          <w:b/>
          <w:bCs/>
          <w:color w:val="103FC5"/>
          <w:sz w:val="36"/>
          <w:szCs w:val="36"/>
        </w:rPr>
      </w:pPr>
    </w:p>
    <w:p w14:paraId="5394F287" w14:textId="14291510" w:rsidR="00BB76E2" w:rsidRDefault="00BB76E2" w:rsidP="002E004D">
      <w:pPr>
        <w:rPr>
          <w:rFonts w:ascii="Comic Sans MS" w:hAnsi="Comic Sans MS"/>
          <w:b/>
          <w:bCs/>
          <w:color w:val="103FC5"/>
          <w:sz w:val="36"/>
          <w:szCs w:val="36"/>
        </w:rPr>
      </w:pPr>
    </w:p>
    <w:p w14:paraId="4C8B41EE" w14:textId="3D10740A" w:rsidR="002460AC" w:rsidRPr="002460AC" w:rsidRDefault="00F74008" w:rsidP="002E004D">
      <w:r>
        <w:rPr>
          <w:noProof/>
        </w:rPr>
        <w:lastRenderedPageBreak/>
        <mc:AlternateContent>
          <mc:Choice Requires="wps">
            <w:drawing>
              <wp:anchor distT="0" distB="0" distL="114300" distR="114300" simplePos="0" relativeHeight="251914240" behindDoc="0" locked="0" layoutInCell="1" allowOverlap="1" wp14:anchorId="6721D3B5" wp14:editId="4659B00C">
                <wp:simplePos x="0" y="0"/>
                <wp:positionH relativeFrom="column">
                  <wp:posOffset>6205855</wp:posOffset>
                </wp:positionH>
                <wp:positionV relativeFrom="paragraph">
                  <wp:posOffset>-226695</wp:posOffset>
                </wp:positionV>
                <wp:extent cx="973455" cy="10248265"/>
                <wp:effectExtent l="431800" t="431800" r="106045" b="5956935"/>
                <wp:wrapNone/>
                <wp:docPr id="396" name="Snip and Round Single Corner Rectangle 396"/>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81000" dist="241300" dir="13500000" algn="b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2B98" id="Snip and Round Single Corner Rectangle 396" o:spid="_x0000_s1026" style="position:absolute;margin-left:488.65pt;margin-top:-17.85pt;width:76.65pt;height:806.9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" path="m162246,l486728,,973455,486728r,9761537l,10248265,,162246c,72640,72640,,162246,xe" fillcolor="#e32d91 [3204]" stroked="f" strokeweight="2pt">
                <v:fill opacity="30069f"/>
                <v:shadow on="t" color="black" opacity="26214f" origin=".5,.5" offset="-4.73958mm,-4.73958mm"/>
                <v:path arrowok="t" o:connecttype="custom" o:connectlocs="162246,0;486728,0;973455,486728;973455,10248265;0,10248265;0,162246;162246,0" o:connectangles="0,0,0,0,0,0,0"/>
              </v:shape>
            </w:pict>
          </mc:Fallback>
        </mc:AlternateContent>
      </w:r>
      <w:r w:rsidR="00242688">
        <w:rPr>
          <w:rFonts w:ascii="Comic Sans MS" w:hAnsi="Comic Sans MS"/>
          <w:b/>
          <w:bCs/>
          <w:noProof/>
          <w:color w:val="103FC5"/>
          <w:sz w:val="36"/>
          <w:szCs w:val="36"/>
        </w:rPr>
        <mc:AlternateContent>
          <mc:Choice Requires="wpg">
            <w:drawing>
              <wp:anchor distT="0" distB="0" distL="114300" distR="114300" simplePos="0" relativeHeight="251819008" behindDoc="0" locked="0" layoutInCell="1" allowOverlap="1" wp14:anchorId="539889B9" wp14:editId="33526E7F">
                <wp:simplePos x="0" y="0"/>
                <wp:positionH relativeFrom="column">
                  <wp:posOffset>2644140</wp:posOffset>
                </wp:positionH>
                <wp:positionV relativeFrom="paragraph">
                  <wp:posOffset>-62865</wp:posOffset>
                </wp:positionV>
                <wp:extent cx="2514600" cy="1168400"/>
                <wp:effectExtent l="12700" t="12700" r="12700" b="12700"/>
                <wp:wrapNone/>
                <wp:docPr id="128" name="Group 128"/>
                <wp:cNvGraphicFramePr/>
                <a:graphic xmlns:a="http://schemas.openxmlformats.org/drawingml/2006/main">
                  <a:graphicData uri="http://schemas.microsoft.com/office/word/2010/wordprocessingGroup">
                    <wpg:wgp>
                      <wpg:cNvGrpSpPr/>
                      <wpg:grpSpPr>
                        <a:xfrm>
                          <a:off x="0" y="0"/>
                          <a:ext cx="2514600" cy="1168400"/>
                          <a:chOff x="0" y="0"/>
                          <a:chExt cx="2514600" cy="1168400"/>
                        </a:xfrm>
                      </wpg:grpSpPr>
                      <wps:wsp>
                        <wps:cNvPr id="115" name="Folded Corner 115"/>
                        <wps:cNvSpPr/>
                        <wps:spPr>
                          <a:xfrm>
                            <a:off x="0" y="0"/>
                            <a:ext cx="2514600" cy="1168400"/>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107950" y="69850"/>
                            <a:ext cx="21590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D86E7"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 xml:space="preserve">Address: </w:t>
                              </w:r>
                            </w:p>
                            <w:p w14:paraId="3B9D248F" w14:textId="77777777" w:rsidR="001F2240" w:rsidRPr="007312FC" w:rsidRDefault="001F2240" w:rsidP="00D06E5B">
                              <w:pPr>
                                <w:spacing w:line="276" w:lineRule="auto"/>
                                <w:rPr>
                                  <w:rFonts w:ascii="Comic Sans MS" w:hAnsi="Comic Sans MS"/>
                                  <w:sz w:val="22"/>
                                  <w:szCs w:val="22"/>
                                </w:rPr>
                              </w:pPr>
                              <w:r w:rsidRPr="007312FC">
                                <w:rPr>
                                  <w:rFonts w:ascii="Comic Sans MS" w:hAnsi="Comic Sans MS"/>
                                  <w:sz w:val="22"/>
                                  <w:szCs w:val="22"/>
                                </w:rPr>
                                <w:t>Registry House</w:t>
                              </w:r>
                              <w:r>
                                <w:rPr>
                                  <w:rFonts w:ascii="Comic Sans MS" w:hAnsi="Comic Sans MS"/>
                                  <w:sz w:val="22"/>
                                  <w:szCs w:val="22"/>
                                </w:rPr>
                                <w:t xml:space="preserve">, </w:t>
                              </w:r>
                              <w:r w:rsidRPr="007312FC">
                                <w:rPr>
                                  <w:rFonts w:ascii="Comic Sans MS" w:hAnsi="Comic Sans MS"/>
                                  <w:sz w:val="22"/>
                                  <w:szCs w:val="22"/>
                                </w:rPr>
                                <w:t xml:space="preserve">55 Victoria St. </w:t>
                              </w:r>
                            </w:p>
                            <w:p w14:paraId="16905738" w14:textId="77777777" w:rsidR="001F2240" w:rsidRPr="007312FC" w:rsidRDefault="001F2240" w:rsidP="00D06E5B">
                              <w:pPr>
                                <w:spacing w:line="276" w:lineRule="auto"/>
                                <w:ind w:left="720" w:firstLine="720"/>
                                <w:rPr>
                                  <w:rFonts w:ascii="Comic Sans MS" w:hAnsi="Comic Sans MS"/>
                                  <w:sz w:val="22"/>
                                  <w:szCs w:val="22"/>
                                </w:rPr>
                              </w:pPr>
                              <w:r w:rsidRPr="007312FC">
                                <w:rPr>
                                  <w:rFonts w:ascii="Comic Sans MS" w:hAnsi="Comic Sans MS"/>
                                  <w:sz w:val="22"/>
                                  <w:szCs w:val="22"/>
                                </w:rPr>
                                <w:t>Larkhall, ML9 2 BL</w:t>
                              </w:r>
                            </w:p>
                            <w:p w14:paraId="3A6ECDF2"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Phone: 01698 888893</w:t>
                              </w:r>
                            </w:p>
                            <w:p w14:paraId="562B50F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539889B9" id="Group 128" o:spid="_x0000_s1190" style="position:absolute;margin-left:208.2pt;margin-top:-4.95pt;width:198pt;height:92pt;z-index:251819008;mso-position-horizontal-relative:text;mso-position-vertical-relative:text" coordsize="25146,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">
                <v:shape id="Folded Corner 115" o:spid="_x0000_s1191" type="#_x0000_t65" style="position:absolute;width:25146;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" adj="18000" fillcolor="yellow" strokecolor="yellow" strokeweight="2pt"/>
                <v:shape id="Text Box 116" o:spid="_x0000_s1192" type="#_x0000_t202" style="position:absolute;left:1079;top:698;width:21590;height:10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262D86E7"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 xml:space="preserve">Address: </w:t>
                        </w:r>
                      </w:p>
                      <w:p w14:paraId="3B9D248F" w14:textId="77777777" w:rsidR="001F2240" w:rsidRPr="007312FC" w:rsidRDefault="001F2240" w:rsidP="00D06E5B">
                        <w:pPr>
                          <w:spacing w:line="276" w:lineRule="auto"/>
                          <w:rPr>
                            <w:rFonts w:ascii="Comic Sans MS" w:hAnsi="Comic Sans MS"/>
                            <w:sz w:val="22"/>
                            <w:szCs w:val="22"/>
                          </w:rPr>
                        </w:pPr>
                        <w:r w:rsidRPr="007312FC">
                          <w:rPr>
                            <w:rFonts w:ascii="Comic Sans MS" w:hAnsi="Comic Sans MS"/>
                            <w:sz w:val="22"/>
                            <w:szCs w:val="22"/>
                          </w:rPr>
                          <w:t>Registry House</w:t>
                        </w:r>
                        <w:r>
                          <w:rPr>
                            <w:rFonts w:ascii="Comic Sans MS" w:hAnsi="Comic Sans MS"/>
                            <w:sz w:val="22"/>
                            <w:szCs w:val="22"/>
                          </w:rPr>
                          <w:t xml:space="preserve">, </w:t>
                        </w:r>
                        <w:r w:rsidRPr="007312FC">
                          <w:rPr>
                            <w:rFonts w:ascii="Comic Sans MS" w:hAnsi="Comic Sans MS"/>
                            <w:sz w:val="22"/>
                            <w:szCs w:val="22"/>
                          </w:rPr>
                          <w:t xml:space="preserve">55 Victoria St. </w:t>
                        </w:r>
                      </w:p>
                      <w:p w14:paraId="16905738" w14:textId="77777777" w:rsidR="001F2240" w:rsidRPr="007312FC" w:rsidRDefault="001F2240" w:rsidP="00D06E5B">
                        <w:pPr>
                          <w:spacing w:line="276" w:lineRule="auto"/>
                          <w:ind w:left="720" w:firstLine="720"/>
                          <w:rPr>
                            <w:rFonts w:ascii="Comic Sans MS" w:hAnsi="Comic Sans MS"/>
                            <w:sz w:val="22"/>
                            <w:szCs w:val="22"/>
                          </w:rPr>
                        </w:pPr>
                        <w:r w:rsidRPr="007312FC">
                          <w:rPr>
                            <w:rFonts w:ascii="Comic Sans MS" w:hAnsi="Comic Sans MS"/>
                            <w:sz w:val="22"/>
                            <w:szCs w:val="22"/>
                          </w:rPr>
                          <w:t>Larkhall, ML9 2 BL</w:t>
                        </w:r>
                      </w:p>
                      <w:p w14:paraId="3A6ECDF2"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Phone: 01698 888893</w:t>
                        </w:r>
                      </w:p>
                      <w:p w14:paraId="562B50F6" w14:textId="77777777" w:rsidR="001F2240" w:rsidRDefault="001F2240"/>
                    </w:txbxContent>
                  </v:textbox>
                </v:shape>
              </v:group>
            </w:pict>
          </mc:Fallback>
        </mc:AlternateContent>
      </w:r>
      <w:r w:rsidR="00242688">
        <w:rPr>
          <w:noProof/>
        </w:rPr>
        <mc:AlternateContent>
          <mc:Choice Requires="wps">
            <w:drawing>
              <wp:anchor distT="0" distB="0" distL="114300" distR="114300" simplePos="0" relativeHeight="251557877" behindDoc="0" locked="0" layoutInCell="1" allowOverlap="1" wp14:anchorId="298A6D83" wp14:editId="3CC8AA7E">
                <wp:simplePos x="0" y="0"/>
                <wp:positionH relativeFrom="column">
                  <wp:posOffset>-93345</wp:posOffset>
                </wp:positionH>
                <wp:positionV relativeFrom="paragraph">
                  <wp:posOffset>-86995</wp:posOffset>
                </wp:positionV>
                <wp:extent cx="1866900" cy="1524000"/>
                <wp:effectExtent l="12700" t="12700" r="12700" b="0"/>
                <wp:wrapNone/>
                <wp:docPr id="568" name="Document 568"/>
                <wp:cNvGraphicFramePr/>
                <a:graphic xmlns:a="http://schemas.openxmlformats.org/drawingml/2006/main">
                  <a:graphicData uri="http://schemas.microsoft.com/office/word/2010/wordprocessingShape">
                    <wps:wsp>
                      <wps:cNvSpPr/>
                      <wps:spPr>
                        <a:xfrm>
                          <a:off x="0" y="0"/>
                          <a:ext cx="1866900" cy="15240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DBAD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568" o:spid="_x0000_s1026" type="#_x0000_t114" style="position:absolute;margin-left:-7.35pt;margin-top:-6.85pt;width:147pt;height:120pt;z-index:251557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" filled="f" strokecolor="#771048 [1604]" strokeweight="2pt"/>
            </w:pict>
          </mc:Fallback>
        </mc:AlternateContent>
      </w:r>
      <w:r w:rsidR="002460AC" w:rsidRPr="00F5275B">
        <w:rPr>
          <w:rFonts w:ascii="Comic Sans MS" w:hAnsi="Comic Sans MS"/>
          <w:b/>
          <w:bCs/>
          <w:color w:val="103FC5"/>
          <w:sz w:val="36"/>
          <w:szCs w:val="36"/>
        </w:rPr>
        <w:t>C</w:t>
      </w:r>
      <w:r w:rsidR="00F5275B" w:rsidRPr="00F5275B">
        <w:rPr>
          <w:rFonts w:ascii="Comic Sans MS" w:hAnsi="Comic Sans MS"/>
          <w:b/>
          <w:bCs/>
          <w:color w:val="103FC5"/>
          <w:sz w:val="36"/>
          <w:szCs w:val="36"/>
        </w:rPr>
        <w:t>ontact us</w:t>
      </w:r>
      <w:r w:rsidR="002460AC" w:rsidRPr="003D5104">
        <w:rPr>
          <w:sz w:val="48"/>
          <w:szCs w:val="48"/>
        </w:rPr>
        <w:t>:</w:t>
      </w:r>
      <w:r w:rsidR="002460AC">
        <w:t xml:space="preserve"> </w:t>
      </w:r>
    </w:p>
    <w:p w14:paraId="22EF046A" w14:textId="431F24CF" w:rsidR="002460AC" w:rsidRPr="002460AC" w:rsidRDefault="00F415FC" w:rsidP="002E004D">
      <w:pPr>
        <w:spacing w:after="180" w:line="336" w:lineRule="auto"/>
        <w:contextualSpacing w:val="0"/>
        <w:rPr>
          <w:rFonts w:ascii="Comic Sans MS" w:hAnsi="Comic Sans MS"/>
          <w:sz w:val="36"/>
          <w:szCs w:val="36"/>
        </w:rPr>
      </w:pPr>
      <w:r>
        <w:rPr>
          <w:noProof/>
        </w:rPr>
        <w:drawing>
          <wp:inline distT="0" distB="0" distL="0" distR="0" wp14:anchorId="39803A4B" wp14:editId="7360CF65">
            <wp:extent cx="914400" cy="914400"/>
            <wp:effectExtent l="0" t="0" r="0" b="0"/>
            <wp:docPr id="143" name="Graphic 143"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mediafile_cdPZKa.svg"/>
                    <pic:cNvPicPr/>
                  </pic:nvPicPr>
                  <pic:blipFill>
                    <a:blip r:embed="rId65">
                      <a:extLs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p>
    <w:p w14:paraId="2F7D9DBB" w14:textId="48015931" w:rsidR="009F2442" w:rsidRDefault="00F74008" w:rsidP="002E004D">
      <w:pPr>
        <w:spacing w:after="180" w:line="336" w:lineRule="auto"/>
        <w:contextualSpacing w:val="0"/>
      </w:pPr>
      <w:r>
        <w:rPr>
          <w:noProof/>
        </w:rPr>
        <mc:AlternateContent>
          <mc:Choice Requires="wps">
            <w:drawing>
              <wp:anchor distT="0" distB="0" distL="114300" distR="114300" simplePos="0" relativeHeight="251826176" behindDoc="0" locked="0" layoutInCell="1" allowOverlap="1" wp14:anchorId="03AF5716" wp14:editId="10EAE619">
                <wp:simplePos x="0" y="0"/>
                <wp:positionH relativeFrom="column">
                  <wp:posOffset>2980055</wp:posOffset>
                </wp:positionH>
                <wp:positionV relativeFrom="paragraph">
                  <wp:posOffset>22225</wp:posOffset>
                </wp:positionV>
                <wp:extent cx="2749550" cy="1795145"/>
                <wp:effectExtent l="12700" t="12700" r="19050" b="8255"/>
                <wp:wrapNone/>
                <wp:docPr id="132" name="Folded Corner 132"/>
                <wp:cNvGraphicFramePr/>
                <a:graphic xmlns:a="http://schemas.openxmlformats.org/drawingml/2006/main">
                  <a:graphicData uri="http://schemas.microsoft.com/office/word/2010/wordprocessingShape">
                    <wps:wsp>
                      <wps:cNvSpPr/>
                      <wps:spPr>
                        <a:xfrm>
                          <a:off x="0" y="0"/>
                          <a:ext cx="2749550" cy="1795145"/>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CB1E" id="Folded Corner 132" o:spid="_x0000_s1026" type="#_x0000_t65" style="position:absolute;margin-left:234.65pt;margin-top:1.75pt;width:216.5pt;height:141.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" adj="18000" fillcolor="yellow" strokecolor="yellow" strokeweight="2pt"/>
            </w:pict>
          </mc:Fallback>
        </mc:AlternateContent>
      </w:r>
      <w:r w:rsidR="00242688">
        <w:rPr>
          <w:noProof/>
        </w:rPr>
        <mc:AlternateContent>
          <mc:Choice Requires="wps">
            <w:drawing>
              <wp:anchor distT="0" distB="0" distL="114300" distR="114300" simplePos="0" relativeHeight="251827200" behindDoc="0" locked="0" layoutInCell="1" allowOverlap="1" wp14:anchorId="2D33F8B8" wp14:editId="440C870D">
                <wp:simplePos x="0" y="0"/>
                <wp:positionH relativeFrom="column">
                  <wp:posOffset>3024505</wp:posOffset>
                </wp:positionH>
                <wp:positionV relativeFrom="paragraph">
                  <wp:posOffset>191770</wp:posOffset>
                </wp:positionV>
                <wp:extent cx="2698750" cy="1435100"/>
                <wp:effectExtent l="0" t="0" r="6350" b="0"/>
                <wp:wrapNone/>
                <wp:docPr id="153" name="Text Box 153"/>
                <wp:cNvGraphicFramePr/>
                <a:graphic xmlns:a="http://schemas.openxmlformats.org/drawingml/2006/main">
                  <a:graphicData uri="http://schemas.microsoft.com/office/word/2010/wordprocessingShape">
                    <wps:wsp>
                      <wps:cNvSpPr txBox="1"/>
                      <wps:spPr>
                        <a:xfrm>
                          <a:off x="0" y="0"/>
                          <a:ext cx="2698750"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4A487" w14:textId="77777777" w:rsidR="001F2240" w:rsidRDefault="001F2240" w:rsidP="000B0C1E">
                            <w:pPr>
                              <w:spacing w:line="240" w:lineRule="auto"/>
                              <w:contextualSpacing w:val="0"/>
                              <w:rPr>
                                <w:rStyle w:val="Hyperlink"/>
                                <w:rFonts w:ascii="Comic Sans MS" w:hAnsi="Comic Sans MS"/>
                                <w:sz w:val="22"/>
                                <w:szCs w:val="22"/>
                              </w:rPr>
                            </w:pPr>
                            <w:r w:rsidRPr="00DB73F4">
                              <w:rPr>
                                <w:rFonts w:ascii="Comic Sans MS" w:hAnsi="Comic Sans MS"/>
                                <w:sz w:val="22"/>
                                <w:szCs w:val="22"/>
                              </w:rPr>
                              <w:t xml:space="preserve">Website: </w:t>
                            </w:r>
                            <w:hyperlink r:id="rId67" w:history="1">
                              <w:r w:rsidRPr="000B0C1E">
                                <w:rPr>
                                  <w:rFonts w:ascii="Comic Sans MS" w:hAnsi="Comic Sans MS"/>
                                  <w:color w:val="103FC5"/>
                                  <w:sz w:val="22"/>
                                  <w:szCs w:val="22"/>
                                  <w:u w:val="single"/>
                                </w:rPr>
                                <w:t>http://www.ldvg.org.uk</w:t>
                              </w:r>
                            </w:hyperlink>
                          </w:p>
                          <w:p w14:paraId="66E8BF82" w14:textId="77777777" w:rsidR="001F2240" w:rsidRPr="00E879F3" w:rsidRDefault="001F2240" w:rsidP="000B0C1E">
                            <w:pPr>
                              <w:spacing w:line="240" w:lineRule="auto"/>
                              <w:contextualSpacing w:val="0"/>
                              <w:rPr>
                                <w:rFonts w:ascii="Comic Sans MS" w:hAnsi="Comic Sans MS"/>
                                <w:color w:val="6B9F25" w:themeColor="hyperlink"/>
                                <w:sz w:val="22"/>
                                <w:szCs w:val="22"/>
                                <w:u w:val="single"/>
                              </w:rPr>
                            </w:pPr>
                          </w:p>
                          <w:p w14:paraId="52F45C9E" w14:textId="77777777" w:rsidR="00242688" w:rsidRDefault="001F2240" w:rsidP="000B0C1E">
                            <w:pPr>
                              <w:rPr>
                                <w:rFonts w:ascii="Comic Sans MS" w:hAnsi="Comic Sans MS" w:cs="Arial"/>
                                <w:sz w:val="21"/>
                                <w:szCs w:val="21"/>
                              </w:rPr>
                            </w:pPr>
                            <w:r w:rsidRPr="00DB73F4">
                              <w:rPr>
                                <w:noProof/>
                              </w:rPr>
                              <w:drawing>
                                <wp:inline distT="0" distB="0" distL="0" distR="0" wp14:anchorId="4AF5B540" wp14:editId="4F372EA4">
                                  <wp:extent cx="349116" cy="35672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9290" cy="356900"/>
                                          </a:xfrm>
                                          <a:prstGeom prst="rect">
                                            <a:avLst/>
                                          </a:prstGeom>
                                        </pic:spPr>
                                      </pic:pic>
                                    </a:graphicData>
                                  </a:graphic>
                                </wp:inline>
                              </w:drawing>
                            </w:r>
                            <w:r>
                              <w:rPr>
                                <w:rFonts w:ascii="Comic Sans MS" w:hAnsi="Comic Sans MS" w:cs="Arial"/>
                                <w:sz w:val="22"/>
                                <w:szCs w:val="22"/>
                              </w:rPr>
                              <w:t xml:space="preserve"> </w:t>
                            </w:r>
                            <w:r w:rsidRPr="000B0C1E">
                              <w:rPr>
                                <w:rFonts w:ascii="Comic Sans MS" w:hAnsi="Comic Sans MS" w:cs="Arial"/>
                                <w:sz w:val="21"/>
                                <w:szCs w:val="21"/>
                              </w:rPr>
                              <w:t xml:space="preserve"> Larkhall &amp; District Volunteer Group</w:t>
                            </w:r>
                          </w:p>
                          <w:p w14:paraId="78A92A39" w14:textId="7B0A3DDE" w:rsidR="001F2240" w:rsidRDefault="001F2240" w:rsidP="000B0C1E">
                            <w:pPr>
                              <w:rPr>
                                <w:rFonts w:ascii="Arial" w:eastAsia="Times New Roman" w:hAnsi="Arial" w:cs="Arial"/>
                                <w:color w:val="545454"/>
                                <w:szCs w:val="24"/>
                                <w:shd w:val="clear" w:color="auto" w:fill="FFFFFF"/>
                                <w:lang w:val="en-GB" w:eastAsia="en-US"/>
                              </w:rPr>
                            </w:pPr>
                            <w:r w:rsidRPr="000B0C1E">
                              <w:rPr>
                                <w:rFonts w:ascii="Arial" w:eastAsia="Times New Roman" w:hAnsi="Arial" w:cs="Arial"/>
                                <w:color w:val="545454"/>
                                <w:sz w:val="21"/>
                                <w:szCs w:val="21"/>
                                <w:shd w:val="clear" w:color="auto" w:fill="FFFFFF"/>
                                <w:lang w:val="en-GB" w:eastAsia="en-US"/>
                              </w:rPr>
                              <w:t xml:space="preserve"> </w:t>
                            </w:r>
                          </w:p>
                          <w:p w14:paraId="087E149E" w14:textId="0142800A" w:rsidR="001F2240" w:rsidRDefault="001F2240" w:rsidP="000B0C1E">
                            <w:pPr>
                              <w:rPr>
                                <w:rFonts w:ascii="Arial" w:eastAsia="Times New Roman" w:hAnsi="Arial" w:cs="Arial"/>
                                <w:color w:val="545454"/>
                                <w:szCs w:val="24"/>
                                <w:shd w:val="clear" w:color="auto" w:fill="FFFFFF"/>
                                <w:lang w:val="en-GB" w:eastAsia="en-US"/>
                              </w:rPr>
                            </w:pPr>
                            <w:r>
                              <w:rPr>
                                <w:rFonts w:ascii="Comic Sans MS" w:hAnsi="Comic Sans MS" w:cs="Arial"/>
                                <w:sz w:val="22"/>
                                <w:szCs w:val="22"/>
                              </w:rPr>
                              <w:t xml:space="preserve">           </w:t>
                            </w:r>
                            <w:r w:rsidR="00242688">
                              <w:rPr>
                                <w:rFonts w:ascii="Comic Sans MS" w:hAnsi="Comic Sans MS" w:cs="Arial"/>
                                <w:sz w:val="22"/>
                                <w:szCs w:val="22"/>
                              </w:rPr>
                              <w:t xml:space="preserve">    </w:t>
                            </w:r>
                            <w:r>
                              <w:rPr>
                                <w:rFonts w:ascii="Comic Sans MS" w:hAnsi="Comic Sans MS" w:cs="Arial"/>
                                <w:sz w:val="22"/>
                                <w:szCs w:val="22"/>
                              </w:rPr>
                              <w:t>@</w:t>
                            </w:r>
                            <w:r w:rsidRPr="00DB73F4">
                              <w:rPr>
                                <w:rFonts w:ascii="Comic Sans MS" w:hAnsi="Comic Sans MS" w:cs="Arial"/>
                                <w:sz w:val="22"/>
                                <w:szCs w:val="22"/>
                              </w:rPr>
                              <w:t>Larkhal</w:t>
                            </w:r>
                            <w:r>
                              <w:rPr>
                                <w:rFonts w:ascii="Comic Sans MS" w:hAnsi="Comic Sans MS" w:cs="Arial"/>
                                <w:sz w:val="22"/>
                                <w:szCs w:val="22"/>
                              </w:rPr>
                              <w:t>l</w:t>
                            </w:r>
                            <w:r w:rsidRPr="00DB73F4">
                              <w:rPr>
                                <w:rFonts w:ascii="Comic Sans MS" w:hAnsi="Comic Sans MS" w:cs="Arial"/>
                                <w:sz w:val="22"/>
                                <w:szCs w:val="22"/>
                              </w:rPr>
                              <w:t>VolGrp</w:t>
                            </w:r>
                            <w:r>
                              <w:rPr>
                                <w:rFonts w:ascii="Arial" w:eastAsia="Times New Roman" w:hAnsi="Arial" w:cs="Arial"/>
                                <w:color w:val="545454"/>
                                <w:szCs w:val="24"/>
                                <w:shd w:val="clear" w:color="auto" w:fill="FFFFFF"/>
                                <w:lang w:val="en-GB" w:eastAsia="en-US"/>
                              </w:rPr>
                              <w:t xml:space="preserve">     </w:t>
                            </w:r>
                          </w:p>
                          <w:p w14:paraId="0A07D0B8" w14:textId="09D15244" w:rsidR="001F2240" w:rsidRPr="00F5275B" w:rsidRDefault="001F2240" w:rsidP="000B0C1E">
                            <w:pPr>
                              <w:rPr>
                                <w:rFonts w:ascii="Comic Sans MS" w:hAnsi="Comic Sans MS" w:cs="Arial"/>
                                <w:sz w:val="22"/>
                                <w:szCs w:val="22"/>
                              </w:rPr>
                            </w:pPr>
                            <w:r>
                              <w:rPr>
                                <w:rFonts w:ascii="Arial" w:eastAsia="Times New Roman" w:hAnsi="Arial" w:cs="Arial"/>
                                <w:color w:val="545454"/>
                                <w:szCs w:val="24"/>
                                <w:shd w:val="clear" w:color="auto" w:fill="FFFFFF"/>
                                <w:lang w:val="en-GB" w:eastAsia="en-US"/>
                              </w:rPr>
                              <w:t xml:space="preserve">    </w:t>
                            </w:r>
                          </w:p>
                          <w:p w14:paraId="33308DD3" w14:textId="4437148A" w:rsidR="001F2240" w:rsidRPr="000B0C1E" w:rsidRDefault="001F2240" w:rsidP="000B0C1E">
                            <w:pPr>
                              <w:rPr>
                                <w:rFonts w:ascii="Comic Sans MS" w:hAnsi="Comic Sans MS"/>
                              </w:rPr>
                            </w:pPr>
                            <w:r>
                              <w:rPr>
                                <w:rFonts w:ascii="Comic Sans MS" w:hAnsi="Comic Sans M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F8B8" id="Text Box 153" o:spid="_x0000_s1193" type="#_x0000_t202" style="position:absolute;margin-left:238.15pt;margin-top:15.1pt;width:212.5pt;height:1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" filled="f" stroked="f" strokeweight=".5pt">
                <v:textbox inset="0,0,0,0">
                  <w:txbxContent>
                    <w:p w14:paraId="64C4A487" w14:textId="77777777" w:rsidR="001F2240" w:rsidRDefault="001F2240" w:rsidP="000B0C1E">
                      <w:pPr>
                        <w:spacing w:line="240" w:lineRule="auto"/>
                        <w:contextualSpacing w:val="0"/>
                        <w:rPr>
                          <w:rStyle w:val="Hyperlink"/>
                          <w:rFonts w:ascii="Comic Sans MS" w:hAnsi="Comic Sans MS"/>
                          <w:sz w:val="22"/>
                          <w:szCs w:val="22"/>
                        </w:rPr>
                      </w:pPr>
                      <w:r w:rsidRPr="00DB73F4">
                        <w:rPr>
                          <w:rFonts w:ascii="Comic Sans MS" w:hAnsi="Comic Sans MS"/>
                          <w:sz w:val="22"/>
                          <w:szCs w:val="22"/>
                        </w:rPr>
                        <w:t xml:space="preserve">Website: </w:t>
                      </w:r>
                      <w:hyperlink r:id="rId69" w:history="1">
                        <w:r w:rsidRPr="000B0C1E">
                          <w:rPr>
                            <w:rFonts w:ascii="Comic Sans MS" w:hAnsi="Comic Sans MS"/>
                            <w:color w:val="103FC5"/>
                            <w:sz w:val="22"/>
                            <w:szCs w:val="22"/>
                            <w:u w:val="single"/>
                          </w:rPr>
                          <w:t>http://www.ldvg.org.uk</w:t>
                        </w:r>
                      </w:hyperlink>
                    </w:p>
                    <w:p w14:paraId="66E8BF82" w14:textId="77777777" w:rsidR="001F2240" w:rsidRPr="00E879F3" w:rsidRDefault="001F2240" w:rsidP="000B0C1E">
                      <w:pPr>
                        <w:spacing w:line="240" w:lineRule="auto"/>
                        <w:contextualSpacing w:val="0"/>
                        <w:rPr>
                          <w:rFonts w:ascii="Comic Sans MS" w:hAnsi="Comic Sans MS"/>
                          <w:color w:val="6B9F25" w:themeColor="hyperlink"/>
                          <w:sz w:val="22"/>
                          <w:szCs w:val="22"/>
                          <w:u w:val="single"/>
                        </w:rPr>
                      </w:pPr>
                    </w:p>
                    <w:p w14:paraId="52F45C9E" w14:textId="77777777" w:rsidR="00242688" w:rsidRDefault="001F2240" w:rsidP="000B0C1E">
                      <w:pPr>
                        <w:rPr>
                          <w:rFonts w:ascii="Comic Sans MS" w:hAnsi="Comic Sans MS" w:cs="Arial"/>
                          <w:sz w:val="21"/>
                          <w:szCs w:val="21"/>
                        </w:rPr>
                      </w:pPr>
                      <w:r w:rsidRPr="00DB73F4">
                        <w:rPr>
                          <w:noProof/>
                        </w:rPr>
                        <w:drawing>
                          <wp:inline distT="0" distB="0" distL="0" distR="0" wp14:anchorId="4AF5B540" wp14:editId="4F372EA4">
                            <wp:extent cx="349116" cy="35672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9290" cy="356900"/>
                                    </a:xfrm>
                                    <a:prstGeom prst="rect">
                                      <a:avLst/>
                                    </a:prstGeom>
                                  </pic:spPr>
                                </pic:pic>
                              </a:graphicData>
                            </a:graphic>
                          </wp:inline>
                        </w:drawing>
                      </w:r>
                      <w:r>
                        <w:rPr>
                          <w:rFonts w:ascii="Comic Sans MS" w:hAnsi="Comic Sans MS" w:cs="Arial"/>
                          <w:sz w:val="22"/>
                          <w:szCs w:val="22"/>
                        </w:rPr>
                        <w:t xml:space="preserve"> </w:t>
                      </w:r>
                      <w:r w:rsidRPr="000B0C1E">
                        <w:rPr>
                          <w:rFonts w:ascii="Comic Sans MS" w:hAnsi="Comic Sans MS" w:cs="Arial"/>
                          <w:sz w:val="21"/>
                          <w:szCs w:val="21"/>
                        </w:rPr>
                        <w:t xml:space="preserve"> Larkhall &amp; District Volunteer Group</w:t>
                      </w:r>
                    </w:p>
                    <w:p w14:paraId="78A92A39" w14:textId="7B0A3DDE" w:rsidR="001F2240" w:rsidRDefault="001F2240" w:rsidP="000B0C1E">
                      <w:pPr>
                        <w:rPr>
                          <w:rFonts w:ascii="Arial" w:eastAsia="Times New Roman" w:hAnsi="Arial" w:cs="Arial"/>
                          <w:color w:val="545454"/>
                          <w:szCs w:val="24"/>
                          <w:shd w:val="clear" w:color="auto" w:fill="FFFFFF"/>
                          <w:lang w:val="en-GB" w:eastAsia="en-US"/>
                        </w:rPr>
                      </w:pPr>
                      <w:r w:rsidRPr="000B0C1E">
                        <w:rPr>
                          <w:rFonts w:ascii="Arial" w:eastAsia="Times New Roman" w:hAnsi="Arial" w:cs="Arial"/>
                          <w:color w:val="545454"/>
                          <w:sz w:val="21"/>
                          <w:szCs w:val="21"/>
                          <w:shd w:val="clear" w:color="auto" w:fill="FFFFFF"/>
                          <w:lang w:val="en-GB" w:eastAsia="en-US"/>
                        </w:rPr>
                        <w:t xml:space="preserve"> </w:t>
                      </w:r>
                    </w:p>
                    <w:p w14:paraId="087E149E" w14:textId="0142800A" w:rsidR="001F2240" w:rsidRDefault="001F2240" w:rsidP="000B0C1E">
                      <w:pPr>
                        <w:rPr>
                          <w:rFonts w:ascii="Arial" w:eastAsia="Times New Roman" w:hAnsi="Arial" w:cs="Arial"/>
                          <w:color w:val="545454"/>
                          <w:szCs w:val="24"/>
                          <w:shd w:val="clear" w:color="auto" w:fill="FFFFFF"/>
                          <w:lang w:val="en-GB" w:eastAsia="en-US"/>
                        </w:rPr>
                      </w:pPr>
                      <w:r>
                        <w:rPr>
                          <w:rFonts w:ascii="Comic Sans MS" w:hAnsi="Comic Sans MS" w:cs="Arial"/>
                          <w:sz w:val="22"/>
                          <w:szCs w:val="22"/>
                        </w:rPr>
                        <w:t xml:space="preserve">           </w:t>
                      </w:r>
                      <w:r w:rsidR="00242688">
                        <w:rPr>
                          <w:rFonts w:ascii="Comic Sans MS" w:hAnsi="Comic Sans MS" w:cs="Arial"/>
                          <w:sz w:val="22"/>
                          <w:szCs w:val="22"/>
                        </w:rPr>
                        <w:t xml:space="preserve">    </w:t>
                      </w:r>
                      <w:r>
                        <w:rPr>
                          <w:rFonts w:ascii="Comic Sans MS" w:hAnsi="Comic Sans MS" w:cs="Arial"/>
                          <w:sz w:val="22"/>
                          <w:szCs w:val="22"/>
                        </w:rPr>
                        <w:t>@</w:t>
                      </w:r>
                      <w:r w:rsidRPr="00DB73F4">
                        <w:rPr>
                          <w:rFonts w:ascii="Comic Sans MS" w:hAnsi="Comic Sans MS" w:cs="Arial"/>
                          <w:sz w:val="22"/>
                          <w:szCs w:val="22"/>
                        </w:rPr>
                        <w:t>Larkhal</w:t>
                      </w:r>
                      <w:r>
                        <w:rPr>
                          <w:rFonts w:ascii="Comic Sans MS" w:hAnsi="Comic Sans MS" w:cs="Arial"/>
                          <w:sz w:val="22"/>
                          <w:szCs w:val="22"/>
                        </w:rPr>
                        <w:t>l</w:t>
                      </w:r>
                      <w:r w:rsidRPr="00DB73F4">
                        <w:rPr>
                          <w:rFonts w:ascii="Comic Sans MS" w:hAnsi="Comic Sans MS" w:cs="Arial"/>
                          <w:sz w:val="22"/>
                          <w:szCs w:val="22"/>
                        </w:rPr>
                        <w:t>VolGrp</w:t>
                      </w:r>
                      <w:r>
                        <w:rPr>
                          <w:rFonts w:ascii="Arial" w:eastAsia="Times New Roman" w:hAnsi="Arial" w:cs="Arial"/>
                          <w:color w:val="545454"/>
                          <w:szCs w:val="24"/>
                          <w:shd w:val="clear" w:color="auto" w:fill="FFFFFF"/>
                          <w:lang w:val="en-GB" w:eastAsia="en-US"/>
                        </w:rPr>
                        <w:t xml:space="preserve">     </w:t>
                      </w:r>
                    </w:p>
                    <w:p w14:paraId="0A07D0B8" w14:textId="09D15244" w:rsidR="001F2240" w:rsidRPr="00F5275B" w:rsidRDefault="001F2240" w:rsidP="000B0C1E">
                      <w:pPr>
                        <w:rPr>
                          <w:rFonts w:ascii="Comic Sans MS" w:hAnsi="Comic Sans MS" w:cs="Arial"/>
                          <w:sz w:val="22"/>
                          <w:szCs w:val="22"/>
                        </w:rPr>
                      </w:pPr>
                      <w:r>
                        <w:rPr>
                          <w:rFonts w:ascii="Arial" w:eastAsia="Times New Roman" w:hAnsi="Arial" w:cs="Arial"/>
                          <w:color w:val="545454"/>
                          <w:szCs w:val="24"/>
                          <w:shd w:val="clear" w:color="auto" w:fill="FFFFFF"/>
                          <w:lang w:val="en-GB" w:eastAsia="en-US"/>
                        </w:rPr>
                        <w:t xml:space="preserve">    </w:t>
                      </w:r>
                    </w:p>
                    <w:p w14:paraId="33308DD3" w14:textId="4437148A" w:rsidR="001F2240" w:rsidRPr="000B0C1E" w:rsidRDefault="001F2240" w:rsidP="000B0C1E">
                      <w:pPr>
                        <w:rPr>
                          <w:rFonts w:ascii="Comic Sans MS" w:hAnsi="Comic Sans MS"/>
                        </w:rPr>
                      </w:pPr>
                      <w:r>
                        <w:rPr>
                          <w:rFonts w:ascii="Comic Sans MS" w:hAnsi="Comic Sans MS"/>
                        </w:rPr>
                        <w:t xml:space="preserve">   </w:t>
                      </w:r>
                    </w:p>
                  </w:txbxContent>
                </v:textbox>
              </v:shape>
            </w:pict>
          </mc:Fallback>
        </mc:AlternateContent>
      </w:r>
      <w:r w:rsidR="00242688">
        <w:rPr>
          <w:noProof/>
        </w:rPr>
        <mc:AlternateContent>
          <mc:Choice Requires="wpg">
            <w:drawing>
              <wp:anchor distT="0" distB="0" distL="114300" distR="114300" simplePos="0" relativeHeight="251823104" behindDoc="0" locked="0" layoutInCell="1" allowOverlap="1" wp14:anchorId="23933873" wp14:editId="01A05352">
                <wp:simplePos x="0" y="0"/>
                <wp:positionH relativeFrom="column">
                  <wp:posOffset>1905</wp:posOffset>
                </wp:positionH>
                <wp:positionV relativeFrom="paragraph">
                  <wp:posOffset>39370</wp:posOffset>
                </wp:positionV>
                <wp:extent cx="2686050" cy="1782445"/>
                <wp:effectExtent l="12700" t="12700" r="6350" b="8255"/>
                <wp:wrapNone/>
                <wp:docPr id="126" name="Group 126"/>
                <wp:cNvGraphicFramePr/>
                <a:graphic xmlns:a="http://schemas.openxmlformats.org/drawingml/2006/main">
                  <a:graphicData uri="http://schemas.microsoft.com/office/word/2010/wordprocessingGroup">
                    <wpg:wgp>
                      <wpg:cNvGrpSpPr/>
                      <wpg:grpSpPr>
                        <a:xfrm>
                          <a:off x="0" y="0"/>
                          <a:ext cx="2686050" cy="1782445"/>
                          <a:chOff x="0" y="0"/>
                          <a:chExt cx="2686050" cy="1782445"/>
                        </a:xfrm>
                      </wpg:grpSpPr>
                      <wps:wsp>
                        <wps:cNvPr id="123" name="Folded Corner 123"/>
                        <wps:cNvSpPr/>
                        <wps:spPr>
                          <a:xfrm>
                            <a:off x="0" y="0"/>
                            <a:ext cx="2641600" cy="1549400"/>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107950" y="57150"/>
                            <a:ext cx="2578100" cy="1725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82AA1" w14:textId="77777777" w:rsidR="001F2240" w:rsidRDefault="001F2240" w:rsidP="00D06E5B">
                              <w:pPr>
                                <w:rPr>
                                  <w:rFonts w:ascii="Comic Sans MS" w:hAnsi="Comic Sans MS"/>
                                  <w:sz w:val="22"/>
                                  <w:szCs w:val="22"/>
                                </w:rPr>
                              </w:pPr>
                              <w:r w:rsidRPr="007312FC">
                                <w:rPr>
                                  <w:rFonts w:ascii="Comic Sans MS" w:hAnsi="Comic Sans MS"/>
                                  <w:sz w:val="22"/>
                                  <w:szCs w:val="22"/>
                                </w:rPr>
                                <w:t xml:space="preserve">e-mail: </w:t>
                              </w:r>
                            </w:p>
                            <w:p w14:paraId="7B21E97A" w14:textId="2722CBF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general – </w:t>
                              </w:r>
                              <w:hyperlink r:id="rId70" w:history="1">
                                <w:r w:rsidRPr="000B0C1E">
                                  <w:rPr>
                                    <w:rFonts w:ascii="Comic Sans MS" w:hAnsi="Comic Sans MS"/>
                                    <w:color w:val="103FC5"/>
                                    <w:sz w:val="22"/>
                                    <w:szCs w:val="22"/>
                                    <w:u w:val="single"/>
                                  </w:rPr>
                                  <w:t>admin@ldvg.org.uk</w:t>
                                </w:r>
                              </w:hyperlink>
                            </w:p>
                            <w:p w14:paraId="5F06EE58" w14:textId="57886982"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transport – </w:t>
                              </w:r>
                              <w:hyperlink r:id="rId71" w:history="1">
                                <w:r w:rsidRPr="00D06E5B">
                                  <w:rPr>
                                    <w:rStyle w:val="Hyperlink"/>
                                    <w:rFonts w:ascii="Comic Sans MS" w:hAnsi="Comic Sans MS"/>
                                    <w:color w:val="103FC5"/>
                                    <w:sz w:val="22"/>
                                    <w:szCs w:val="22"/>
                                  </w:rPr>
                                  <w:t>Transport@ldvg.org.uk</w:t>
                                </w:r>
                              </w:hyperlink>
                            </w:p>
                            <w:p w14:paraId="27F29E15" w14:textId="2744865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room booking- </w:t>
                              </w:r>
                              <w:hyperlink r:id="rId72" w:history="1">
                                <w:r w:rsidRPr="00D06E5B">
                                  <w:rPr>
                                    <w:rStyle w:val="Hyperlink"/>
                                    <w:rFonts w:ascii="Comic Sans MS" w:hAnsi="Comic Sans MS"/>
                                    <w:color w:val="103FC5"/>
                                    <w:sz w:val="22"/>
                                    <w:szCs w:val="22"/>
                                  </w:rPr>
                                  <w:t>Finance@ldvg.org.uk</w:t>
                                </w:r>
                              </w:hyperlink>
                            </w:p>
                            <w:p w14:paraId="21A745A0" w14:textId="0AE31AA4"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Board – </w:t>
                              </w:r>
                              <w:hyperlink r:id="rId73" w:history="1">
                                <w:r w:rsidRPr="00D06E5B">
                                  <w:rPr>
                                    <w:rStyle w:val="Hyperlink"/>
                                    <w:rFonts w:ascii="Comic Sans MS" w:hAnsi="Comic Sans MS"/>
                                    <w:color w:val="103FC5"/>
                                    <w:sz w:val="22"/>
                                    <w:szCs w:val="22"/>
                                  </w:rPr>
                                  <w:t>Board@ldvg.org.uk</w:t>
                                </w:r>
                              </w:hyperlink>
                            </w:p>
                            <w:p w14:paraId="572CAB73" w14:textId="77777777" w:rsidR="001F2240" w:rsidRDefault="001F2240" w:rsidP="00D06E5B"/>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23933873" id="Group 126" o:spid="_x0000_s1194" style="position:absolute;margin-left:.15pt;margin-top:3.1pt;width:211.5pt;height:140.35pt;z-index:251823104;mso-position-horizontal-relative:text;mso-position-vertical-relative:text" coordsize="26860,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">
                <v:shape id="Folded Corner 123" o:spid="_x0000_s1195" type="#_x0000_t65" style="position:absolute;width:2641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" adj="18000" fillcolor="yellow" strokecolor="yellow" strokeweight="2pt"/>
                <v:shape id="Text Box 125" o:spid="_x0000_s1196" type="#_x0000_t202" style="position:absolute;left:1079;top:571;width:25781;height:172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" filled="f" stroked="f" strokeweight=".5pt">
                  <v:textbox style="mso-fit-shape-to-text:t" inset="0,0,0,0">
                    <w:txbxContent>
                      <w:p w14:paraId="7CF82AA1" w14:textId="77777777" w:rsidR="001F2240" w:rsidRDefault="001F2240" w:rsidP="00D06E5B">
                        <w:pPr>
                          <w:rPr>
                            <w:rFonts w:ascii="Comic Sans MS" w:hAnsi="Comic Sans MS"/>
                            <w:sz w:val="22"/>
                            <w:szCs w:val="22"/>
                          </w:rPr>
                        </w:pPr>
                        <w:r w:rsidRPr="007312FC">
                          <w:rPr>
                            <w:rFonts w:ascii="Comic Sans MS" w:hAnsi="Comic Sans MS"/>
                            <w:sz w:val="22"/>
                            <w:szCs w:val="22"/>
                          </w:rPr>
                          <w:t xml:space="preserve">e-mail: </w:t>
                        </w:r>
                      </w:p>
                      <w:p w14:paraId="7B21E97A" w14:textId="2722CBF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general – </w:t>
                        </w:r>
                        <w:hyperlink r:id="rId74" w:history="1">
                          <w:r w:rsidRPr="000B0C1E">
                            <w:rPr>
                              <w:rFonts w:ascii="Comic Sans MS" w:hAnsi="Comic Sans MS"/>
                              <w:color w:val="103FC5"/>
                              <w:sz w:val="22"/>
                              <w:szCs w:val="22"/>
                              <w:u w:val="single"/>
                            </w:rPr>
                            <w:t>admin@ldvg.org.uk</w:t>
                          </w:r>
                        </w:hyperlink>
                      </w:p>
                      <w:p w14:paraId="5F06EE58" w14:textId="57886982"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transport – </w:t>
                        </w:r>
                        <w:hyperlink r:id="rId75" w:history="1">
                          <w:r w:rsidRPr="00D06E5B">
                            <w:rPr>
                              <w:rStyle w:val="Hyperlink"/>
                              <w:rFonts w:ascii="Comic Sans MS" w:hAnsi="Comic Sans MS"/>
                              <w:color w:val="103FC5"/>
                              <w:sz w:val="22"/>
                              <w:szCs w:val="22"/>
                            </w:rPr>
                            <w:t>Transport@ldvg.org.uk</w:t>
                          </w:r>
                        </w:hyperlink>
                      </w:p>
                      <w:p w14:paraId="27F29E15" w14:textId="2744865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room booking- </w:t>
                        </w:r>
                        <w:hyperlink r:id="rId76" w:history="1">
                          <w:r w:rsidRPr="00D06E5B">
                            <w:rPr>
                              <w:rStyle w:val="Hyperlink"/>
                              <w:rFonts w:ascii="Comic Sans MS" w:hAnsi="Comic Sans MS"/>
                              <w:color w:val="103FC5"/>
                              <w:sz w:val="22"/>
                              <w:szCs w:val="22"/>
                            </w:rPr>
                            <w:t>Finance@ldvg.org.uk</w:t>
                          </w:r>
                        </w:hyperlink>
                      </w:p>
                      <w:p w14:paraId="21A745A0" w14:textId="0AE31AA4"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Board – </w:t>
                        </w:r>
                        <w:hyperlink r:id="rId77" w:history="1">
                          <w:r w:rsidRPr="00D06E5B">
                            <w:rPr>
                              <w:rStyle w:val="Hyperlink"/>
                              <w:rFonts w:ascii="Comic Sans MS" w:hAnsi="Comic Sans MS"/>
                              <w:color w:val="103FC5"/>
                              <w:sz w:val="22"/>
                              <w:szCs w:val="22"/>
                            </w:rPr>
                            <w:t>Board@ldvg.org.uk</w:t>
                          </w:r>
                        </w:hyperlink>
                      </w:p>
                      <w:p w14:paraId="572CAB73" w14:textId="77777777" w:rsidR="001F2240" w:rsidRDefault="001F2240" w:rsidP="00D06E5B"/>
                    </w:txbxContent>
                  </v:textbox>
                </v:shape>
              </v:group>
            </w:pict>
          </mc:Fallback>
        </mc:AlternateContent>
      </w:r>
    </w:p>
    <w:p w14:paraId="3350897B" w14:textId="337A02EB" w:rsidR="009F2442" w:rsidRDefault="00D06E5B" w:rsidP="002E004D">
      <w:pPr>
        <w:spacing w:after="180" w:line="336" w:lineRule="auto"/>
        <w:contextualSpacing w:val="0"/>
      </w:pPr>
      <w:r>
        <w:t xml:space="preserve"> </w:t>
      </w:r>
    </w:p>
    <w:p w14:paraId="11C51CE4" w14:textId="7A18CE5B" w:rsidR="009F2442" w:rsidRDefault="002460AC" w:rsidP="002E004D">
      <w:pPr>
        <w:spacing w:after="180" w:line="336" w:lineRule="auto"/>
        <w:contextualSpacing w:val="0"/>
      </w:pPr>
      <w:r>
        <w:t xml:space="preserve">   </w:t>
      </w:r>
      <w:r>
        <w:tab/>
      </w:r>
      <w:r>
        <w:tab/>
      </w:r>
      <w:r>
        <w:tab/>
      </w:r>
      <w:r>
        <w:tab/>
      </w:r>
      <w:r>
        <w:tab/>
      </w:r>
      <w:r>
        <w:tab/>
      </w:r>
      <w:r>
        <w:tab/>
      </w:r>
    </w:p>
    <w:p w14:paraId="4C2D8355" w14:textId="25AF4683" w:rsidR="009F2442" w:rsidRDefault="00242688" w:rsidP="002E004D">
      <w:pPr>
        <w:spacing w:after="180" w:line="336" w:lineRule="auto"/>
        <w:contextualSpacing w:val="0"/>
      </w:pPr>
      <w:r>
        <w:rPr>
          <w:noProof/>
        </w:rPr>
        <mc:AlternateContent>
          <mc:Choice Requires="wps">
            <w:drawing>
              <wp:anchor distT="0" distB="0" distL="114300" distR="114300" simplePos="0" relativeHeight="251973632" behindDoc="0" locked="0" layoutInCell="1" allowOverlap="1" wp14:anchorId="1E7B6350" wp14:editId="7EA92B01">
                <wp:simplePos x="0" y="0"/>
                <wp:positionH relativeFrom="column">
                  <wp:posOffset>3081655</wp:posOffset>
                </wp:positionH>
                <wp:positionV relativeFrom="paragraph">
                  <wp:posOffset>224790</wp:posOffset>
                </wp:positionV>
                <wp:extent cx="457200" cy="381000"/>
                <wp:effectExtent l="0" t="0" r="0" b="0"/>
                <wp:wrapNone/>
                <wp:docPr id="618" name="Text Box 618"/>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BD6E4" w14:textId="64354365" w:rsidR="00242688" w:rsidRDefault="00242688">
                            <w:r>
                              <w:rPr>
                                <w:noProof/>
                              </w:rPr>
                              <w:drawing>
                                <wp:inline distT="0" distB="0" distL="0" distR="0" wp14:anchorId="6A67679C" wp14:editId="1BFEB76C">
                                  <wp:extent cx="419100" cy="448310"/>
                                  <wp:effectExtent l="0" t="0" r="0" b="0"/>
                                  <wp:docPr id="644" name="Picture 6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witter-icon.png"/>
                                          <pic:cNvPicPr/>
                                        </pic:nvPicPr>
                                        <pic:blipFill>
                                          <a:blip r:embed="rId78" cstate="email">
                                            <a:extLst>
                                              <a:ext uri="{28A0092B-C50C-407E-A947-70E740481C1C}">
                                                <a14:useLocalDpi xmlns:a14="http://schemas.microsoft.com/office/drawing/2010/main"/>
                                              </a:ext>
                                            </a:extLst>
                                          </a:blip>
                                          <a:stretch>
                                            <a:fillRect/>
                                          </a:stretch>
                                        </pic:blipFill>
                                        <pic:spPr>
                                          <a:xfrm>
                                            <a:off x="0" y="0"/>
                                            <a:ext cx="419100" cy="4483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E7B6350" id="Text Box 618" o:spid="_x0000_s1197" type="#_x0000_t202" style="position:absolute;margin-left:242.65pt;margin-top:17.7pt;width:36pt;height:30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" filled="f" stroked="f" strokeweight=".5pt">
                <v:textbox inset="0,0,0,0">
                  <w:txbxContent>
                    <w:p w14:paraId="02EBD6E4" w14:textId="64354365" w:rsidR="00242688" w:rsidRDefault="00242688">
                      <w:r>
                        <w:rPr>
                          <w:noProof/>
                        </w:rPr>
                        <w:drawing>
                          <wp:inline distT="0" distB="0" distL="0" distR="0" wp14:anchorId="6A67679C" wp14:editId="1BFEB76C">
                            <wp:extent cx="419100" cy="448310"/>
                            <wp:effectExtent l="0" t="0" r="0" b="0"/>
                            <wp:docPr id="644" name="Picture 6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witter-icon.png"/>
                                    <pic:cNvPicPr/>
                                  </pic:nvPicPr>
                                  <pic:blipFill>
                                    <a:blip r:embed="rId78" cstate="email">
                                      <a:extLst>
                                        <a:ext uri="{28A0092B-C50C-407E-A947-70E740481C1C}">
                                          <a14:useLocalDpi xmlns:a14="http://schemas.microsoft.com/office/drawing/2010/main"/>
                                        </a:ext>
                                      </a:extLst>
                                    </a:blip>
                                    <a:stretch>
                                      <a:fillRect/>
                                    </a:stretch>
                                  </pic:blipFill>
                                  <pic:spPr>
                                    <a:xfrm>
                                      <a:off x="0" y="0"/>
                                      <a:ext cx="419100" cy="448310"/>
                                    </a:xfrm>
                                    <a:prstGeom prst="rect">
                                      <a:avLst/>
                                    </a:prstGeom>
                                  </pic:spPr>
                                </pic:pic>
                              </a:graphicData>
                            </a:graphic>
                          </wp:inline>
                        </w:drawing>
                      </w:r>
                    </w:p>
                  </w:txbxContent>
                </v:textbox>
              </v:shape>
            </w:pict>
          </mc:Fallback>
        </mc:AlternateContent>
      </w:r>
    </w:p>
    <w:p w14:paraId="6769CF29" w14:textId="1C232D84" w:rsidR="009F2442" w:rsidRDefault="009F2442" w:rsidP="002E004D">
      <w:pPr>
        <w:spacing w:after="180" w:line="336" w:lineRule="auto"/>
        <w:contextualSpacing w:val="0"/>
      </w:pPr>
    </w:p>
    <w:p w14:paraId="60D3A5F5" w14:textId="3A7B39B5" w:rsidR="002709B1" w:rsidRPr="002460AC" w:rsidRDefault="00F74008" w:rsidP="002E004D">
      <w:pPr>
        <w:spacing w:after="180" w:line="336" w:lineRule="auto"/>
        <w:contextualSpacing w:val="0"/>
      </w:pPr>
      <w:r>
        <w:rPr>
          <w:rFonts w:ascii="Comic Sans MS" w:hAnsi="Comic Sans MS"/>
          <w:noProof/>
          <w:color w:val="8971E1" w:themeColor="accent5"/>
          <w:sz w:val="36"/>
          <w:szCs w:val="36"/>
        </w:rPr>
        <mc:AlternateContent>
          <mc:Choice Requires="wps">
            <w:drawing>
              <wp:anchor distT="0" distB="0" distL="114300" distR="114300" simplePos="0" relativeHeight="251745280" behindDoc="0" locked="0" layoutInCell="1" allowOverlap="1" wp14:anchorId="0AB6BA68" wp14:editId="524C1FDE">
                <wp:simplePos x="0" y="0"/>
                <wp:positionH relativeFrom="column">
                  <wp:posOffset>1354455</wp:posOffset>
                </wp:positionH>
                <wp:positionV relativeFrom="paragraph">
                  <wp:posOffset>326390</wp:posOffset>
                </wp:positionV>
                <wp:extent cx="4724400" cy="1993265"/>
                <wp:effectExtent l="0" t="0" r="0" b="635"/>
                <wp:wrapNone/>
                <wp:docPr id="145" name="Text Box 145"/>
                <wp:cNvGraphicFramePr/>
                <a:graphic xmlns:a="http://schemas.openxmlformats.org/drawingml/2006/main">
                  <a:graphicData uri="http://schemas.microsoft.com/office/word/2010/wordprocessingShape">
                    <wps:wsp>
                      <wps:cNvSpPr txBox="1"/>
                      <wps:spPr>
                        <a:xfrm>
                          <a:off x="0" y="0"/>
                          <a:ext cx="4724400" cy="199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C2ACF" w14:textId="0D010E22" w:rsidR="001F2240" w:rsidRDefault="001F2240" w:rsidP="00F5275B">
                            <w:pPr>
                              <w:pStyle w:val="Signature"/>
                              <w:spacing w:before="0"/>
                              <w:rPr>
                                <w:rFonts w:ascii="Comic Sans MS" w:hAnsi="Comic Sans MS"/>
                                <w:b w:val="0"/>
                                <w:bCs/>
                                <w:sz w:val="22"/>
                                <w:szCs w:val="22"/>
                              </w:rPr>
                            </w:pPr>
                            <w:r>
                              <w:rPr>
                                <w:rFonts w:ascii="Comic Sans MS" w:hAnsi="Comic Sans MS"/>
                                <w:color w:val="103FC5"/>
                                <w:sz w:val="36"/>
                                <w:szCs w:val="36"/>
                              </w:rPr>
                              <w:t xml:space="preserve">  </w:t>
                            </w:r>
                            <w:r w:rsidRPr="00F5275B">
                              <w:rPr>
                                <w:rFonts w:ascii="Comic Sans MS" w:hAnsi="Comic Sans MS"/>
                                <w:b w:val="0"/>
                                <w:bCs/>
                                <w:sz w:val="22"/>
                                <w:szCs w:val="22"/>
                              </w:rPr>
                              <w:t xml:space="preserve">… as a </w:t>
                            </w:r>
                            <w:r w:rsidRPr="00242688">
                              <w:rPr>
                                <w:rFonts w:ascii="Comic Sans MS" w:hAnsi="Comic Sans MS"/>
                                <w:sz w:val="22"/>
                                <w:szCs w:val="22"/>
                              </w:rPr>
                              <w:t>volunteer</w:t>
                            </w:r>
                            <w:r>
                              <w:rPr>
                                <w:rFonts w:ascii="Comic Sans MS" w:hAnsi="Comic Sans MS"/>
                                <w:b w:val="0"/>
                                <w:bCs/>
                                <w:sz w:val="22"/>
                                <w:szCs w:val="22"/>
                              </w:rPr>
                              <w:t xml:space="preserve">?  Come and talk to us. </w:t>
                            </w:r>
                          </w:p>
                          <w:p w14:paraId="6F043572" w14:textId="6A9303D1" w:rsidR="001F2240" w:rsidRPr="00F5275B" w:rsidRDefault="001F2240" w:rsidP="00D06E5B">
                            <w:pPr>
                              <w:pStyle w:val="Signature"/>
                              <w:spacing w:before="0"/>
                              <w:ind w:firstLine="720"/>
                              <w:rPr>
                                <w:rFonts w:ascii="Comic Sans MS" w:hAnsi="Comic Sans MS"/>
                                <w:b w:val="0"/>
                                <w:bCs/>
                                <w:color w:val="103FC5"/>
                                <w:sz w:val="22"/>
                                <w:szCs w:val="22"/>
                              </w:rPr>
                            </w:pPr>
                            <w:r>
                              <w:rPr>
                                <w:rFonts w:ascii="Comic Sans MS" w:hAnsi="Comic Sans MS"/>
                                <w:b w:val="0"/>
                                <w:bCs/>
                                <w:sz w:val="22"/>
                                <w:szCs w:val="22"/>
                              </w:rPr>
                              <w:t>There are lots of opportunities to fit in with your time and skills.</w:t>
                            </w:r>
                          </w:p>
                          <w:p w14:paraId="62808797" w14:textId="77777777" w:rsidR="001F2240" w:rsidRPr="002460AC" w:rsidRDefault="001F2240" w:rsidP="002460AC">
                            <w:pPr>
                              <w:pStyle w:val="Signature"/>
                              <w:spacing w:before="0"/>
                              <w:rPr>
                                <w:rFonts w:ascii="Comic Sans MS" w:hAnsi="Comic Sans MS"/>
                              </w:rPr>
                            </w:pPr>
                          </w:p>
                          <w:p w14:paraId="07CDAC40" w14:textId="5E1069F6" w:rsidR="001F2240" w:rsidRPr="00D06E5B" w:rsidRDefault="001F2240" w:rsidP="002460AC">
                            <w:pPr>
                              <w:rPr>
                                <w:rFonts w:ascii="Comic Sans MS" w:hAnsi="Comic Sans MS"/>
                                <w:bCs/>
                                <w:sz w:val="22"/>
                                <w:szCs w:val="22"/>
                              </w:rPr>
                            </w:pPr>
                            <w:r w:rsidRPr="00D06E5B">
                              <w:rPr>
                                <w:rFonts w:ascii="Comic Sans MS" w:hAnsi="Comic Sans MS"/>
                                <w:b/>
                                <w:sz w:val="22"/>
                                <w:szCs w:val="22"/>
                              </w:rPr>
                              <w:t xml:space="preserve"> </w:t>
                            </w:r>
                            <w:r>
                              <w:rPr>
                                <w:rFonts w:ascii="Comic Sans MS" w:hAnsi="Comic Sans MS"/>
                                <w:b/>
                                <w:sz w:val="22"/>
                                <w:szCs w:val="22"/>
                              </w:rPr>
                              <w:t xml:space="preserve"> </w:t>
                            </w:r>
                            <w:r w:rsidRPr="00D06E5B">
                              <w:rPr>
                                <w:rFonts w:ascii="Comic Sans MS" w:hAnsi="Comic Sans MS"/>
                                <w:b/>
                                <w:sz w:val="22"/>
                                <w:szCs w:val="22"/>
                              </w:rPr>
                              <w:t xml:space="preserve"> </w:t>
                            </w:r>
                            <w:r w:rsidRPr="00D06E5B">
                              <w:rPr>
                                <w:rFonts w:ascii="Comic Sans MS" w:hAnsi="Comic Sans MS"/>
                                <w:bCs/>
                                <w:sz w:val="22"/>
                                <w:szCs w:val="22"/>
                              </w:rPr>
                              <w:t xml:space="preserve">… </w:t>
                            </w:r>
                            <w:r>
                              <w:rPr>
                                <w:rFonts w:ascii="Comic Sans MS" w:hAnsi="Comic Sans MS"/>
                                <w:bCs/>
                                <w:sz w:val="22"/>
                                <w:szCs w:val="22"/>
                              </w:rPr>
                              <w:t>a</w:t>
                            </w:r>
                            <w:r w:rsidRPr="00D06E5B">
                              <w:rPr>
                                <w:rFonts w:ascii="Comic Sans MS" w:hAnsi="Comic Sans MS"/>
                                <w:bCs/>
                                <w:sz w:val="22"/>
                                <w:szCs w:val="22"/>
                              </w:rPr>
                              <w:t xml:space="preserve">s a </w:t>
                            </w:r>
                            <w:r w:rsidRPr="00242688">
                              <w:rPr>
                                <w:rFonts w:ascii="Comic Sans MS" w:hAnsi="Comic Sans MS"/>
                                <w:b/>
                                <w:sz w:val="22"/>
                                <w:szCs w:val="22"/>
                              </w:rPr>
                              <w:t>trustee</w:t>
                            </w:r>
                            <w:r>
                              <w:rPr>
                                <w:rFonts w:ascii="Comic Sans MS" w:hAnsi="Comic Sans MS"/>
                                <w:bCs/>
                                <w:sz w:val="22"/>
                                <w:szCs w:val="22"/>
                              </w:rPr>
                              <w:t xml:space="preserve">?  </w:t>
                            </w:r>
                            <w:r w:rsidRPr="00D06E5B">
                              <w:rPr>
                                <w:rFonts w:ascii="Comic Sans MS" w:hAnsi="Comic Sans MS"/>
                                <w:bCs/>
                                <w:sz w:val="22"/>
                                <w:szCs w:val="22"/>
                              </w:rPr>
                              <w:t xml:space="preserve">Why not think about joining the Board? </w:t>
                            </w:r>
                          </w:p>
                          <w:p w14:paraId="1501FD32" w14:textId="737816FC" w:rsidR="001F2240" w:rsidRPr="00D06E5B" w:rsidRDefault="001F2240" w:rsidP="002460AC">
                            <w:pPr>
                              <w:rPr>
                                <w:rFonts w:ascii="Comic Sans MS" w:hAnsi="Comic Sans MS"/>
                                <w:color w:val="4F2CD0" w:themeColor="accent5" w:themeShade="BF"/>
                                <w:sz w:val="22"/>
                                <w:szCs w:val="22"/>
                              </w:rPr>
                            </w:pPr>
                            <w:r w:rsidRPr="00D06E5B">
                              <w:rPr>
                                <w:rFonts w:ascii="Comic Sans MS" w:hAnsi="Comic Sans MS"/>
                                <w:sz w:val="22"/>
                                <w:szCs w:val="22"/>
                              </w:rPr>
                              <w:t xml:space="preserve">                    </w:t>
                            </w:r>
                            <w:r w:rsidR="00242688">
                              <w:rPr>
                                <w:rFonts w:ascii="Comic Sans MS" w:hAnsi="Comic Sans MS"/>
                                <w:sz w:val="22"/>
                                <w:szCs w:val="22"/>
                              </w:rPr>
                              <w:t>Why not</w:t>
                            </w:r>
                            <w:r w:rsidRPr="00D06E5B">
                              <w:rPr>
                                <w:rFonts w:ascii="Comic Sans MS" w:hAnsi="Comic Sans MS"/>
                                <w:sz w:val="22"/>
                                <w:szCs w:val="22"/>
                              </w:rPr>
                              <w:t xml:space="preserve"> come along to a meeting to see what it’s like.</w:t>
                            </w:r>
                          </w:p>
                          <w:p w14:paraId="3677A6BD" w14:textId="11524E71"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BA68" id="Text Box 145" o:spid="_x0000_s1198" type="#_x0000_t202" style="position:absolute;margin-left:106.65pt;margin-top:25.7pt;width:372pt;height:15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" filled="f" stroked="f" strokeweight=".5pt">
                <v:textbox inset="0,0,0,0">
                  <w:txbxContent>
                    <w:p w14:paraId="23CC2ACF" w14:textId="0D010E22" w:rsidR="001F2240" w:rsidRDefault="001F2240" w:rsidP="00F5275B">
                      <w:pPr>
                        <w:pStyle w:val="Signature"/>
                        <w:spacing w:before="0"/>
                        <w:rPr>
                          <w:rFonts w:ascii="Comic Sans MS" w:hAnsi="Comic Sans MS"/>
                          <w:b w:val="0"/>
                          <w:bCs/>
                          <w:sz w:val="22"/>
                          <w:szCs w:val="22"/>
                        </w:rPr>
                      </w:pPr>
                      <w:r>
                        <w:rPr>
                          <w:rFonts w:ascii="Comic Sans MS" w:hAnsi="Comic Sans MS"/>
                          <w:color w:val="103FC5"/>
                          <w:sz w:val="36"/>
                          <w:szCs w:val="36"/>
                        </w:rPr>
                        <w:t xml:space="preserve">  </w:t>
                      </w:r>
                      <w:r w:rsidRPr="00F5275B">
                        <w:rPr>
                          <w:rFonts w:ascii="Comic Sans MS" w:hAnsi="Comic Sans MS"/>
                          <w:b w:val="0"/>
                          <w:bCs/>
                          <w:sz w:val="22"/>
                          <w:szCs w:val="22"/>
                        </w:rPr>
                        <w:t xml:space="preserve">… as a </w:t>
                      </w:r>
                      <w:r w:rsidRPr="00242688">
                        <w:rPr>
                          <w:rFonts w:ascii="Comic Sans MS" w:hAnsi="Comic Sans MS"/>
                          <w:sz w:val="22"/>
                          <w:szCs w:val="22"/>
                        </w:rPr>
                        <w:t>volunteer</w:t>
                      </w:r>
                      <w:r>
                        <w:rPr>
                          <w:rFonts w:ascii="Comic Sans MS" w:hAnsi="Comic Sans MS"/>
                          <w:b w:val="0"/>
                          <w:bCs/>
                          <w:sz w:val="22"/>
                          <w:szCs w:val="22"/>
                        </w:rPr>
                        <w:t xml:space="preserve">?  Come and talk to us. </w:t>
                      </w:r>
                    </w:p>
                    <w:p w14:paraId="6F043572" w14:textId="6A9303D1" w:rsidR="001F2240" w:rsidRPr="00F5275B" w:rsidRDefault="001F2240" w:rsidP="00D06E5B">
                      <w:pPr>
                        <w:pStyle w:val="Signature"/>
                        <w:spacing w:before="0"/>
                        <w:ind w:firstLine="720"/>
                        <w:rPr>
                          <w:rFonts w:ascii="Comic Sans MS" w:hAnsi="Comic Sans MS"/>
                          <w:b w:val="0"/>
                          <w:bCs/>
                          <w:color w:val="103FC5"/>
                          <w:sz w:val="22"/>
                          <w:szCs w:val="22"/>
                        </w:rPr>
                      </w:pPr>
                      <w:r>
                        <w:rPr>
                          <w:rFonts w:ascii="Comic Sans MS" w:hAnsi="Comic Sans MS"/>
                          <w:b w:val="0"/>
                          <w:bCs/>
                          <w:sz w:val="22"/>
                          <w:szCs w:val="22"/>
                        </w:rPr>
                        <w:t>There are lots of opportunities to fit in with your time and skills.</w:t>
                      </w:r>
                    </w:p>
                    <w:p w14:paraId="62808797" w14:textId="77777777" w:rsidR="001F2240" w:rsidRPr="002460AC" w:rsidRDefault="001F2240" w:rsidP="002460AC">
                      <w:pPr>
                        <w:pStyle w:val="Signature"/>
                        <w:spacing w:before="0"/>
                        <w:rPr>
                          <w:rFonts w:ascii="Comic Sans MS" w:hAnsi="Comic Sans MS"/>
                        </w:rPr>
                      </w:pPr>
                    </w:p>
                    <w:p w14:paraId="07CDAC40" w14:textId="5E1069F6" w:rsidR="001F2240" w:rsidRPr="00D06E5B" w:rsidRDefault="001F2240" w:rsidP="002460AC">
                      <w:pPr>
                        <w:rPr>
                          <w:rFonts w:ascii="Comic Sans MS" w:hAnsi="Comic Sans MS"/>
                          <w:bCs/>
                          <w:sz w:val="22"/>
                          <w:szCs w:val="22"/>
                        </w:rPr>
                      </w:pPr>
                      <w:r w:rsidRPr="00D06E5B">
                        <w:rPr>
                          <w:rFonts w:ascii="Comic Sans MS" w:hAnsi="Comic Sans MS"/>
                          <w:b/>
                          <w:sz w:val="22"/>
                          <w:szCs w:val="22"/>
                        </w:rPr>
                        <w:t xml:space="preserve"> </w:t>
                      </w:r>
                      <w:r>
                        <w:rPr>
                          <w:rFonts w:ascii="Comic Sans MS" w:hAnsi="Comic Sans MS"/>
                          <w:b/>
                          <w:sz w:val="22"/>
                          <w:szCs w:val="22"/>
                        </w:rPr>
                        <w:t xml:space="preserve"> </w:t>
                      </w:r>
                      <w:r w:rsidRPr="00D06E5B">
                        <w:rPr>
                          <w:rFonts w:ascii="Comic Sans MS" w:hAnsi="Comic Sans MS"/>
                          <w:b/>
                          <w:sz w:val="22"/>
                          <w:szCs w:val="22"/>
                        </w:rPr>
                        <w:t xml:space="preserve"> </w:t>
                      </w:r>
                      <w:r w:rsidRPr="00D06E5B">
                        <w:rPr>
                          <w:rFonts w:ascii="Comic Sans MS" w:hAnsi="Comic Sans MS"/>
                          <w:bCs/>
                          <w:sz w:val="22"/>
                          <w:szCs w:val="22"/>
                        </w:rPr>
                        <w:t xml:space="preserve">… </w:t>
                      </w:r>
                      <w:r>
                        <w:rPr>
                          <w:rFonts w:ascii="Comic Sans MS" w:hAnsi="Comic Sans MS"/>
                          <w:bCs/>
                          <w:sz w:val="22"/>
                          <w:szCs w:val="22"/>
                        </w:rPr>
                        <w:t>a</w:t>
                      </w:r>
                      <w:r w:rsidRPr="00D06E5B">
                        <w:rPr>
                          <w:rFonts w:ascii="Comic Sans MS" w:hAnsi="Comic Sans MS"/>
                          <w:bCs/>
                          <w:sz w:val="22"/>
                          <w:szCs w:val="22"/>
                        </w:rPr>
                        <w:t xml:space="preserve">s a </w:t>
                      </w:r>
                      <w:r w:rsidRPr="00242688">
                        <w:rPr>
                          <w:rFonts w:ascii="Comic Sans MS" w:hAnsi="Comic Sans MS"/>
                          <w:b/>
                          <w:sz w:val="22"/>
                          <w:szCs w:val="22"/>
                        </w:rPr>
                        <w:t>trustee</w:t>
                      </w:r>
                      <w:r>
                        <w:rPr>
                          <w:rFonts w:ascii="Comic Sans MS" w:hAnsi="Comic Sans MS"/>
                          <w:bCs/>
                          <w:sz w:val="22"/>
                          <w:szCs w:val="22"/>
                        </w:rPr>
                        <w:t xml:space="preserve">?  </w:t>
                      </w:r>
                      <w:r w:rsidRPr="00D06E5B">
                        <w:rPr>
                          <w:rFonts w:ascii="Comic Sans MS" w:hAnsi="Comic Sans MS"/>
                          <w:bCs/>
                          <w:sz w:val="22"/>
                          <w:szCs w:val="22"/>
                        </w:rPr>
                        <w:t xml:space="preserve">Why not think about joining the Board? </w:t>
                      </w:r>
                    </w:p>
                    <w:p w14:paraId="1501FD32" w14:textId="737816FC" w:rsidR="001F2240" w:rsidRPr="00D06E5B" w:rsidRDefault="001F2240" w:rsidP="002460AC">
                      <w:pPr>
                        <w:rPr>
                          <w:rFonts w:ascii="Comic Sans MS" w:hAnsi="Comic Sans MS"/>
                          <w:color w:val="4F2CD0" w:themeColor="accent5" w:themeShade="BF"/>
                          <w:sz w:val="22"/>
                          <w:szCs w:val="22"/>
                        </w:rPr>
                      </w:pPr>
                      <w:r w:rsidRPr="00D06E5B">
                        <w:rPr>
                          <w:rFonts w:ascii="Comic Sans MS" w:hAnsi="Comic Sans MS"/>
                          <w:sz w:val="22"/>
                          <w:szCs w:val="22"/>
                        </w:rPr>
                        <w:t xml:space="preserve">                    </w:t>
                      </w:r>
                      <w:r w:rsidR="00242688">
                        <w:rPr>
                          <w:rFonts w:ascii="Comic Sans MS" w:hAnsi="Comic Sans MS"/>
                          <w:sz w:val="22"/>
                          <w:szCs w:val="22"/>
                        </w:rPr>
                        <w:t>Why not</w:t>
                      </w:r>
                      <w:r w:rsidRPr="00D06E5B">
                        <w:rPr>
                          <w:rFonts w:ascii="Comic Sans MS" w:hAnsi="Comic Sans MS"/>
                          <w:sz w:val="22"/>
                          <w:szCs w:val="22"/>
                        </w:rPr>
                        <w:t xml:space="preserve"> come along to a meeting to see what it’s like.</w:t>
                      </w:r>
                    </w:p>
                    <w:p w14:paraId="3677A6BD" w14:textId="11524E71" w:rsidR="001F2240" w:rsidRDefault="001F2240"/>
                  </w:txbxContent>
                </v:textbox>
              </v:shape>
            </w:pict>
          </mc:Fallback>
        </mc:AlternateContent>
      </w:r>
    </w:p>
    <w:bookmarkEnd w:id="1"/>
    <w:p w14:paraId="752E3642" w14:textId="3728FCE9" w:rsidR="00D476F7" w:rsidRDefault="00242688" w:rsidP="002E004D">
      <w:pPr>
        <w:pStyle w:val="ListNumber"/>
        <w:numPr>
          <w:ilvl w:val="0"/>
          <w:numId w:val="0"/>
        </w:numPr>
      </w:pPr>
      <w:r>
        <w:rPr>
          <w:noProof/>
        </w:rPr>
        <mc:AlternateContent>
          <mc:Choice Requires="wps">
            <w:drawing>
              <wp:anchor distT="0" distB="0" distL="114300" distR="114300" simplePos="0" relativeHeight="251972608" behindDoc="0" locked="0" layoutInCell="1" allowOverlap="1" wp14:anchorId="04E215BB" wp14:editId="4FE57FF6">
                <wp:simplePos x="0" y="0"/>
                <wp:positionH relativeFrom="column">
                  <wp:posOffset>-93345</wp:posOffset>
                </wp:positionH>
                <wp:positionV relativeFrom="paragraph">
                  <wp:posOffset>59055</wp:posOffset>
                </wp:positionV>
                <wp:extent cx="1384300" cy="990600"/>
                <wp:effectExtent l="12700" t="12700" r="12700" b="12700"/>
                <wp:wrapNone/>
                <wp:docPr id="569" name="Document 569"/>
                <wp:cNvGraphicFramePr/>
                <a:graphic xmlns:a="http://schemas.openxmlformats.org/drawingml/2006/main">
                  <a:graphicData uri="http://schemas.microsoft.com/office/word/2010/wordprocessingShape">
                    <wps:wsp>
                      <wps:cNvSpPr/>
                      <wps:spPr>
                        <a:xfrm>
                          <a:off x="0" y="0"/>
                          <a:ext cx="1384300" cy="9906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71151" id="Document 569" o:spid="_x0000_s1026" type="#_x0000_t114" style="position:absolute;margin-left:-7.35pt;margin-top:4.65pt;width:109pt;height:7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" filled="f" strokecolor="#771048 [1604]" strokeweight="2pt"/>
            </w:pict>
          </mc:Fallback>
        </mc:AlternateContent>
      </w:r>
      <w:r>
        <w:rPr>
          <w:rFonts w:ascii="Comic Sans MS" w:hAnsi="Comic Sans MS"/>
          <w:noProof/>
          <w:color w:val="8971E1" w:themeColor="accent5"/>
          <w:sz w:val="36"/>
          <w:szCs w:val="36"/>
        </w:rPr>
        <mc:AlternateContent>
          <mc:Choice Requires="wps">
            <w:drawing>
              <wp:anchor distT="0" distB="0" distL="114300" distR="114300" simplePos="0" relativeHeight="251974656" behindDoc="0" locked="0" layoutInCell="1" allowOverlap="1" wp14:anchorId="4A8EB0FB" wp14:editId="326AEF43">
                <wp:simplePos x="0" y="0"/>
                <wp:positionH relativeFrom="column">
                  <wp:posOffset>46355</wp:posOffset>
                </wp:positionH>
                <wp:positionV relativeFrom="paragraph">
                  <wp:posOffset>261620</wp:posOffset>
                </wp:positionV>
                <wp:extent cx="1536700" cy="660400"/>
                <wp:effectExtent l="0" t="0" r="0" b="6350"/>
                <wp:wrapNone/>
                <wp:docPr id="645" name="Text Box 645"/>
                <wp:cNvGraphicFramePr/>
                <a:graphic xmlns:a="http://schemas.openxmlformats.org/drawingml/2006/main">
                  <a:graphicData uri="http://schemas.microsoft.com/office/word/2010/wordprocessingShape">
                    <wps:wsp>
                      <wps:cNvSpPr txBox="1"/>
                      <wps:spPr>
                        <a:xfrm>
                          <a:off x="0" y="0"/>
                          <a:ext cx="15367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33910" w14:textId="77777777" w:rsidR="00242688" w:rsidRDefault="00242688" w:rsidP="00242688">
                            <w:pPr>
                              <w:pStyle w:val="Signature"/>
                              <w:spacing w:before="0"/>
                              <w:rPr>
                                <w:rFonts w:ascii="Comic Sans MS" w:hAnsi="Comic Sans MS"/>
                                <w:color w:val="103FC5"/>
                                <w:sz w:val="36"/>
                                <w:szCs w:val="36"/>
                              </w:rPr>
                            </w:pPr>
                            <w:r w:rsidRPr="00F5275B">
                              <w:rPr>
                                <w:rFonts w:ascii="Comic Sans MS" w:hAnsi="Comic Sans MS"/>
                                <w:color w:val="103FC5"/>
                                <w:sz w:val="36"/>
                                <w:szCs w:val="36"/>
                              </w:rPr>
                              <w:t xml:space="preserve">Join us? </w:t>
                            </w:r>
                          </w:p>
                          <w:p w14:paraId="2D8EF123" w14:textId="77777777" w:rsidR="00242688" w:rsidRDefault="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A8EB0FB" id="Text Box 645" o:spid="_x0000_s1199" type="#_x0000_t202" style="position:absolute;margin-left:3.65pt;margin-top:20.6pt;width:121pt;height:52pt;z-index:2519746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" filled="f" stroked="f" strokeweight=".5pt">
                <v:textbox style="mso-fit-shape-to-text:t" inset="0,0,0,0">
                  <w:txbxContent>
                    <w:p w14:paraId="42A33910" w14:textId="77777777" w:rsidR="00242688" w:rsidRDefault="00242688" w:rsidP="00242688">
                      <w:pPr>
                        <w:pStyle w:val="Signature"/>
                        <w:spacing w:before="0"/>
                        <w:rPr>
                          <w:rFonts w:ascii="Comic Sans MS" w:hAnsi="Comic Sans MS"/>
                          <w:color w:val="103FC5"/>
                          <w:sz w:val="36"/>
                          <w:szCs w:val="36"/>
                        </w:rPr>
                      </w:pPr>
                      <w:r w:rsidRPr="00F5275B">
                        <w:rPr>
                          <w:rFonts w:ascii="Comic Sans MS" w:hAnsi="Comic Sans MS"/>
                          <w:color w:val="103FC5"/>
                          <w:sz w:val="36"/>
                          <w:szCs w:val="36"/>
                        </w:rPr>
                        <w:t xml:space="preserve">Join us? </w:t>
                      </w:r>
                    </w:p>
                    <w:p w14:paraId="2D8EF123" w14:textId="77777777" w:rsidR="00242688" w:rsidRDefault="00242688"/>
                  </w:txbxContent>
                </v:textbox>
              </v:shape>
            </w:pict>
          </mc:Fallback>
        </mc:AlternateContent>
      </w:r>
      <w:r w:rsidR="00DB73F4">
        <w:rPr>
          <w:noProof/>
        </w:rPr>
        <mc:AlternateContent>
          <mc:Choice Requires="wps">
            <w:drawing>
              <wp:anchor distT="0" distB="0" distL="114300" distR="114300" simplePos="0" relativeHeight="251807744" behindDoc="0" locked="0" layoutInCell="1" allowOverlap="1" wp14:anchorId="670ADE44" wp14:editId="4B69B096">
                <wp:simplePos x="0" y="0"/>
                <wp:positionH relativeFrom="column">
                  <wp:posOffset>1362619</wp:posOffset>
                </wp:positionH>
                <wp:positionV relativeFrom="paragraph">
                  <wp:posOffset>57060</wp:posOffset>
                </wp:positionV>
                <wp:extent cx="298315" cy="342900"/>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29831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99234" w14:textId="042E1C59"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70ADE44" id="Text Box 30" o:spid="_x0000_s1200" type="#_x0000_t202" style="position:absolute;margin-left:107.3pt;margin-top:4.5pt;width:23.5pt;height:2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" filled="f" stroked="f" strokeweight=".5pt">
                <v:textbox inset="0,0,0,0">
                  <w:txbxContent>
                    <w:p w14:paraId="3BE99234" w14:textId="042E1C59" w:rsidR="001F2240" w:rsidRDefault="001F2240"/>
                  </w:txbxContent>
                </v:textbox>
              </v:shape>
            </w:pict>
          </mc:Fallback>
        </mc:AlternateConten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2460AC" w14:paraId="21F8131C" w14:textId="77777777" w:rsidTr="00D55CBC">
        <w:trPr>
          <w:trHeight w:val="2073"/>
        </w:trPr>
        <w:tc>
          <w:tcPr>
            <w:tcW w:w="10326" w:type="dxa"/>
            <w:tcBorders>
              <w:top w:val="nil"/>
              <w:left w:val="nil"/>
              <w:bottom w:val="nil"/>
              <w:right w:val="nil"/>
            </w:tcBorders>
            <w:shd w:val="clear" w:color="auto" w:fill="auto"/>
          </w:tcPr>
          <w:p w14:paraId="577876D0" w14:textId="36FDC7EC" w:rsidR="002460AC" w:rsidRDefault="002460AC" w:rsidP="002E004D">
            <w:pPr>
              <w:pStyle w:val="Signature"/>
              <w:spacing w:before="0"/>
              <w:rPr>
                <w:rFonts w:ascii="Comic Sans MS" w:hAnsi="Comic Sans MS"/>
                <w:sz w:val="36"/>
                <w:szCs w:val="36"/>
              </w:rPr>
            </w:pPr>
            <w:r w:rsidRPr="002460AC">
              <w:rPr>
                <w:rFonts w:ascii="Comic Sans MS" w:hAnsi="Comic Sans MS"/>
                <w:sz w:val="36"/>
                <w:szCs w:val="36"/>
              </w:rPr>
              <w:t xml:space="preserve"> </w:t>
            </w:r>
            <w:r>
              <w:rPr>
                <w:rFonts w:ascii="Comic Sans MS" w:hAnsi="Comic Sans MS"/>
                <w:sz w:val="36"/>
                <w:szCs w:val="36"/>
              </w:rPr>
              <w:t xml:space="preserve">                    </w:t>
            </w:r>
          </w:p>
          <w:p w14:paraId="2DE8E5C9" w14:textId="6027EDC0" w:rsidR="002460AC" w:rsidRDefault="00C81009" w:rsidP="002E004D">
            <w:pPr>
              <w:pStyle w:val="Signature"/>
              <w:spacing w:before="0"/>
              <w:rPr>
                <w:rFonts w:ascii="Comic Sans MS" w:hAnsi="Comic Sans MS"/>
                <w:color w:val="000000" w:themeColor="text1" w:themeShade="BF"/>
                <w:sz w:val="36"/>
                <w:szCs w:val="36"/>
              </w:rPr>
            </w:pPr>
            <w:r>
              <w:rPr>
                <w:rFonts w:ascii="Comic Sans MS" w:hAnsi="Comic Sans MS"/>
                <w:color w:val="000000" w:themeColor="text1" w:themeShade="BF"/>
                <w:sz w:val="36"/>
                <w:szCs w:val="36"/>
              </w:rPr>
              <w:t xml:space="preserve">    </w:t>
            </w:r>
          </w:p>
          <w:p w14:paraId="76D8B810" w14:textId="731A2B6E" w:rsidR="00C81009" w:rsidRDefault="00C81009" w:rsidP="002E004D">
            <w:pPr>
              <w:pStyle w:val="Signature"/>
              <w:spacing w:before="0"/>
              <w:rPr>
                <w:rFonts w:ascii="Comic Sans MS" w:hAnsi="Comic Sans MS"/>
                <w:color w:val="000000" w:themeColor="text1" w:themeShade="BF"/>
                <w:sz w:val="36"/>
                <w:szCs w:val="36"/>
              </w:rPr>
            </w:pPr>
          </w:p>
          <w:p w14:paraId="4E011146" w14:textId="74B4156D" w:rsidR="00C81009" w:rsidRDefault="00242688" w:rsidP="002E004D">
            <w:pPr>
              <w:pStyle w:val="Signature"/>
              <w:spacing w:before="0"/>
              <w:rPr>
                <w:rFonts w:ascii="Comic Sans MS" w:hAnsi="Comic Sans MS"/>
                <w:color w:val="000000" w:themeColor="text1" w:themeShade="BF"/>
                <w:sz w:val="36"/>
                <w:szCs w:val="36"/>
              </w:rPr>
            </w:pPr>
            <w:r>
              <w:rPr>
                <w:noProof/>
              </w:rPr>
              <mc:AlternateContent>
                <mc:Choice Requires="wps">
                  <w:drawing>
                    <wp:anchor distT="0" distB="0" distL="114300" distR="114300" simplePos="0" relativeHeight="251556852" behindDoc="0" locked="0" layoutInCell="1" allowOverlap="1" wp14:anchorId="27ECE142" wp14:editId="30A83CC4">
                      <wp:simplePos x="0" y="0"/>
                      <wp:positionH relativeFrom="column">
                        <wp:posOffset>-93345</wp:posOffset>
                      </wp:positionH>
                      <wp:positionV relativeFrom="paragraph">
                        <wp:posOffset>433705</wp:posOffset>
                      </wp:positionV>
                      <wp:extent cx="1384300" cy="927100"/>
                      <wp:effectExtent l="12700" t="12700" r="12700" b="12700"/>
                      <wp:wrapNone/>
                      <wp:docPr id="647" name="Document 647"/>
                      <wp:cNvGraphicFramePr/>
                      <a:graphic xmlns:a="http://schemas.openxmlformats.org/drawingml/2006/main">
                        <a:graphicData uri="http://schemas.microsoft.com/office/word/2010/wordprocessingShape">
                          <wps:wsp>
                            <wps:cNvSpPr/>
                            <wps:spPr>
                              <a:xfrm>
                                <a:off x="0" y="0"/>
                                <a:ext cx="1384300" cy="9271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F6E8" id="Document 647" o:spid="_x0000_s1026" type="#_x0000_t114" style="position:absolute;margin-left:-7.35pt;margin-top:34.15pt;width:109pt;height:73pt;z-index:251556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" filled="f" strokecolor="#771048 [1604]" strokeweight="2pt"/>
                  </w:pict>
                </mc:Fallback>
              </mc:AlternateContent>
            </w:r>
          </w:p>
          <w:p w14:paraId="1FCB2928" w14:textId="5A059060" w:rsidR="00C81009" w:rsidRDefault="00242688" w:rsidP="002E004D">
            <w:pPr>
              <w:pStyle w:val="Signature"/>
              <w:spacing w:before="0"/>
              <w:rPr>
                <w:rFonts w:ascii="Comic Sans MS" w:hAnsi="Comic Sans MS"/>
                <w:color w:val="000000" w:themeColor="text1" w:themeShade="BF"/>
                <w:sz w:val="36"/>
                <w:szCs w:val="36"/>
              </w:rPr>
            </w:pPr>
            <w:r>
              <w:rPr>
                <w:rFonts w:ascii="Comic Sans MS" w:hAnsi="Comic Sans MS"/>
                <w:noProof/>
                <w:color w:val="8971E1" w:themeColor="accent5"/>
                <w:sz w:val="36"/>
                <w:szCs w:val="36"/>
              </w:rPr>
              <mc:AlternateContent>
                <mc:Choice Requires="wps">
                  <w:drawing>
                    <wp:anchor distT="0" distB="0" distL="114300" distR="114300" simplePos="0" relativeHeight="251830272" behindDoc="0" locked="0" layoutInCell="1" allowOverlap="1" wp14:anchorId="6FE17F3C" wp14:editId="3E7EAE80">
                      <wp:simplePos x="0" y="0"/>
                      <wp:positionH relativeFrom="column">
                        <wp:posOffset>1163955</wp:posOffset>
                      </wp:positionH>
                      <wp:positionV relativeFrom="paragraph">
                        <wp:posOffset>159385</wp:posOffset>
                      </wp:positionV>
                      <wp:extent cx="4635500" cy="1244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635500" cy="12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5A4DC" w14:textId="77777777" w:rsidR="001F2240" w:rsidRDefault="001F2240" w:rsidP="00C81009">
                                  <w:pPr>
                                    <w:pStyle w:val="Signature"/>
                                    <w:spacing w:before="0"/>
                                    <w:ind w:firstLine="720"/>
                                    <w:rPr>
                                      <w:rFonts w:ascii="Comic Sans MS" w:hAnsi="Comic Sans MS"/>
                                      <w:b w:val="0"/>
                                      <w:bCs/>
                                      <w:sz w:val="22"/>
                                      <w:szCs w:val="22"/>
                                    </w:rPr>
                                  </w:pPr>
                                  <w:r w:rsidRPr="00C81009">
                                    <w:rPr>
                                      <w:rFonts w:ascii="Comic Sans MS" w:hAnsi="Comic Sans MS"/>
                                      <w:b w:val="0"/>
                                      <w:bCs/>
                                      <w:sz w:val="22"/>
                                      <w:szCs w:val="22"/>
                                    </w:rPr>
                                    <w:t>You</w:t>
                                  </w:r>
                                  <w:r>
                                    <w:rPr>
                                      <w:rFonts w:ascii="Comic Sans MS" w:hAnsi="Comic Sans MS"/>
                                      <w:b w:val="0"/>
                                      <w:bCs/>
                                      <w:sz w:val="22"/>
                                      <w:szCs w:val="22"/>
                                    </w:rPr>
                                    <w:t xml:space="preserve"> </w:t>
                                  </w:r>
                                  <w:r w:rsidRPr="00C81009">
                                    <w:rPr>
                                      <w:rFonts w:ascii="Comic Sans MS" w:hAnsi="Comic Sans MS"/>
                                      <w:b w:val="0"/>
                                      <w:bCs/>
                                      <w:sz w:val="22"/>
                                      <w:szCs w:val="22"/>
                                    </w:rPr>
                                    <w:t xml:space="preserve">can </w:t>
                                  </w:r>
                                  <w:r w:rsidRPr="00F74008">
                                    <w:rPr>
                                      <w:rFonts w:ascii="Comic Sans MS" w:hAnsi="Comic Sans MS"/>
                                      <w:sz w:val="22"/>
                                      <w:szCs w:val="22"/>
                                    </w:rPr>
                                    <w:t>donate</w:t>
                                  </w:r>
                                  <w:r w:rsidRPr="00C81009">
                                    <w:rPr>
                                      <w:rFonts w:ascii="Comic Sans MS" w:hAnsi="Comic Sans MS"/>
                                      <w:b w:val="0"/>
                                      <w:bCs/>
                                      <w:sz w:val="22"/>
                                      <w:szCs w:val="22"/>
                                    </w:rPr>
                                    <w:t xml:space="preserve"> via </w:t>
                                  </w:r>
                                </w:p>
                                <w:p w14:paraId="716E0F9E" w14:textId="55827CC3"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collection tins out in shops in the community</w:t>
                                  </w:r>
                                </w:p>
                                <w:p w14:paraId="0265CFE7" w14:textId="77777777"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through </w:t>
                                  </w:r>
                                  <w:r w:rsidRPr="00C81009">
                                    <w:rPr>
                                      <w:rFonts w:ascii="Comic Sans MS" w:hAnsi="Comic Sans MS"/>
                                      <w:b w:val="0"/>
                                      <w:bCs/>
                                      <w:sz w:val="22"/>
                                      <w:szCs w:val="22"/>
                                    </w:rPr>
                                    <w:t>our Facebook page or</w:t>
                                  </w:r>
                                  <w:r>
                                    <w:rPr>
                                      <w:rFonts w:ascii="Comic Sans MS" w:hAnsi="Comic Sans MS"/>
                                      <w:b w:val="0"/>
                                      <w:bCs/>
                                      <w:sz w:val="22"/>
                                      <w:szCs w:val="22"/>
                                    </w:rPr>
                                    <w:t xml:space="preserve"> </w:t>
                                  </w:r>
                                </w:p>
                                <w:p w14:paraId="0912DDC8" w14:textId="3708D2F8"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into our bank – </w:t>
                                  </w:r>
                                  <w:r w:rsidR="007F2E53">
                                    <w:rPr>
                                      <w:rFonts w:ascii="Comic Sans MS" w:hAnsi="Comic Sans MS"/>
                                      <w:b w:val="0"/>
                                      <w:bCs/>
                                      <w:sz w:val="22"/>
                                      <w:szCs w:val="22"/>
                                    </w:rPr>
                                    <w:t xml:space="preserve">our </w:t>
                                  </w:r>
                                  <w:r>
                                    <w:rPr>
                                      <w:rFonts w:ascii="Comic Sans MS" w:hAnsi="Comic Sans MS"/>
                                      <w:b w:val="0"/>
                                      <w:bCs/>
                                      <w:sz w:val="22"/>
                                      <w:szCs w:val="22"/>
                                    </w:rPr>
                                    <w:t xml:space="preserve">details </w:t>
                                  </w:r>
                                  <w:r w:rsidR="007F2E53">
                                    <w:rPr>
                                      <w:rFonts w:ascii="Comic Sans MS" w:hAnsi="Comic Sans MS"/>
                                      <w:b w:val="0"/>
                                      <w:bCs/>
                                      <w:sz w:val="22"/>
                                      <w:szCs w:val="22"/>
                                    </w:rPr>
                                    <w:t xml:space="preserve">are </w:t>
                                  </w:r>
                                  <w:r>
                                    <w:rPr>
                                      <w:rFonts w:ascii="Comic Sans MS" w:hAnsi="Comic Sans MS"/>
                                      <w:b w:val="0"/>
                                      <w:bCs/>
                                      <w:sz w:val="22"/>
                                      <w:szCs w:val="22"/>
                                    </w:rPr>
                                    <w:t>below;</w:t>
                                  </w:r>
                                </w:p>
                                <w:p w14:paraId="68924B75" w14:textId="77777777" w:rsidR="00242688" w:rsidRDefault="00242688" w:rsidP="00242688">
                                  <w:pPr>
                                    <w:pStyle w:val="Signature"/>
                                    <w:spacing w:before="0"/>
                                    <w:rPr>
                                      <w:rFonts w:ascii="Comic Sans MS" w:hAnsi="Comic Sans MS"/>
                                      <w:b w:val="0"/>
                                      <w:bCs/>
                                      <w:sz w:val="22"/>
                                      <w:szCs w:val="22"/>
                                    </w:rPr>
                                  </w:pPr>
                                </w:p>
                                <w:p w14:paraId="1453E10E" w14:textId="77777777" w:rsidR="007F2E53" w:rsidRDefault="007F2E53" w:rsidP="007F2E53">
                                  <w:pPr>
                                    <w:pStyle w:val="Signature"/>
                                    <w:spacing w:before="0"/>
                                    <w:ind w:left="1440"/>
                                    <w:rPr>
                                      <w:rFonts w:ascii="Comic Sans MS" w:hAnsi="Comic Sans MS"/>
                                      <w:b w:val="0"/>
                                      <w:bCs/>
                                      <w:sz w:val="22"/>
                                      <w:szCs w:val="22"/>
                                    </w:rPr>
                                  </w:pPr>
                                </w:p>
                                <w:p w14:paraId="368B52CE" w14:textId="77777777" w:rsidR="007F2E53" w:rsidRDefault="007F2E53" w:rsidP="007F2E53">
                                  <w:pPr>
                                    <w:pStyle w:val="Signature"/>
                                    <w:spacing w:before="0"/>
                                    <w:ind w:left="1440"/>
                                    <w:rPr>
                                      <w:rFonts w:ascii="Comic Sans MS" w:hAnsi="Comic Sans MS"/>
                                      <w:b w:val="0"/>
                                      <w:bCs/>
                                      <w:sz w:val="22"/>
                                      <w:szCs w:val="22"/>
                                    </w:rPr>
                                  </w:pPr>
                                </w:p>
                                <w:p w14:paraId="25DB6474" w14:textId="33D2F5E2" w:rsidR="001F2240" w:rsidRPr="00C81009" w:rsidRDefault="001F2240" w:rsidP="00C81009">
                                  <w:pPr>
                                    <w:pStyle w:val="Signature"/>
                                    <w:spacing w:before="0"/>
                                    <w:ind w:left="720" w:firstLine="720"/>
                                    <w:rPr>
                                      <w:rFonts w:ascii="Comic Sans MS" w:hAnsi="Comic Sans MS"/>
                                      <w:color w:val="103FC5"/>
                                      <w:sz w:val="36"/>
                                      <w:szCs w:val="36"/>
                                    </w:rPr>
                                  </w:pPr>
                                  <w:r>
                                    <w:rPr>
                                      <w:rFonts w:ascii="Comic Sans MS" w:hAnsi="Comic Sans MS"/>
                                      <w:b w:val="0"/>
                                      <w:bCs/>
                                      <w:sz w:val="22"/>
                                      <w:szCs w:val="22"/>
                                    </w:rPr>
                                    <w:tab/>
                                  </w:r>
                                  <w:r w:rsidRPr="00C81009">
                                    <w:rPr>
                                      <w:rFonts w:ascii="Comic Sans MS" w:hAnsi="Comic Sans MS"/>
                                      <w:sz w:val="36"/>
                                      <w:szCs w:val="36"/>
                                    </w:rPr>
                                    <w:t xml:space="preserve">  </w:t>
                                  </w:r>
                                </w:p>
                                <w:p w14:paraId="660401AE" w14:textId="2CDAF145" w:rsidR="001F2240" w:rsidRPr="00D06E5B" w:rsidRDefault="001F2240" w:rsidP="00C81009">
                                  <w:pPr>
                                    <w:pStyle w:val="Signature"/>
                                    <w:spacing w:before="0"/>
                                    <w:rPr>
                                      <w:rFonts w:ascii="Comic Sans MS" w:hAnsi="Comic Sans MS"/>
                                      <w:color w:val="4F2CD0" w:themeColor="accent5" w:themeShade="BF"/>
                                      <w:sz w:val="22"/>
                                      <w:szCs w:val="22"/>
                                    </w:rPr>
                                  </w:pPr>
                                  <w:r>
                                    <w:rPr>
                                      <w:rFonts w:ascii="Comic Sans MS" w:hAnsi="Comic Sans MS"/>
                                      <w:color w:val="103FC5"/>
                                      <w:sz w:val="36"/>
                                      <w:szCs w:val="36"/>
                                    </w:rPr>
                                    <w:t xml:space="preserve">  </w:t>
                                  </w:r>
                                </w:p>
                                <w:p w14:paraId="42C15F41" w14:textId="77777777" w:rsidR="001F2240" w:rsidRDefault="001F2240" w:rsidP="00C81009"/>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7F3C" id="Text Box 163" o:spid="_x0000_s1201" type="#_x0000_t202" style="position:absolute;margin-left:91.65pt;margin-top:12.55pt;width:365pt;height: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" filled="f" stroked="f" strokeweight=".5pt">
                      <v:textbox inset="0,0,0,0">
                        <w:txbxContent>
                          <w:p w14:paraId="6AB5A4DC" w14:textId="77777777" w:rsidR="001F2240" w:rsidRDefault="001F2240" w:rsidP="00C81009">
                            <w:pPr>
                              <w:pStyle w:val="Signature"/>
                              <w:spacing w:before="0"/>
                              <w:ind w:firstLine="720"/>
                              <w:rPr>
                                <w:rFonts w:ascii="Comic Sans MS" w:hAnsi="Comic Sans MS"/>
                                <w:b w:val="0"/>
                                <w:bCs/>
                                <w:sz w:val="22"/>
                                <w:szCs w:val="22"/>
                              </w:rPr>
                            </w:pPr>
                            <w:r w:rsidRPr="00C81009">
                              <w:rPr>
                                <w:rFonts w:ascii="Comic Sans MS" w:hAnsi="Comic Sans MS"/>
                                <w:b w:val="0"/>
                                <w:bCs/>
                                <w:sz w:val="22"/>
                                <w:szCs w:val="22"/>
                              </w:rPr>
                              <w:t>You</w:t>
                            </w:r>
                            <w:r>
                              <w:rPr>
                                <w:rFonts w:ascii="Comic Sans MS" w:hAnsi="Comic Sans MS"/>
                                <w:b w:val="0"/>
                                <w:bCs/>
                                <w:sz w:val="22"/>
                                <w:szCs w:val="22"/>
                              </w:rPr>
                              <w:t xml:space="preserve"> </w:t>
                            </w:r>
                            <w:r w:rsidRPr="00C81009">
                              <w:rPr>
                                <w:rFonts w:ascii="Comic Sans MS" w:hAnsi="Comic Sans MS"/>
                                <w:b w:val="0"/>
                                <w:bCs/>
                                <w:sz w:val="22"/>
                                <w:szCs w:val="22"/>
                              </w:rPr>
                              <w:t xml:space="preserve">can </w:t>
                            </w:r>
                            <w:r w:rsidRPr="00F74008">
                              <w:rPr>
                                <w:rFonts w:ascii="Comic Sans MS" w:hAnsi="Comic Sans MS"/>
                                <w:sz w:val="22"/>
                                <w:szCs w:val="22"/>
                              </w:rPr>
                              <w:t>donate</w:t>
                            </w:r>
                            <w:r w:rsidRPr="00C81009">
                              <w:rPr>
                                <w:rFonts w:ascii="Comic Sans MS" w:hAnsi="Comic Sans MS"/>
                                <w:b w:val="0"/>
                                <w:bCs/>
                                <w:sz w:val="22"/>
                                <w:szCs w:val="22"/>
                              </w:rPr>
                              <w:t xml:space="preserve"> via </w:t>
                            </w:r>
                          </w:p>
                          <w:p w14:paraId="716E0F9E" w14:textId="55827CC3"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collection tins out in shops in the community</w:t>
                            </w:r>
                          </w:p>
                          <w:p w14:paraId="0265CFE7" w14:textId="77777777"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through </w:t>
                            </w:r>
                            <w:r w:rsidRPr="00C81009">
                              <w:rPr>
                                <w:rFonts w:ascii="Comic Sans MS" w:hAnsi="Comic Sans MS"/>
                                <w:b w:val="0"/>
                                <w:bCs/>
                                <w:sz w:val="22"/>
                                <w:szCs w:val="22"/>
                              </w:rPr>
                              <w:t>our Facebook page or</w:t>
                            </w:r>
                            <w:r>
                              <w:rPr>
                                <w:rFonts w:ascii="Comic Sans MS" w:hAnsi="Comic Sans MS"/>
                                <w:b w:val="0"/>
                                <w:bCs/>
                                <w:sz w:val="22"/>
                                <w:szCs w:val="22"/>
                              </w:rPr>
                              <w:t xml:space="preserve"> </w:t>
                            </w:r>
                          </w:p>
                          <w:p w14:paraId="0912DDC8" w14:textId="3708D2F8"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into our bank – </w:t>
                            </w:r>
                            <w:r w:rsidR="007F2E53">
                              <w:rPr>
                                <w:rFonts w:ascii="Comic Sans MS" w:hAnsi="Comic Sans MS"/>
                                <w:b w:val="0"/>
                                <w:bCs/>
                                <w:sz w:val="22"/>
                                <w:szCs w:val="22"/>
                              </w:rPr>
                              <w:t xml:space="preserve">our </w:t>
                            </w:r>
                            <w:r>
                              <w:rPr>
                                <w:rFonts w:ascii="Comic Sans MS" w:hAnsi="Comic Sans MS"/>
                                <w:b w:val="0"/>
                                <w:bCs/>
                                <w:sz w:val="22"/>
                                <w:szCs w:val="22"/>
                              </w:rPr>
                              <w:t xml:space="preserve">details </w:t>
                            </w:r>
                            <w:r w:rsidR="007F2E53">
                              <w:rPr>
                                <w:rFonts w:ascii="Comic Sans MS" w:hAnsi="Comic Sans MS"/>
                                <w:b w:val="0"/>
                                <w:bCs/>
                                <w:sz w:val="22"/>
                                <w:szCs w:val="22"/>
                              </w:rPr>
                              <w:t xml:space="preserve">are </w:t>
                            </w:r>
                            <w:r>
                              <w:rPr>
                                <w:rFonts w:ascii="Comic Sans MS" w:hAnsi="Comic Sans MS"/>
                                <w:b w:val="0"/>
                                <w:bCs/>
                                <w:sz w:val="22"/>
                                <w:szCs w:val="22"/>
                              </w:rPr>
                              <w:t>below;</w:t>
                            </w:r>
                          </w:p>
                          <w:p w14:paraId="68924B75" w14:textId="77777777" w:rsidR="00242688" w:rsidRDefault="00242688" w:rsidP="00242688">
                            <w:pPr>
                              <w:pStyle w:val="Signature"/>
                              <w:spacing w:before="0"/>
                              <w:rPr>
                                <w:rFonts w:ascii="Comic Sans MS" w:hAnsi="Comic Sans MS"/>
                                <w:b w:val="0"/>
                                <w:bCs/>
                                <w:sz w:val="22"/>
                                <w:szCs w:val="22"/>
                              </w:rPr>
                            </w:pPr>
                          </w:p>
                          <w:p w14:paraId="1453E10E" w14:textId="77777777" w:rsidR="007F2E53" w:rsidRDefault="007F2E53" w:rsidP="007F2E53">
                            <w:pPr>
                              <w:pStyle w:val="Signature"/>
                              <w:spacing w:before="0"/>
                              <w:ind w:left="1440"/>
                              <w:rPr>
                                <w:rFonts w:ascii="Comic Sans MS" w:hAnsi="Comic Sans MS"/>
                                <w:b w:val="0"/>
                                <w:bCs/>
                                <w:sz w:val="22"/>
                                <w:szCs w:val="22"/>
                              </w:rPr>
                            </w:pPr>
                          </w:p>
                          <w:p w14:paraId="368B52CE" w14:textId="77777777" w:rsidR="007F2E53" w:rsidRDefault="007F2E53" w:rsidP="007F2E53">
                            <w:pPr>
                              <w:pStyle w:val="Signature"/>
                              <w:spacing w:before="0"/>
                              <w:ind w:left="1440"/>
                              <w:rPr>
                                <w:rFonts w:ascii="Comic Sans MS" w:hAnsi="Comic Sans MS"/>
                                <w:b w:val="0"/>
                                <w:bCs/>
                                <w:sz w:val="22"/>
                                <w:szCs w:val="22"/>
                              </w:rPr>
                            </w:pPr>
                          </w:p>
                          <w:p w14:paraId="25DB6474" w14:textId="33D2F5E2" w:rsidR="001F2240" w:rsidRPr="00C81009" w:rsidRDefault="001F2240" w:rsidP="00C81009">
                            <w:pPr>
                              <w:pStyle w:val="Signature"/>
                              <w:spacing w:before="0"/>
                              <w:ind w:left="720" w:firstLine="720"/>
                              <w:rPr>
                                <w:rFonts w:ascii="Comic Sans MS" w:hAnsi="Comic Sans MS"/>
                                <w:color w:val="103FC5"/>
                                <w:sz w:val="36"/>
                                <w:szCs w:val="36"/>
                              </w:rPr>
                            </w:pPr>
                            <w:r>
                              <w:rPr>
                                <w:rFonts w:ascii="Comic Sans MS" w:hAnsi="Comic Sans MS"/>
                                <w:b w:val="0"/>
                                <w:bCs/>
                                <w:sz w:val="22"/>
                                <w:szCs w:val="22"/>
                              </w:rPr>
                              <w:tab/>
                            </w:r>
                            <w:r w:rsidRPr="00C81009">
                              <w:rPr>
                                <w:rFonts w:ascii="Comic Sans MS" w:hAnsi="Comic Sans MS"/>
                                <w:sz w:val="36"/>
                                <w:szCs w:val="36"/>
                              </w:rPr>
                              <w:t xml:space="preserve">  </w:t>
                            </w:r>
                          </w:p>
                          <w:p w14:paraId="660401AE" w14:textId="2CDAF145" w:rsidR="001F2240" w:rsidRPr="00D06E5B" w:rsidRDefault="001F2240" w:rsidP="00C81009">
                            <w:pPr>
                              <w:pStyle w:val="Signature"/>
                              <w:spacing w:before="0"/>
                              <w:rPr>
                                <w:rFonts w:ascii="Comic Sans MS" w:hAnsi="Comic Sans MS"/>
                                <w:color w:val="4F2CD0" w:themeColor="accent5" w:themeShade="BF"/>
                                <w:sz w:val="22"/>
                                <w:szCs w:val="22"/>
                              </w:rPr>
                            </w:pPr>
                            <w:r>
                              <w:rPr>
                                <w:rFonts w:ascii="Comic Sans MS" w:hAnsi="Comic Sans MS"/>
                                <w:color w:val="103FC5"/>
                                <w:sz w:val="36"/>
                                <w:szCs w:val="36"/>
                              </w:rPr>
                              <w:t xml:space="preserve">  </w:t>
                            </w:r>
                          </w:p>
                          <w:p w14:paraId="42C15F41" w14:textId="77777777" w:rsidR="001F2240" w:rsidRDefault="001F2240" w:rsidP="00C81009"/>
                        </w:txbxContent>
                      </v:textbox>
                    </v:shape>
                  </w:pict>
                </mc:Fallback>
              </mc:AlternateContent>
            </w:r>
            <w:r>
              <w:rPr>
                <w:rFonts w:ascii="Comic Sans MS" w:hAnsi="Comic Sans MS"/>
                <w:noProof/>
                <w:color w:val="8971E1" w:themeColor="accent5"/>
                <w:sz w:val="36"/>
                <w:szCs w:val="36"/>
              </w:rPr>
              <mc:AlternateContent>
                <mc:Choice Requires="wps">
                  <w:drawing>
                    <wp:anchor distT="0" distB="0" distL="114300" distR="114300" simplePos="0" relativeHeight="251976704" behindDoc="0" locked="0" layoutInCell="1" allowOverlap="1" wp14:anchorId="13BBE91F" wp14:editId="67082DA7">
                      <wp:simplePos x="0" y="0"/>
                      <wp:positionH relativeFrom="column">
                        <wp:posOffset>38100</wp:posOffset>
                      </wp:positionH>
                      <wp:positionV relativeFrom="paragraph">
                        <wp:posOffset>194310</wp:posOffset>
                      </wp:positionV>
                      <wp:extent cx="1536700" cy="660400"/>
                      <wp:effectExtent l="0" t="0" r="0" b="6350"/>
                      <wp:wrapNone/>
                      <wp:docPr id="646" name="Text Box 646"/>
                      <wp:cNvGraphicFramePr/>
                      <a:graphic xmlns:a="http://schemas.openxmlformats.org/drawingml/2006/main">
                        <a:graphicData uri="http://schemas.microsoft.com/office/word/2010/wordprocessingShape">
                          <wps:wsp>
                            <wps:cNvSpPr txBox="1"/>
                            <wps:spPr>
                              <a:xfrm>
                                <a:off x="0" y="0"/>
                                <a:ext cx="15367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AA52A" w14:textId="0A1A783B" w:rsidR="00242688" w:rsidRDefault="00242688" w:rsidP="00242688">
                                  <w:pPr>
                                    <w:pStyle w:val="Signature"/>
                                    <w:spacing w:before="0"/>
                                    <w:rPr>
                                      <w:rFonts w:ascii="Comic Sans MS" w:hAnsi="Comic Sans MS"/>
                                      <w:color w:val="103FC5"/>
                                      <w:sz w:val="36"/>
                                      <w:szCs w:val="36"/>
                                    </w:rPr>
                                  </w:pPr>
                                  <w:r>
                                    <w:rPr>
                                      <w:rFonts w:ascii="Comic Sans MS" w:hAnsi="Comic Sans MS"/>
                                      <w:color w:val="103FC5"/>
                                      <w:sz w:val="36"/>
                                      <w:szCs w:val="36"/>
                                    </w:rPr>
                                    <w:t>Help</w:t>
                                  </w:r>
                                  <w:r w:rsidRPr="00F5275B">
                                    <w:rPr>
                                      <w:rFonts w:ascii="Comic Sans MS" w:hAnsi="Comic Sans MS"/>
                                      <w:color w:val="103FC5"/>
                                      <w:sz w:val="36"/>
                                      <w:szCs w:val="36"/>
                                    </w:rPr>
                                    <w:t xml:space="preserve"> us? </w:t>
                                  </w:r>
                                </w:p>
                                <w:p w14:paraId="1D2F3199" w14:textId="77777777" w:rsidR="00242688" w:rsidRDefault="00242688" w:rsidP="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3BBE91F" id="Text Box 646" o:spid="_x0000_s1202" type="#_x0000_t202" style="position:absolute;margin-left:3pt;margin-top:15.3pt;width:121pt;height:52pt;z-index:25197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" filled="f" stroked="f" strokeweight=".5pt">
                      <v:textbox style="mso-fit-shape-to-text:t" inset="0,0,0,0">
                        <w:txbxContent>
                          <w:p w14:paraId="74CAA52A" w14:textId="0A1A783B" w:rsidR="00242688" w:rsidRDefault="00242688" w:rsidP="00242688">
                            <w:pPr>
                              <w:pStyle w:val="Signature"/>
                              <w:spacing w:before="0"/>
                              <w:rPr>
                                <w:rFonts w:ascii="Comic Sans MS" w:hAnsi="Comic Sans MS"/>
                                <w:color w:val="103FC5"/>
                                <w:sz w:val="36"/>
                                <w:szCs w:val="36"/>
                              </w:rPr>
                            </w:pPr>
                            <w:r>
                              <w:rPr>
                                <w:rFonts w:ascii="Comic Sans MS" w:hAnsi="Comic Sans MS"/>
                                <w:color w:val="103FC5"/>
                                <w:sz w:val="36"/>
                                <w:szCs w:val="36"/>
                              </w:rPr>
                              <w:t>Help</w:t>
                            </w:r>
                            <w:r w:rsidRPr="00F5275B">
                              <w:rPr>
                                <w:rFonts w:ascii="Comic Sans MS" w:hAnsi="Comic Sans MS"/>
                                <w:color w:val="103FC5"/>
                                <w:sz w:val="36"/>
                                <w:szCs w:val="36"/>
                              </w:rPr>
                              <w:t xml:space="preserve"> us? </w:t>
                            </w:r>
                          </w:p>
                          <w:p w14:paraId="1D2F3199" w14:textId="77777777" w:rsidR="00242688" w:rsidRDefault="00242688" w:rsidP="00242688"/>
                        </w:txbxContent>
                      </v:textbox>
                    </v:shape>
                  </w:pict>
                </mc:Fallback>
              </mc:AlternateContent>
            </w:r>
          </w:p>
          <w:p w14:paraId="43C6A57B" w14:textId="025B90A5" w:rsidR="00C81009" w:rsidRDefault="00C81009" w:rsidP="002E004D">
            <w:pPr>
              <w:pStyle w:val="Signature"/>
              <w:spacing w:before="0"/>
              <w:rPr>
                <w:rFonts w:ascii="Comic Sans MS" w:hAnsi="Comic Sans MS"/>
                <w:color w:val="000000" w:themeColor="text1" w:themeShade="BF"/>
                <w:sz w:val="36"/>
                <w:szCs w:val="36"/>
              </w:rPr>
            </w:pPr>
          </w:p>
          <w:p w14:paraId="1685FDDE" w14:textId="028BACC7" w:rsidR="00C81009" w:rsidRDefault="00C81009" w:rsidP="002E004D">
            <w:pPr>
              <w:pStyle w:val="Signature"/>
              <w:spacing w:before="0"/>
              <w:rPr>
                <w:rFonts w:ascii="Comic Sans MS" w:hAnsi="Comic Sans MS"/>
                <w:color w:val="000000" w:themeColor="text1" w:themeShade="BF"/>
                <w:sz w:val="36"/>
                <w:szCs w:val="36"/>
              </w:rPr>
            </w:pPr>
          </w:p>
          <w:p w14:paraId="2DEF037D" w14:textId="4BAFD41A" w:rsidR="002460AC" w:rsidRDefault="002460AC" w:rsidP="002E004D">
            <w:pPr>
              <w:pStyle w:val="Signature"/>
              <w:spacing w:before="0"/>
              <w:rPr>
                <w:rFonts w:ascii="Comic Sans MS" w:hAnsi="Comic Sans MS"/>
                <w:color w:val="000000" w:themeColor="text1" w:themeShade="BF"/>
                <w:sz w:val="36"/>
                <w:szCs w:val="36"/>
              </w:rPr>
            </w:pPr>
          </w:p>
          <w:p w14:paraId="1698FC12" w14:textId="72E0B82C" w:rsidR="002460AC" w:rsidRPr="002460AC" w:rsidRDefault="00242688" w:rsidP="002E004D">
            <w:pPr>
              <w:pStyle w:val="Signature"/>
              <w:spacing w:before="0"/>
              <w:rPr>
                <w:color w:val="4F2CD0" w:themeColor="accent5" w:themeShade="BF"/>
              </w:rPr>
            </w:pPr>
            <w:r>
              <w:rPr>
                <w:rFonts w:ascii="Comic Sans MS" w:hAnsi="Comic Sans MS"/>
                <w:noProof/>
              </w:rPr>
              <mc:AlternateContent>
                <mc:Choice Requires="wpg">
                  <w:drawing>
                    <wp:anchor distT="0" distB="0" distL="114300" distR="114300" simplePos="0" relativeHeight="251980800" behindDoc="0" locked="0" layoutInCell="1" allowOverlap="1" wp14:anchorId="69968D79" wp14:editId="7DA28770">
                      <wp:simplePos x="0" y="0"/>
                      <wp:positionH relativeFrom="column">
                        <wp:posOffset>782955</wp:posOffset>
                      </wp:positionH>
                      <wp:positionV relativeFrom="paragraph">
                        <wp:posOffset>181610</wp:posOffset>
                      </wp:positionV>
                      <wp:extent cx="3924300" cy="1600200"/>
                      <wp:effectExtent l="12700" t="12700" r="12700" b="0"/>
                      <wp:wrapNone/>
                      <wp:docPr id="650" name="Group 650"/>
                      <wp:cNvGraphicFramePr/>
                      <a:graphic xmlns:a="http://schemas.openxmlformats.org/drawingml/2006/main">
                        <a:graphicData uri="http://schemas.microsoft.com/office/word/2010/wordprocessingGroup">
                          <wpg:wgp>
                            <wpg:cNvGrpSpPr/>
                            <wpg:grpSpPr>
                              <a:xfrm>
                                <a:off x="0" y="0"/>
                                <a:ext cx="3924300" cy="1600200"/>
                                <a:chOff x="0" y="0"/>
                                <a:chExt cx="3924300" cy="1600200"/>
                              </a:xfrm>
                            </wpg:grpSpPr>
                            <wps:wsp>
                              <wps:cNvPr id="648" name="Document 648"/>
                              <wps:cNvSpPr/>
                              <wps:spPr>
                                <a:xfrm>
                                  <a:off x="0" y="0"/>
                                  <a:ext cx="3924300" cy="16002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431800" y="279400"/>
                                  <a:ext cx="3327400" cy="1148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33FD3" w14:textId="77777777" w:rsidR="00242688" w:rsidRPr="00242688" w:rsidRDefault="00242688" w:rsidP="00242688">
                                    <w:pPr>
                                      <w:ind w:left="284"/>
                                      <w:contextualSpacing w:val="0"/>
                                      <w:rPr>
                                        <w:rFonts w:ascii="ComicSansMS" w:hAnsi="ComicSansMS"/>
                                        <w:b/>
                                        <w:bCs/>
                                        <w:color w:val="000000"/>
                                        <w:sz w:val="28"/>
                                        <w:szCs w:val="28"/>
                                      </w:rPr>
                                    </w:pPr>
                                    <w:r w:rsidRPr="00242688">
                                      <w:rPr>
                                        <w:rFonts w:ascii="ComicSansMS" w:hAnsi="ComicSansMS"/>
                                        <w:b/>
                                        <w:bCs/>
                                        <w:color w:val="000000"/>
                                        <w:sz w:val="28"/>
                                        <w:szCs w:val="28"/>
                                      </w:rPr>
                                      <w:t>Our bank details:</w:t>
                                    </w:r>
                                  </w:p>
                                  <w:p w14:paraId="46AB79B1" w14:textId="355DC820" w:rsidR="00242688" w:rsidRDefault="00242688" w:rsidP="00242688">
                                    <w:pPr>
                                      <w:ind w:left="284"/>
                                      <w:contextualSpacing w:val="0"/>
                                      <w:rPr>
                                        <w:rFonts w:ascii="ComicSansMS" w:hAnsi="ComicSansMS"/>
                                        <w:color w:val="000000"/>
                                        <w:szCs w:val="24"/>
                                      </w:rPr>
                                    </w:pPr>
                                    <w:r w:rsidRPr="007F2E53">
                                      <w:rPr>
                                        <w:rFonts w:ascii="ComicSansMS" w:hAnsi="ComicSansMS"/>
                                        <w:color w:val="000000"/>
                                        <w:szCs w:val="24"/>
                                      </w:rPr>
                                      <w:t xml:space="preserve">Bank </w:t>
                                    </w:r>
                                    <w:r>
                                      <w:rPr>
                                        <w:rFonts w:ascii="ComicSansMS" w:hAnsi="ComicSansMS"/>
                                        <w:color w:val="000000"/>
                                        <w:szCs w:val="24"/>
                                      </w:rPr>
                                      <w:t xml:space="preserve"> - </w:t>
                                    </w:r>
                                    <w:r w:rsidRPr="007F2E53">
                                      <w:rPr>
                                        <w:rFonts w:ascii="ComicSansMS" w:hAnsi="ComicSansMS"/>
                                        <w:color w:val="000000"/>
                                        <w:szCs w:val="24"/>
                                      </w:rPr>
                                      <w:t xml:space="preserve">TSB, sort code 87 37 52 </w:t>
                                    </w:r>
                                  </w:p>
                                  <w:p w14:paraId="3B68554A" w14:textId="77777777" w:rsidR="00242688" w:rsidRPr="007F2E53" w:rsidRDefault="00242688" w:rsidP="00242688">
                                    <w:pPr>
                                      <w:ind w:left="284"/>
                                      <w:contextualSpacing w:val="0"/>
                                      <w:rPr>
                                        <w:rFonts w:ascii="Times New Roman" w:hAnsi="Times New Roman"/>
                                        <w:color w:val="auto"/>
                                        <w:szCs w:val="24"/>
                                      </w:rPr>
                                    </w:pPr>
                                    <w:r>
                                      <w:rPr>
                                        <w:rFonts w:ascii="ComicSansMS" w:hAnsi="ComicSansMS"/>
                                        <w:color w:val="000000"/>
                                        <w:szCs w:val="24"/>
                                      </w:rPr>
                                      <w:t>A</w:t>
                                    </w:r>
                                    <w:r w:rsidRPr="007F2E53">
                                      <w:rPr>
                                        <w:rFonts w:ascii="ComicSansMS" w:hAnsi="ComicSansMS"/>
                                        <w:color w:val="000000"/>
                                        <w:szCs w:val="24"/>
                                      </w:rPr>
                                      <w:t xml:space="preserve">ccount number </w:t>
                                    </w:r>
                                    <w:r>
                                      <w:rPr>
                                        <w:rFonts w:ascii="ComicSansMS" w:hAnsi="ComicSansMS"/>
                                        <w:color w:val="000000"/>
                                        <w:szCs w:val="24"/>
                                      </w:rPr>
                                      <w:t xml:space="preserve"> - </w:t>
                                    </w:r>
                                    <w:r w:rsidRPr="007F2E53">
                                      <w:rPr>
                                        <w:rFonts w:ascii="ComicSansMS" w:hAnsi="ComicSansMS"/>
                                        <w:color w:val="000000"/>
                                        <w:szCs w:val="24"/>
                                      </w:rPr>
                                      <w:t>80318860.</w:t>
                                    </w:r>
                                  </w:p>
                                  <w:p w14:paraId="3D469B91" w14:textId="77777777" w:rsidR="00242688" w:rsidRDefault="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69968D79" id="Group 650" o:spid="_x0000_s1203" style="position:absolute;margin-left:61.65pt;margin-top:14.3pt;width:309pt;height:126pt;z-index:251980800;mso-position-horizontal-relative:text;mso-position-vertical-relative:text" coordsize="3924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648" o:spid="_x0000_s1204" type="#_x0000_t114" style="position:absolute;width:39243;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" filled="f" strokecolor="#771048 [1604]" strokeweight="2pt"/>
                      <v:shape id="Text Box 649" o:spid="_x0000_s1205" type="#_x0000_t202" style="position:absolute;left:4318;top:2794;width:33274;height:114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" filled="f" stroked="f" strokeweight=".5pt">
                        <v:textbox style="mso-fit-shape-to-text:t" inset="0,0,0,0">
                          <w:txbxContent>
                            <w:p w14:paraId="69D33FD3" w14:textId="77777777" w:rsidR="00242688" w:rsidRPr="00242688" w:rsidRDefault="00242688" w:rsidP="00242688">
                              <w:pPr>
                                <w:ind w:left="284"/>
                                <w:contextualSpacing w:val="0"/>
                                <w:rPr>
                                  <w:rFonts w:ascii="ComicSansMS" w:hAnsi="ComicSansMS"/>
                                  <w:b/>
                                  <w:bCs/>
                                  <w:color w:val="000000"/>
                                  <w:sz w:val="28"/>
                                  <w:szCs w:val="28"/>
                                </w:rPr>
                              </w:pPr>
                              <w:r w:rsidRPr="00242688">
                                <w:rPr>
                                  <w:rFonts w:ascii="ComicSansMS" w:hAnsi="ComicSansMS"/>
                                  <w:b/>
                                  <w:bCs/>
                                  <w:color w:val="000000"/>
                                  <w:sz w:val="28"/>
                                  <w:szCs w:val="28"/>
                                </w:rPr>
                                <w:t>Our bank details:</w:t>
                              </w:r>
                            </w:p>
                            <w:p w14:paraId="46AB79B1" w14:textId="355DC820" w:rsidR="00242688" w:rsidRDefault="00242688" w:rsidP="00242688">
                              <w:pPr>
                                <w:ind w:left="284"/>
                                <w:contextualSpacing w:val="0"/>
                                <w:rPr>
                                  <w:rFonts w:ascii="ComicSansMS" w:hAnsi="ComicSansMS"/>
                                  <w:color w:val="000000"/>
                                  <w:szCs w:val="24"/>
                                </w:rPr>
                              </w:pPr>
                              <w:r w:rsidRPr="007F2E53">
                                <w:rPr>
                                  <w:rFonts w:ascii="ComicSansMS" w:hAnsi="ComicSansMS"/>
                                  <w:color w:val="000000"/>
                                  <w:szCs w:val="24"/>
                                </w:rPr>
                                <w:t xml:space="preserve">Bank </w:t>
                              </w:r>
                              <w:r>
                                <w:rPr>
                                  <w:rFonts w:ascii="ComicSansMS" w:hAnsi="ComicSansMS"/>
                                  <w:color w:val="000000"/>
                                  <w:szCs w:val="24"/>
                                </w:rPr>
                                <w:t xml:space="preserve"> - </w:t>
                              </w:r>
                              <w:r w:rsidRPr="007F2E53">
                                <w:rPr>
                                  <w:rFonts w:ascii="ComicSansMS" w:hAnsi="ComicSansMS"/>
                                  <w:color w:val="000000"/>
                                  <w:szCs w:val="24"/>
                                </w:rPr>
                                <w:t xml:space="preserve">TSB, sort code 87 37 52 </w:t>
                              </w:r>
                            </w:p>
                            <w:p w14:paraId="3B68554A" w14:textId="77777777" w:rsidR="00242688" w:rsidRPr="007F2E53" w:rsidRDefault="00242688" w:rsidP="00242688">
                              <w:pPr>
                                <w:ind w:left="284"/>
                                <w:contextualSpacing w:val="0"/>
                                <w:rPr>
                                  <w:rFonts w:ascii="Times New Roman" w:hAnsi="Times New Roman"/>
                                  <w:color w:val="auto"/>
                                  <w:szCs w:val="24"/>
                                </w:rPr>
                              </w:pPr>
                              <w:r>
                                <w:rPr>
                                  <w:rFonts w:ascii="ComicSansMS" w:hAnsi="ComicSansMS"/>
                                  <w:color w:val="000000"/>
                                  <w:szCs w:val="24"/>
                                </w:rPr>
                                <w:t>A</w:t>
                              </w:r>
                              <w:r w:rsidRPr="007F2E53">
                                <w:rPr>
                                  <w:rFonts w:ascii="ComicSansMS" w:hAnsi="ComicSansMS"/>
                                  <w:color w:val="000000"/>
                                  <w:szCs w:val="24"/>
                                </w:rPr>
                                <w:t xml:space="preserve">ccount number </w:t>
                              </w:r>
                              <w:r>
                                <w:rPr>
                                  <w:rFonts w:ascii="ComicSansMS" w:hAnsi="ComicSansMS"/>
                                  <w:color w:val="000000"/>
                                  <w:szCs w:val="24"/>
                                </w:rPr>
                                <w:t xml:space="preserve"> - </w:t>
                              </w:r>
                              <w:r w:rsidRPr="007F2E53">
                                <w:rPr>
                                  <w:rFonts w:ascii="ComicSansMS" w:hAnsi="ComicSansMS"/>
                                  <w:color w:val="000000"/>
                                  <w:szCs w:val="24"/>
                                </w:rPr>
                                <w:t>80318860.</w:t>
                              </w:r>
                            </w:p>
                            <w:p w14:paraId="3D469B91" w14:textId="77777777" w:rsidR="00242688" w:rsidRDefault="00242688"/>
                          </w:txbxContent>
                        </v:textbox>
                      </v:shape>
                    </v:group>
                  </w:pict>
                </mc:Fallback>
              </mc:AlternateContent>
            </w:r>
          </w:p>
          <w:p w14:paraId="34606143" w14:textId="704A7112" w:rsidR="002460AC" w:rsidRPr="002460AC" w:rsidRDefault="002460AC" w:rsidP="002E004D">
            <w:pPr>
              <w:pStyle w:val="Signature"/>
              <w:spacing w:before="0"/>
              <w:rPr>
                <w:rFonts w:ascii="Comic Sans MS" w:hAnsi="Comic Sans MS"/>
              </w:rPr>
            </w:pPr>
            <w:r>
              <w:rPr>
                <w:rFonts w:ascii="Comic Sans MS" w:hAnsi="Comic Sans MS"/>
              </w:rPr>
              <w:t xml:space="preserve">      </w:t>
            </w:r>
          </w:p>
          <w:p w14:paraId="6D103617" w14:textId="211DF81A" w:rsidR="002460AC" w:rsidRDefault="002460AC" w:rsidP="002E004D">
            <w:pPr>
              <w:pStyle w:val="Signature"/>
              <w:spacing w:before="0"/>
            </w:pPr>
            <w:r w:rsidRPr="002460AC">
              <w:rPr>
                <w:rFonts w:ascii="Comic Sans MS" w:hAnsi="Comic Sans MS"/>
              </w:rPr>
              <w:t>.</w:t>
            </w:r>
          </w:p>
        </w:tc>
      </w:tr>
    </w:tbl>
    <w:p w14:paraId="737AADA7" w14:textId="2A0F56FF" w:rsidR="00D55CBC" w:rsidRPr="00D55CBC" w:rsidRDefault="00C81009" w:rsidP="002E004D">
      <w:r>
        <w:t xml:space="preserve">      </w:t>
      </w:r>
      <w:bookmarkStart w:id="2" w:name="_PictureBullets"/>
      <w:r w:rsidR="00152537">
        <w:rPr>
          <w:noProof/>
          <w:vanish/>
        </w:rPr>
        <w:pict w14:anchorId="776CF567">
          <v:shape id="Picture 718" o:spid="_x0000_i1025" type="#_x0000_t75" alt="" style="width:36.9pt;height:44.75pt;visibility:visible;mso-wrap-style:square;mso-width-percent:0;mso-height-percent:0;mso-width-percent:0;mso-height-percent:0" o:bullet="t"/>
        </w:pict>
      </w:r>
      <w:bookmarkEnd w:id="2"/>
    </w:p>
    <w:sectPr w:rsidR="00D55CBC" w:rsidRPr="00D55CBC" w:rsidSect="002E004D">
      <w:type w:val="oddPage"/>
      <w:pgSz w:w="11906" w:h="16838" w:code="9"/>
      <w:pgMar w:top="0" w:right="567" w:bottom="0" w:left="567" w:header="170" w:footer="1247" w:gutter="0"/>
      <w:pgNumType w:start="3"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E6320" w14:textId="77777777" w:rsidR="006A1F7E" w:rsidRDefault="006A1F7E" w:rsidP="00A91D75">
      <w:r>
        <w:separator/>
      </w:r>
    </w:p>
  </w:endnote>
  <w:endnote w:type="continuationSeparator" w:id="0">
    <w:p w14:paraId="1A8DACF9" w14:textId="77777777" w:rsidR="006A1F7E" w:rsidRDefault="006A1F7E"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skerville SemiBold">
    <w:altName w:val="Baskerville Old Face"/>
    <w:charset w:val="00"/>
    <w:family w:val="roman"/>
    <w:pitch w:val="variable"/>
    <w:sig w:usb0="80000067" w:usb1="02000040" w:usb2="00000000" w:usb3="00000000" w:csb0="0000019F" w:csb1="00000000"/>
  </w:font>
  <w:font w:name="Times New Roman (Headings 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micSansMS">
    <w:altName w:val="Calibri"/>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CF7DA" w14:textId="5A418219" w:rsidR="001F2240" w:rsidRDefault="001F2240">
    <w:pPr>
      <w:pStyle w:val="Footer"/>
    </w:pPr>
    <w:r>
      <w:rPr>
        <w:noProof/>
      </w:rPr>
      <w:drawing>
        <wp:anchor distT="0" distB="0" distL="114300" distR="114300" simplePos="0" relativeHeight="251660288" behindDoc="0" locked="0" layoutInCell="1" allowOverlap="1" wp14:anchorId="1E28DEC3" wp14:editId="4EF216B3">
          <wp:simplePos x="0" y="0"/>
          <wp:positionH relativeFrom="column">
            <wp:posOffset>5556379</wp:posOffset>
          </wp:positionH>
          <wp:positionV relativeFrom="paragraph">
            <wp:posOffset>-1695052</wp:posOffset>
          </wp:positionV>
          <wp:extent cx="1679575" cy="3148330"/>
          <wp:effectExtent l="825500" t="190500" r="796925" b="267970"/>
          <wp:wrapThrough wrapText="bothSides">
            <wp:wrapPolygon edited="0">
              <wp:start x="-388" y="80"/>
              <wp:lineTo x="-426" y="1876"/>
              <wp:lineTo x="-1859" y="2594"/>
              <wp:lineTo x="-335" y="3618"/>
              <wp:lineTo x="-1998" y="4322"/>
              <wp:lineTo x="-373" y="5414"/>
              <wp:lineTo x="-2036" y="6118"/>
              <wp:lineTo x="-410" y="7210"/>
              <wp:lineTo x="-2073" y="7915"/>
              <wp:lineTo x="-448" y="9006"/>
              <wp:lineTo x="-1983" y="9657"/>
              <wp:lineTo x="-357" y="10748"/>
              <wp:lineTo x="-2020" y="11453"/>
              <wp:lineTo x="-395" y="12544"/>
              <wp:lineTo x="-2057" y="13249"/>
              <wp:lineTo x="-432" y="14341"/>
              <wp:lineTo x="-1967" y="14991"/>
              <wp:lineTo x="-342" y="16083"/>
              <wp:lineTo x="-2004" y="16787"/>
              <wp:lineTo x="-379" y="17879"/>
              <wp:lineTo x="-2042" y="18583"/>
              <wp:lineTo x="-417" y="19675"/>
              <wp:lineTo x="-2079" y="20379"/>
              <wp:lineTo x="1043" y="22617"/>
              <wp:lineTo x="2322" y="22075"/>
              <wp:lineTo x="3947" y="23167"/>
              <wp:lineTo x="6505" y="22083"/>
              <wp:lineTo x="8131" y="23175"/>
              <wp:lineTo x="10689" y="22091"/>
              <wp:lineTo x="12111" y="23046"/>
              <wp:lineTo x="14872" y="22099"/>
              <wp:lineTo x="21707" y="22207"/>
              <wp:lineTo x="22474" y="21882"/>
              <wp:lineTo x="22281" y="1157"/>
              <wp:lineTo x="21269" y="-83"/>
              <wp:lineTo x="123" y="-137"/>
              <wp:lineTo x="-388" y="8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ueens award.png"/>
                  <pic:cNvPicPr/>
                </pic:nvPicPr>
                <pic:blipFill rotWithShape="1">
                  <a:blip r:embed="rId1">
                    <a:alphaModFix amt="13000"/>
                  </a:blip>
                  <a:srcRect l="31779" t="10133" r="7070" b="23850"/>
                  <a:stretch/>
                </pic:blipFill>
                <pic:spPr bwMode="auto">
                  <a:xfrm rot="2307388">
                    <a:off x="0" y="0"/>
                    <a:ext cx="1679575" cy="3148330"/>
                  </a:xfrm>
                  <a:prstGeom prst="rect">
                    <a:avLst/>
                  </a:prstGeom>
                  <a:ln>
                    <a:noFill/>
                  </a:ln>
                  <a:effectLst>
                    <a:outerShdw blurRad="50800" dist="50800" dir="5400000" algn="ctr" rotWithShape="0">
                      <a:srgbClr val="000000">
                        <a:alpha val="3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117D" w14:textId="77777777" w:rsidR="00242688" w:rsidRDefault="00242688" w:rsidP="0024268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58C5C" w14:textId="77777777" w:rsidR="006A1F7E" w:rsidRDefault="006A1F7E" w:rsidP="00A91D75">
      <w:r>
        <w:separator/>
      </w:r>
    </w:p>
  </w:footnote>
  <w:footnote w:type="continuationSeparator" w:id="0">
    <w:p w14:paraId="72E0EC98" w14:textId="77777777" w:rsidR="006A1F7E" w:rsidRDefault="006A1F7E"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EFD8" w14:textId="05983BDE" w:rsidR="001F2240" w:rsidRDefault="001F2240" w:rsidP="00FA05C4">
    <w:pPr>
      <w:pStyle w:val="Header"/>
      <w:ind w:right="360" w:hanging="426"/>
    </w:pPr>
    <w:r>
      <w:rPr>
        <w:noProof/>
      </w:rPr>
      <mc:AlternateContent>
        <mc:Choice Requires="wps">
          <w:drawing>
            <wp:anchor distT="0" distB="0" distL="114300" distR="114300" simplePos="0" relativeHeight="251662336" behindDoc="0" locked="0" layoutInCell="1" allowOverlap="1" wp14:anchorId="3C3D77FC" wp14:editId="6B047711">
              <wp:simplePos x="0" y="0"/>
              <wp:positionH relativeFrom="column">
                <wp:posOffset>-66856</wp:posOffset>
              </wp:positionH>
              <wp:positionV relativeFrom="paragraph">
                <wp:posOffset>-3175</wp:posOffset>
              </wp:positionV>
              <wp:extent cx="824230" cy="297815"/>
              <wp:effectExtent l="0" t="0" r="1270" b="6985"/>
              <wp:wrapNone/>
              <wp:docPr id="391" name="Text Box 39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25589" w14:textId="6F4F547D" w:rsidR="001F2240" w:rsidRPr="00D476F7" w:rsidRDefault="001F2240" w:rsidP="00FA05C4">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D77FC" id="_x0000_t202" coordsize="21600,21600" o:spt="202" path="m,l,21600r21600,l21600,xe">
              <v:stroke joinstyle="miter"/>
              <v:path gradientshapeok="t" o:connecttype="rect"/>
            </v:shapetype>
            <v:shape id="Text Box 391" o:spid="_x0000_s1206" type="#_x0000_t202" style="position:absolute;margin-left:-5.25pt;margin-top:-.25pt;width:64.9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" filled="f" stroked="f" strokeweight=".5pt">
              <v:textbox inset="0,0,0,0">
                <w:txbxContent>
                  <w:p w14:paraId="45025589" w14:textId="6F4F547D" w:rsidR="001F2240" w:rsidRPr="00D476F7" w:rsidRDefault="001F2240" w:rsidP="00FA05C4">
                    <w:pPr>
                      <w:pStyle w:val="Subtitle"/>
                      <w:jc w:val="center"/>
                      <w:rPr>
                        <w:color w:val="FFFFFF" w:themeColor="background1"/>
                      </w:rPr>
                    </w:pPr>
                  </w:p>
                </w:txbxContent>
              </v:textbox>
            </v:shape>
          </w:pict>
        </mc:Fallback>
      </mc:AlternateContent>
    </w:r>
    <w:r w:rsidRPr="00C6323A">
      <w:rPr>
        <w:noProof/>
      </w:rPr>
      <mc:AlternateContent>
        <mc:Choice Requires="wps">
          <w:drawing>
            <wp:inline distT="0" distB="0" distL="0" distR="0" wp14:anchorId="183B3D42" wp14:editId="1D46ED17">
              <wp:extent cx="1306285" cy="398780"/>
              <wp:effectExtent l="0" t="0" r="1905" b="0"/>
              <wp:docPr id="390" name="Rectangle: Single Corner Snipped 15" descr="colored rectangle"/>
              <wp:cNvGraphicFramePr/>
              <a:graphic xmlns:a="http://schemas.openxmlformats.org/drawingml/2006/main">
                <a:graphicData uri="http://schemas.microsoft.com/office/word/2010/wordprocessingShape">
                  <wps:wsp>
                    <wps:cNvSpPr/>
                    <wps:spPr>
                      <a:xfrm flipV="1">
                        <a:off x="0" y="0"/>
                        <a:ext cx="1306285"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1763E4A" w14:textId="77777777" w:rsidR="001F2240" w:rsidRPr="008759A8" w:rsidRDefault="001F2240" w:rsidP="00FA05C4">
                          <w:pPr>
                            <w:pStyle w:val="Subtitle"/>
                            <w:ind w:left="-993" w:hanging="87"/>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3B3D42" id="Rectangle: Single Corner Snipped 15" o:spid="_x0000_s1207" alt="colored rectangle" style="width:102.85pt;height:31.4pt;flip:y;visibility:visible;mso-wrap-style:square;mso-left-percent:-10001;mso-top-percent:-10001;mso-position-horizontal:absolute;mso-position-horizontal-relative:char;mso-position-vertical:absolute;mso-position-vertical-relative:line;mso-left-percent:-10001;mso-top-percent:-10001;v-text-anchor:middle" coordsize="1306285,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" adj="-11796480,,5400" path="m,l1106895,r199390,199390l1306285,398780,,398780,,xe" fillcolor="#454551 [3215]" stroked="f">
              <v:stroke joinstyle="miter"/>
              <v:formulas/>
              <v:path arrowok="t" o:connecttype="custom" o:connectlocs="0,0;1106895,0;1306285,199390;1306285,398780;0,398780;0,0" o:connectangles="0,0,0,0,0,0" textboxrect="0,0,1306285,398780"/>
              <v:textbox>
                <w:txbxContent>
                  <w:p w14:paraId="01763E4A" w14:textId="77777777" w:rsidR="001F2240" w:rsidRPr="008759A8" w:rsidRDefault="001F2240" w:rsidP="00FA05C4">
                    <w:pPr>
                      <w:pStyle w:val="Subtitle"/>
                      <w:ind w:left="-993" w:hanging="87"/>
                      <w:rPr>
                        <w:color w:val="FFFFFF" w:themeColor="background1"/>
                      </w:rPr>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1F2240" w14:paraId="3987BF8D" w14:textId="77777777" w:rsidTr="00A7217A">
      <w:trPr>
        <w:trHeight w:val="1060"/>
      </w:trPr>
      <w:tc>
        <w:tcPr>
          <w:tcW w:w="5861" w:type="dxa"/>
        </w:tcPr>
        <w:p w14:paraId="4818F6D6" w14:textId="77777777" w:rsidR="001F2240" w:rsidRDefault="001F2240" w:rsidP="00FA05C4">
          <w:pPr>
            <w:pStyle w:val="Header"/>
            <w:spacing w:after="0"/>
            <w:ind w:right="360" w:firstLine="360"/>
          </w:pPr>
          <w:r w:rsidRPr="008759A8">
            <w:rPr>
              <w:noProof/>
            </w:rPr>
            <mc:AlternateContent>
              <mc:Choice Requires="wps">
                <w:drawing>
                  <wp:inline distT="0" distB="0" distL="0" distR="0" wp14:anchorId="220E51A9" wp14:editId="1A5F861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444A3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00C2501B" w14:textId="516927C9" w:rsidR="001F2240" w:rsidRDefault="00725AC0" w:rsidP="00725AC0">
          <w:pPr>
            <w:pStyle w:val="Header"/>
            <w:tabs>
              <w:tab w:val="left" w:pos="3820"/>
              <w:tab w:val="right" w:pos="6420"/>
            </w:tabs>
            <w:spacing w:after="0"/>
          </w:pPr>
          <w:r>
            <w:tab/>
          </w:r>
          <w:r>
            <w:tab/>
          </w:r>
          <w:r w:rsidR="001F2240" w:rsidRPr="00C6323A">
            <w:rPr>
              <w:noProof/>
            </w:rPr>
            <mc:AlternateContent>
              <mc:Choice Requires="wps">
                <w:drawing>
                  <wp:inline distT="0" distB="0" distL="0" distR="0" wp14:anchorId="02CDD83B" wp14:editId="106B635A">
                    <wp:extent cx="1191260" cy="398780"/>
                    <wp:effectExtent l="0" t="0" r="2540" b="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537369F" w14:textId="08FD16EC" w:rsidR="001F2240" w:rsidRPr="008759A8" w:rsidRDefault="00242688" w:rsidP="008759A8">
                                <w:pPr>
                                  <w:pStyle w:val="Subtitle"/>
                                  <w:rPr>
                                    <w:color w:val="FFFFFF" w:themeColor="background1"/>
                                  </w:rPr>
                                </w:pPr>
                                <w:r>
                                  <w:rPr>
                                    <w:color w:val="FFFFFF" w:themeColor="background1"/>
                                  </w:rPr>
                                  <w:t xml:space="preserve">     4</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02CDD83B" id="_x0000_s120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" adj="-11796480,,5400" path="m,l991870,r199390,199390l1191260,398780,,398780,,xe" fillcolor="#454551 [3215]" stroked="f">
                    <v:stroke joinstyle="miter"/>
                    <v:formulas/>
                    <v:path arrowok="t" o:connecttype="custom" o:connectlocs="0,0;991870,0;1191260,199390;1191260,398780;0,398780;0,0" o:connectangles="0,0,0,0,0,0" textboxrect="0,0,1191260,398780"/>
                    <v:textbox>
                      <w:txbxContent>
                        <w:p w14:paraId="0537369F" w14:textId="08FD16EC" w:rsidR="001F2240" w:rsidRPr="008759A8" w:rsidRDefault="00242688" w:rsidP="008759A8">
                          <w:pPr>
                            <w:pStyle w:val="Subtitle"/>
                            <w:rPr>
                              <w:color w:val="FFFFFF" w:themeColor="background1"/>
                            </w:rPr>
                          </w:pPr>
                          <w:r>
                            <w:rPr>
                              <w:color w:val="FFFFFF" w:themeColor="background1"/>
                            </w:rPr>
                            <w:t xml:space="preserve">     4</w:t>
                          </w:r>
                        </w:p>
                      </w:txbxContent>
                    </v:textbox>
                    <w10:anchorlock/>
                  </v:shape>
                </w:pict>
              </mc:Fallback>
            </mc:AlternateConten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DA51" w14:textId="77777777" w:rsidR="00242688" w:rsidRDefault="00242688" w:rsidP="00FA05C4">
    <w:pPr>
      <w:pStyle w:val="Header"/>
      <w:ind w:right="360" w:hanging="426"/>
    </w:pPr>
    <w:r>
      <w:rPr>
        <w:noProof/>
      </w:rPr>
      <mc:AlternateContent>
        <mc:Choice Requires="wps">
          <w:drawing>
            <wp:anchor distT="0" distB="0" distL="114300" distR="114300" simplePos="0" relativeHeight="251664384" behindDoc="0" locked="0" layoutInCell="1" allowOverlap="1" wp14:anchorId="484535B5" wp14:editId="0876F895">
              <wp:simplePos x="0" y="0"/>
              <wp:positionH relativeFrom="column">
                <wp:posOffset>-66856</wp:posOffset>
              </wp:positionH>
              <wp:positionV relativeFrom="paragraph">
                <wp:posOffset>-3175</wp:posOffset>
              </wp:positionV>
              <wp:extent cx="824230" cy="297815"/>
              <wp:effectExtent l="0" t="0" r="1270" b="6985"/>
              <wp:wrapNone/>
              <wp:docPr id="551" name="Text Box 55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3F2B8" w14:textId="43E62179" w:rsidR="00242688" w:rsidRPr="00D476F7" w:rsidRDefault="00242688" w:rsidP="00FA05C4">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35B5" id="_x0000_t202" coordsize="21600,21600" o:spt="202" path="m,l,21600r21600,l21600,xe">
              <v:stroke joinstyle="miter"/>
              <v:path gradientshapeok="t" o:connecttype="rect"/>
            </v:shapetype>
            <v:shape id="Text Box 551" o:spid="_x0000_s1209" type="#_x0000_t202" style="position:absolute;margin-left:-5.25pt;margin-top:-.25pt;width:64.9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" filled="f" stroked="f" strokeweight=".5pt">
              <v:textbox inset="0,0,0,0">
                <w:txbxContent>
                  <w:p w14:paraId="37D3F2B8" w14:textId="43E62179" w:rsidR="00242688" w:rsidRPr="00D476F7" w:rsidRDefault="00242688" w:rsidP="00FA05C4">
                    <w:pPr>
                      <w:pStyle w:val="Subtitle"/>
                      <w:jc w:val="center"/>
                      <w:rPr>
                        <w:color w:val="FFFFFF" w:themeColor="background1"/>
                      </w:rPr>
                    </w:pPr>
                  </w:p>
                </w:txbxContent>
              </v:textbox>
            </v:shape>
          </w:pict>
        </mc:Fallback>
      </mc:AlternateContent>
    </w:r>
    <w:r w:rsidRPr="00C6323A">
      <w:rPr>
        <w:noProof/>
      </w:rPr>
      <mc:AlternateContent>
        <mc:Choice Requires="wps">
          <w:drawing>
            <wp:inline distT="0" distB="0" distL="0" distR="0" wp14:anchorId="4B6F6FDC" wp14:editId="71138797">
              <wp:extent cx="1306285" cy="398780"/>
              <wp:effectExtent l="0" t="0" r="1905" b="0"/>
              <wp:docPr id="552" name="Rectangle: Single Corner Snipped 15" descr="colored rectangle"/>
              <wp:cNvGraphicFramePr/>
              <a:graphic xmlns:a="http://schemas.openxmlformats.org/drawingml/2006/main">
                <a:graphicData uri="http://schemas.microsoft.com/office/word/2010/wordprocessingShape">
                  <wps:wsp>
                    <wps:cNvSpPr/>
                    <wps:spPr>
                      <a:xfrm flipV="1">
                        <a:off x="0" y="0"/>
                        <a:ext cx="1306285"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9134CCB" w14:textId="77777777" w:rsidR="00242688" w:rsidRPr="008759A8" w:rsidRDefault="00242688" w:rsidP="00FA05C4">
                          <w:pPr>
                            <w:pStyle w:val="Subtitle"/>
                            <w:ind w:left="-993" w:hanging="87"/>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6F6FDC" id="_x0000_s1210" alt="colored rectangle" style="width:102.85pt;height:31.4pt;flip:y;visibility:visible;mso-wrap-style:square;mso-left-percent:-10001;mso-top-percent:-10001;mso-position-horizontal:absolute;mso-position-horizontal-relative:char;mso-position-vertical:absolute;mso-position-vertical-relative:line;mso-left-percent:-10001;mso-top-percent:-10001;v-text-anchor:middle" coordsize="1306285,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" adj="-11796480,,5400" path="m,l1106895,r199390,199390l1306285,398780,,398780,,xe" fillcolor="#454551 [3215]" stroked="f">
              <v:stroke joinstyle="miter"/>
              <v:formulas/>
              <v:path arrowok="t" o:connecttype="custom" o:connectlocs="0,0;1106895,0;1306285,199390;1306285,398780;0,398780;0,0" o:connectangles="0,0,0,0,0,0" textboxrect="0,0,1306285,398780"/>
              <v:textbox>
                <w:txbxContent>
                  <w:p w14:paraId="59134CCB" w14:textId="77777777" w:rsidR="00242688" w:rsidRPr="008759A8" w:rsidRDefault="00242688" w:rsidP="00FA05C4">
                    <w:pPr>
                      <w:pStyle w:val="Subtitle"/>
                      <w:ind w:left="-993" w:hanging="87"/>
                      <w:rPr>
                        <w:color w:val="FFFFFF" w:themeColor="background1"/>
                      </w:rPr>
                    </w:pP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12281"/>
    </w:tblGrid>
    <w:tr w:rsidR="00242688" w14:paraId="1563E903" w14:textId="77777777" w:rsidTr="00A7217A">
      <w:trPr>
        <w:trHeight w:val="1060"/>
      </w:trPr>
      <w:tc>
        <w:tcPr>
          <w:tcW w:w="5861" w:type="dxa"/>
        </w:tcPr>
        <w:p w14:paraId="0E71C122" w14:textId="10679250" w:rsidR="00242688" w:rsidRDefault="00242688">
          <w:pPr>
            <w:spacing w:after="180" w:line="336" w:lineRule="auto"/>
            <w:contextualSpacing w:val="0"/>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D8928" w14:textId="3E3FF882" w:rsidR="007E6FAC" w:rsidRDefault="007E6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E32D91" w:themeColor="accent1"/>
      </w:rPr>
    </w:lvl>
  </w:abstractNum>
  <w:abstractNum w:abstractNumId="3" w15:restartNumberingAfterBreak="0">
    <w:nsid w:val="00904D82"/>
    <w:multiLevelType w:val="hybridMultilevel"/>
    <w:tmpl w:val="CA640E4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D92E79"/>
    <w:multiLevelType w:val="hybridMultilevel"/>
    <w:tmpl w:val="37D44B4A"/>
    <w:lvl w:ilvl="0" w:tplc="F992E23E">
      <w:start w:val="1"/>
      <w:numFmt w:val="bullet"/>
      <w:lvlText w:val=""/>
      <w:lvlJc w:val="left"/>
      <w:pPr>
        <w:ind w:left="2520" w:hanging="360"/>
      </w:pPr>
      <w:rPr>
        <w:rFonts w:ascii="Wingdings 2" w:hAnsi="Wingdings 2" w:hint="default"/>
        <w:color w:val="4F2CD0" w:themeColor="accent5" w:themeShade="BF"/>
      </w:rPr>
    </w:lvl>
    <w:lvl w:ilvl="1" w:tplc="04090003">
      <w:start w:val="1"/>
      <w:numFmt w:val="bullet"/>
      <w:lvlText w:val="o"/>
      <w:lvlJc w:val="left"/>
      <w:pPr>
        <w:ind w:left="3240" w:hanging="360"/>
      </w:pPr>
      <w:rPr>
        <w:rFonts w:ascii="Courier New" w:hAnsi="Courier New" w:cs="Courier New" w:hint="default"/>
      </w:rPr>
    </w:lvl>
    <w:lvl w:ilvl="2" w:tplc="F992E23E">
      <w:start w:val="1"/>
      <w:numFmt w:val="bullet"/>
      <w:lvlText w:val=""/>
      <w:lvlJc w:val="left"/>
      <w:pPr>
        <w:ind w:left="3960" w:hanging="360"/>
      </w:pPr>
      <w:rPr>
        <w:rFonts w:ascii="Wingdings 2" w:hAnsi="Wingdings 2" w:hint="default"/>
        <w:color w:val="4F2CD0" w:themeColor="accent5" w:themeShade="BF"/>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C053D2E"/>
    <w:multiLevelType w:val="hybridMultilevel"/>
    <w:tmpl w:val="85F0EF76"/>
    <w:lvl w:ilvl="0" w:tplc="170C939C">
      <w:start w:val="1"/>
      <w:numFmt w:val="bullet"/>
      <w:lvlText w:val="•"/>
      <w:lvlJc w:val="left"/>
      <w:pPr>
        <w:tabs>
          <w:tab w:val="num" w:pos="720"/>
        </w:tabs>
        <w:ind w:left="720" w:hanging="360"/>
      </w:pPr>
      <w:rPr>
        <w:rFonts w:ascii="Arial" w:hAnsi="Arial" w:hint="default"/>
      </w:rPr>
    </w:lvl>
    <w:lvl w:ilvl="1" w:tplc="30327908" w:tentative="1">
      <w:start w:val="1"/>
      <w:numFmt w:val="bullet"/>
      <w:lvlText w:val="•"/>
      <w:lvlJc w:val="left"/>
      <w:pPr>
        <w:tabs>
          <w:tab w:val="num" w:pos="1440"/>
        </w:tabs>
        <w:ind w:left="1440" w:hanging="360"/>
      </w:pPr>
      <w:rPr>
        <w:rFonts w:ascii="Arial" w:hAnsi="Arial" w:hint="default"/>
      </w:rPr>
    </w:lvl>
    <w:lvl w:ilvl="2" w:tplc="BE72CFA6" w:tentative="1">
      <w:start w:val="1"/>
      <w:numFmt w:val="bullet"/>
      <w:lvlText w:val="•"/>
      <w:lvlJc w:val="left"/>
      <w:pPr>
        <w:tabs>
          <w:tab w:val="num" w:pos="2160"/>
        </w:tabs>
        <w:ind w:left="2160" w:hanging="360"/>
      </w:pPr>
      <w:rPr>
        <w:rFonts w:ascii="Arial" w:hAnsi="Arial" w:hint="default"/>
      </w:rPr>
    </w:lvl>
    <w:lvl w:ilvl="3" w:tplc="936039DA" w:tentative="1">
      <w:start w:val="1"/>
      <w:numFmt w:val="bullet"/>
      <w:lvlText w:val="•"/>
      <w:lvlJc w:val="left"/>
      <w:pPr>
        <w:tabs>
          <w:tab w:val="num" w:pos="2880"/>
        </w:tabs>
        <w:ind w:left="2880" w:hanging="360"/>
      </w:pPr>
      <w:rPr>
        <w:rFonts w:ascii="Arial" w:hAnsi="Arial" w:hint="default"/>
      </w:rPr>
    </w:lvl>
    <w:lvl w:ilvl="4" w:tplc="F34AE82E" w:tentative="1">
      <w:start w:val="1"/>
      <w:numFmt w:val="bullet"/>
      <w:lvlText w:val="•"/>
      <w:lvlJc w:val="left"/>
      <w:pPr>
        <w:tabs>
          <w:tab w:val="num" w:pos="3600"/>
        </w:tabs>
        <w:ind w:left="3600" w:hanging="360"/>
      </w:pPr>
      <w:rPr>
        <w:rFonts w:ascii="Arial" w:hAnsi="Arial" w:hint="default"/>
      </w:rPr>
    </w:lvl>
    <w:lvl w:ilvl="5" w:tplc="DB5E42CA" w:tentative="1">
      <w:start w:val="1"/>
      <w:numFmt w:val="bullet"/>
      <w:lvlText w:val="•"/>
      <w:lvlJc w:val="left"/>
      <w:pPr>
        <w:tabs>
          <w:tab w:val="num" w:pos="4320"/>
        </w:tabs>
        <w:ind w:left="4320" w:hanging="360"/>
      </w:pPr>
      <w:rPr>
        <w:rFonts w:ascii="Arial" w:hAnsi="Arial" w:hint="default"/>
      </w:rPr>
    </w:lvl>
    <w:lvl w:ilvl="6" w:tplc="98068B88" w:tentative="1">
      <w:start w:val="1"/>
      <w:numFmt w:val="bullet"/>
      <w:lvlText w:val="•"/>
      <w:lvlJc w:val="left"/>
      <w:pPr>
        <w:tabs>
          <w:tab w:val="num" w:pos="5040"/>
        </w:tabs>
        <w:ind w:left="5040" w:hanging="360"/>
      </w:pPr>
      <w:rPr>
        <w:rFonts w:ascii="Arial" w:hAnsi="Arial" w:hint="default"/>
      </w:rPr>
    </w:lvl>
    <w:lvl w:ilvl="7" w:tplc="4FA266B8" w:tentative="1">
      <w:start w:val="1"/>
      <w:numFmt w:val="bullet"/>
      <w:lvlText w:val="•"/>
      <w:lvlJc w:val="left"/>
      <w:pPr>
        <w:tabs>
          <w:tab w:val="num" w:pos="5760"/>
        </w:tabs>
        <w:ind w:left="5760" w:hanging="360"/>
      </w:pPr>
      <w:rPr>
        <w:rFonts w:ascii="Arial" w:hAnsi="Arial" w:hint="default"/>
      </w:rPr>
    </w:lvl>
    <w:lvl w:ilvl="8" w:tplc="090C78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4B27E8"/>
    <w:multiLevelType w:val="hybridMultilevel"/>
    <w:tmpl w:val="71E6D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A042AD"/>
    <w:multiLevelType w:val="hybridMultilevel"/>
    <w:tmpl w:val="736A4000"/>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25A5A"/>
    <w:multiLevelType w:val="hybridMultilevel"/>
    <w:tmpl w:val="34E21A8C"/>
    <w:lvl w:ilvl="0" w:tplc="0C684C52">
      <w:start w:val="1"/>
      <w:numFmt w:val="bullet"/>
      <w:lvlText w:val=""/>
      <w:lvlJc w:val="left"/>
      <w:pPr>
        <w:ind w:left="1080" w:hanging="360"/>
      </w:pPr>
      <w:rPr>
        <w:rFonts w:ascii="Symbol" w:hAnsi="Symbo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F71132"/>
    <w:multiLevelType w:val="hybridMultilevel"/>
    <w:tmpl w:val="A4B2D6BA"/>
    <w:lvl w:ilvl="0" w:tplc="5C3C0314">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F6A45"/>
    <w:multiLevelType w:val="multilevel"/>
    <w:tmpl w:val="252EA62C"/>
    <w:lvl w:ilvl="0">
      <w:start w:val="1"/>
      <w:numFmt w:val="decimal"/>
      <w:lvlText w:val="%1."/>
      <w:lvlJc w:val="left"/>
      <w:pPr>
        <w:ind w:left="360" w:hanging="360"/>
      </w:pPr>
      <w:rPr>
        <w:rFonts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DB4100"/>
    <w:multiLevelType w:val="hybridMultilevel"/>
    <w:tmpl w:val="A22E38EE"/>
    <w:lvl w:ilvl="0" w:tplc="64B61688">
      <w:start w:val="1"/>
      <w:numFmt w:val="bullet"/>
      <w:lvlText w:val="•"/>
      <w:lvlJc w:val="left"/>
      <w:pPr>
        <w:tabs>
          <w:tab w:val="num" w:pos="720"/>
        </w:tabs>
        <w:ind w:left="720" w:hanging="360"/>
      </w:pPr>
      <w:rPr>
        <w:rFonts w:ascii="Arial" w:hAnsi="Arial" w:hint="default"/>
      </w:rPr>
    </w:lvl>
    <w:lvl w:ilvl="1" w:tplc="AD064BA8" w:tentative="1">
      <w:start w:val="1"/>
      <w:numFmt w:val="bullet"/>
      <w:lvlText w:val="•"/>
      <w:lvlJc w:val="left"/>
      <w:pPr>
        <w:tabs>
          <w:tab w:val="num" w:pos="1440"/>
        </w:tabs>
        <w:ind w:left="1440" w:hanging="360"/>
      </w:pPr>
      <w:rPr>
        <w:rFonts w:ascii="Arial" w:hAnsi="Arial" w:hint="default"/>
      </w:rPr>
    </w:lvl>
    <w:lvl w:ilvl="2" w:tplc="F2983018" w:tentative="1">
      <w:start w:val="1"/>
      <w:numFmt w:val="bullet"/>
      <w:lvlText w:val="•"/>
      <w:lvlJc w:val="left"/>
      <w:pPr>
        <w:tabs>
          <w:tab w:val="num" w:pos="2160"/>
        </w:tabs>
        <w:ind w:left="2160" w:hanging="360"/>
      </w:pPr>
      <w:rPr>
        <w:rFonts w:ascii="Arial" w:hAnsi="Arial" w:hint="default"/>
      </w:rPr>
    </w:lvl>
    <w:lvl w:ilvl="3" w:tplc="57C0DC58" w:tentative="1">
      <w:start w:val="1"/>
      <w:numFmt w:val="bullet"/>
      <w:lvlText w:val="•"/>
      <w:lvlJc w:val="left"/>
      <w:pPr>
        <w:tabs>
          <w:tab w:val="num" w:pos="2880"/>
        </w:tabs>
        <w:ind w:left="2880" w:hanging="360"/>
      </w:pPr>
      <w:rPr>
        <w:rFonts w:ascii="Arial" w:hAnsi="Arial" w:hint="default"/>
      </w:rPr>
    </w:lvl>
    <w:lvl w:ilvl="4" w:tplc="BD5AAFE2" w:tentative="1">
      <w:start w:val="1"/>
      <w:numFmt w:val="bullet"/>
      <w:lvlText w:val="•"/>
      <w:lvlJc w:val="left"/>
      <w:pPr>
        <w:tabs>
          <w:tab w:val="num" w:pos="3600"/>
        </w:tabs>
        <w:ind w:left="3600" w:hanging="360"/>
      </w:pPr>
      <w:rPr>
        <w:rFonts w:ascii="Arial" w:hAnsi="Arial" w:hint="default"/>
      </w:rPr>
    </w:lvl>
    <w:lvl w:ilvl="5" w:tplc="FBE2954E" w:tentative="1">
      <w:start w:val="1"/>
      <w:numFmt w:val="bullet"/>
      <w:lvlText w:val="•"/>
      <w:lvlJc w:val="left"/>
      <w:pPr>
        <w:tabs>
          <w:tab w:val="num" w:pos="4320"/>
        </w:tabs>
        <w:ind w:left="4320" w:hanging="360"/>
      </w:pPr>
      <w:rPr>
        <w:rFonts w:ascii="Arial" w:hAnsi="Arial" w:hint="default"/>
      </w:rPr>
    </w:lvl>
    <w:lvl w:ilvl="6" w:tplc="8076D0D0" w:tentative="1">
      <w:start w:val="1"/>
      <w:numFmt w:val="bullet"/>
      <w:lvlText w:val="•"/>
      <w:lvlJc w:val="left"/>
      <w:pPr>
        <w:tabs>
          <w:tab w:val="num" w:pos="5040"/>
        </w:tabs>
        <w:ind w:left="5040" w:hanging="360"/>
      </w:pPr>
      <w:rPr>
        <w:rFonts w:ascii="Arial" w:hAnsi="Arial" w:hint="default"/>
      </w:rPr>
    </w:lvl>
    <w:lvl w:ilvl="7" w:tplc="54E2DAAC" w:tentative="1">
      <w:start w:val="1"/>
      <w:numFmt w:val="bullet"/>
      <w:lvlText w:val="•"/>
      <w:lvlJc w:val="left"/>
      <w:pPr>
        <w:tabs>
          <w:tab w:val="num" w:pos="5760"/>
        </w:tabs>
        <w:ind w:left="5760" w:hanging="360"/>
      </w:pPr>
      <w:rPr>
        <w:rFonts w:ascii="Arial" w:hAnsi="Arial" w:hint="default"/>
      </w:rPr>
    </w:lvl>
    <w:lvl w:ilvl="8" w:tplc="8CB8D3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B03A5"/>
    <w:multiLevelType w:val="hybridMultilevel"/>
    <w:tmpl w:val="17F09B94"/>
    <w:lvl w:ilvl="0" w:tplc="F0B61E76">
      <w:start w:val="1"/>
      <w:numFmt w:val="bullet"/>
      <w:lvlText w:val="•"/>
      <w:lvlJc w:val="left"/>
      <w:pPr>
        <w:tabs>
          <w:tab w:val="num" w:pos="720"/>
        </w:tabs>
        <w:ind w:left="720" w:hanging="360"/>
      </w:pPr>
      <w:rPr>
        <w:rFonts w:ascii="Arial" w:hAnsi="Arial" w:hint="default"/>
      </w:rPr>
    </w:lvl>
    <w:lvl w:ilvl="1" w:tplc="ECA4DC10" w:tentative="1">
      <w:start w:val="1"/>
      <w:numFmt w:val="bullet"/>
      <w:lvlText w:val="•"/>
      <w:lvlJc w:val="left"/>
      <w:pPr>
        <w:tabs>
          <w:tab w:val="num" w:pos="1440"/>
        </w:tabs>
        <w:ind w:left="1440" w:hanging="360"/>
      </w:pPr>
      <w:rPr>
        <w:rFonts w:ascii="Arial" w:hAnsi="Arial" w:hint="default"/>
      </w:rPr>
    </w:lvl>
    <w:lvl w:ilvl="2" w:tplc="04F2F558" w:tentative="1">
      <w:start w:val="1"/>
      <w:numFmt w:val="bullet"/>
      <w:lvlText w:val="•"/>
      <w:lvlJc w:val="left"/>
      <w:pPr>
        <w:tabs>
          <w:tab w:val="num" w:pos="2160"/>
        </w:tabs>
        <w:ind w:left="2160" w:hanging="360"/>
      </w:pPr>
      <w:rPr>
        <w:rFonts w:ascii="Arial" w:hAnsi="Arial" w:hint="default"/>
      </w:rPr>
    </w:lvl>
    <w:lvl w:ilvl="3" w:tplc="BCEC6218" w:tentative="1">
      <w:start w:val="1"/>
      <w:numFmt w:val="bullet"/>
      <w:lvlText w:val="•"/>
      <w:lvlJc w:val="left"/>
      <w:pPr>
        <w:tabs>
          <w:tab w:val="num" w:pos="2880"/>
        </w:tabs>
        <w:ind w:left="2880" w:hanging="360"/>
      </w:pPr>
      <w:rPr>
        <w:rFonts w:ascii="Arial" w:hAnsi="Arial" w:hint="default"/>
      </w:rPr>
    </w:lvl>
    <w:lvl w:ilvl="4" w:tplc="8A369D1C" w:tentative="1">
      <w:start w:val="1"/>
      <w:numFmt w:val="bullet"/>
      <w:lvlText w:val="•"/>
      <w:lvlJc w:val="left"/>
      <w:pPr>
        <w:tabs>
          <w:tab w:val="num" w:pos="3600"/>
        </w:tabs>
        <w:ind w:left="3600" w:hanging="360"/>
      </w:pPr>
      <w:rPr>
        <w:rFonts w:ascii="Arial" w:hAnsi="Arial" w:hint="default"/>
      </w:rPr>
    </w:lvl>
    <w:lvl w:ilvl="5" w:tplc="E9261D64" w:tentative="1">
      <w:start w:val="1"/>
      <w:numFmt w:val="bullet"/>
      <w:lvlText w:val="•"/>
      <w:lvlJc w:val="left"/>
      <w:pPr>
        <w:tabs>
          <w:tab w:val="num" w:pos="4320"/>
        </w:tabs>
        <w:ind w:left="4320" w:hanging="360"/>
      </w:pPr>
      <w:rPr>
        <w:rFonts w:ascii="Arial" w:hAnsi="Arial" w:hint="default"/>
      </w:rPr>
    </w:lvl>
    <w:lvl w:ilvl="6" w:tplc="D3A03800" w:tentative="1">
      <w:start w:val="1"/>
      <w:numFmt w:val="bullet"/>
      <w:lvlText w:val="•"/>
      <w:lvlJc w:val="left"/>
      <w:pPr>
        <w:tabs>
          <w:tab w:val="num" w:pos="5040"/>
        </w:tabs>
        <w:ind w:left="5040" w:hanging="360"/>
      </w:pPr>
      <w:rPr>
        <w:rFonts w:ascii="Arial" w:hAnsi="Arial" w:hint="default"/>
      </w:rPr>
    </w:lvl>
    <w:lvl w:ilvl="7" w:tplc="A37423E6" w:tentative="1">
      <w:start w:val="1"/>
      <w:numFmt w:val="bullet"/>
      <w:lvlText w:val="•"/>
      <w:lvlJc w:val="left"/>
      <w:pPr>
        <w:tabs>
          <w:tab w:val="num" w:pos="5760"/>
        </w:tabs>
        <w:ind w:left="5760" w:hanging="360"/>
      </w:pPr>
      <w:rPr>
        <w:rFonts w:ascii="Arial" w:hAnsi="Arial" w:hint="default"/>
      </w:rPr>
    </w:lvl>
    <w:lvl w:ilvl="8" w:tplc="8FDC8A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57190B"/>
    <w:multiLevelType w:val="hybridMultilevel"/>
    <w:tmpl w:val="F778691C"/>
    <w:lvl w:ilvl="0" w:tplc="E65AB486">
      <w:start w:val="1"/>
      <w:numFmt w:val="bullet"/>
      <w:lvlText w:val=""/>
      <w:lvlJc w:val="left"/>
      <w:pPr>
        <w:tabs>
          <w:tab w:val="num" w:pos="720"/>
        </w:tabs>
        <w:ind w:left="720" w:hanging="360"/>
      </w:pPr>
      <w:rPr>
        <w:rFonts w:ascii="Symbol" w:hAnsi="Symbol" w:hint="default"/>
      </w:rPr>
    </w:lvl>
    <w:lvl w:ilvl="1" w:tplc="E550CB32" w:tentative="1">
      <w:start w:val="1"/>
      <w:numFmt w:val="bullet"/>
      <w:lvlText w:val=""/>
      <w:lvlJc w:val="left"/>
      <w:pPr>
        <w:tabs>
          <w:tab w:val="num" w:pos="1440"/>
        </w:tabs>
        <w:ind w:left="1440" w:hanging="360"/>
      </w:pPr>
      <w:rPr>
        <w:rFonts w:ascii="Symbol" w:hAnsi="Symbol" w:hint="default"/>
      </w:rPr>
    </w:lvl>
    <w:lvl w:ilvl="2" w:tplc="B44C6538" w:tentative="1">
      <w:start w:val="1"/>
      <w:numFmt w:val="bullet"/>
      <w:lvlText w:val=""/>
      <w:lvlJc w:val="left"/>
      <w:pPr>
        <w:tabs>
          <w:tab w:val="num" w:pos="2160"/>
        </w:tabs>
        <w:ind w:left="2160" w:hanging="360"/>
      </w:pPr>
      <w:rPr>
        <w:rFonts w:ascii="Symbol" w:hAnsi="Symbol" w:hint="default"/>
      </w:rPr>
    </w:lvl>
    <w:lvl w:ilvl="3" w:tplc="796CA668" w:tentative="1">
      <w:start w:val="1"/>
      <w:numFmt w:val="bullet"/>
      <w:lvlText w:val=""/>
      <w:lvlJc w:val="left"/>
      <w:pPr>
        <w:tabs>
          <w:tab w:val="num" w:pos="2880"/>
        </w:tabs>
        <w:ind w:left="2880" w:hanging="360"/>
      </w:pPr>
      <w:rPr>
        <w:rFonts w:ascii="Symbol" w:hAnsi="Symbol" w:hint="default"/>
      </w:rPr>
    </w:lvl>
    <w:lvl w:ilvl="4" w:tplc="4D38ABBA" w:tentative="1">
      <w:start w:val="1"/>
      <w:numFmt w:val="bullet"/>
      <w:lvlText w:val=""/>
      <w:lvlJc w:val="left"/>
      <w:pPr>
        <w:tabs>
          <w:tab w:val="num" w:pos="3600"/>
        </w:tabs>
        <w:ind w:left="3600" w:hanging="360"/>
      </w:pPr>
      <w:rPr>
        <w:rFonts w:ascii="Symbol" w:hAnsi="Symbol" w:hint="default"/>
      </w:rPr>
    </w:lvl>
    <w:lvl w:ilvl="5" w:tplc="ABAEC1DA" w:tentative="1">
      <w:start w:val="1"/>
      <w:numFmt w:val="bullet"/>
      <w:lvlText w:val=""/>
      <w:lvlJc w:val="left"/>
      <w:pPr>
        <w:tabs>
          <w:tab w:val="num" w:pos="4320"/>
        </w:tabs>
        <w:ind w:left="4320" w:hanging="360"/>
      </w:pPr>
      <w:rPr>
        <w:rFonts w:ascii="Symbol" w:hAnsi="Symbol" w:hint="default"/>
      </w:rPr>
    </w:lvl>
    <w:lvl w:ilvl="6" w:tplc="5F1AF8E6" w:tentative="1">
      <w:start w:val="1"/>
      <w:numFmt w:val="bullet"/>
      <w:lvlText w:val=""/>
      <w:lvlJc w:val="left"/>
      <w:pPr>
        <w:tabs>
          <w:tab w:val="num" w:pos="5040"/>
        </w:tabs>
        <w:ind w:left="5040" w:hanging="360"/>
      </w:pPr>
      <w:rPr>
        <w:rFonts w:ascii="Symbol" w:hAnsi="Symbol" w:hint="default"/>
      </w:rPr>
    </w:lvl>
    <w:lvl w:ilvl="7" w:tplc="2744B0F6" w:tentative="1">
      <w:start w:val="1"/>
      <w:numFmt w:val="bullet"/>
      <w:lvlText w:val=""/>
      <w:lvlJc w:val="left"/>
      <w:pPr>
        <w:tabs>
          <w:tab w:val="num" w:pos="5760"/>
        </w:tabs>
        <w:ind w:left="5760" w:hanging="360"/>
      </w:pPr>
      <w:rPr>
        <w:rFonts w:ascii="Symbol" w:hAnsi="Symbol" w:hint="default"/>
      </w:rPr>
    </w:lvl>
    <w:lvl w:ilvl="8" w:tplc="7C6CDAA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A6D0A34"/>
    <w:multiLevelType w:val="hybridMultilevel"/>
    <w:tmpl w:val="24D2EB8A"/>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0E35"/>
    <w:multiLevelType w:val="hybridMultilevel"/>
    <w:tmpl w:val="709A35AA"/>
    <w:lvl w:ilvl="0" w:tplc="42B8F8BA">
      <w:start w:val="1"/>
      <w:numFmt w:val="bullet"/>
      <w:lvlText w:val="•"/>
      <w:lvlJc w:val="left"/>
      <w:pPr>
        <w:tabs>
          <w:tab w:val="num" w:pos="720"/>
        </w:tabs>
        <w:ind w:left="720" w:hanging="360"/>
      </w:pPr>
      <w:rPr>
        <w:rFonts w:ascii="Arial" w:hAnsi="Arial" w:hint="default"/>
      </w:rPr>
    </w:lvl>
    <w:lvl w:ilvl="1" w:tplc="7E26EB54" w:tentative="1">
      <w:start w:val="1"/>
      <w:numFmt w:val="bullet"/>
      <w:lvlText w:val="•"/>
      <w:lvlJc w:val="left"/>
      <w:pPr>
        <w:tabs>
          <w:tab w:val="num" w:pos="1440"/>
        </w:tabs>
        <w:ind w:left="1440" w:hanging="360"/>
      </w:pPr>
      <w:rPr>
        <w:rFonts w:ascii="Arial" w:hAnsi="Arial" w:hint="default"/>
      </w:rPr>
    </w:lvl>
    <w:lvl w:ilvl="2" w:tplc="822C72C2" w:tentative="1">
      <w:start w:val="1"/>
      <w:numFmt w:val="bullet"/>
      <w:lvlText w:val="•"/>
      <w:lvlJc w:val="left"/>
      <w:pPr>
        <w:tabs>
          <w:tab w:val="num" w:pos="2160"/>
        </w:tabs>
        <w:ind w:left="2160" w:hanging="360"/>
      </w:pPr>
      <w:rPr>
        <w:rFonts w:ascii="Arial" w:hAnsi="Arial" w:hint="default"/>
      </w:rPr>
    </w:lvl>
    <w:lvl w:ilvl="3" w:tplc="021C28B2" w:tentative="1">
      <w:start w:val="1"/>
      <w:numFmt w:val="bullet"/>
      <w:lvlText w:val="•"/>
      <w:lvlJc w:val="left"/>
      <w:pPr>
        <w:tabs>
          <w:tab w:val="num" w:pos="2880"/>
        </w:tabs>
        <w:ind w:left="2880" w:hanging="360"/>
      </w:pPr>
      <w:rPr>
        <w:rFonts w:ascii="Arial" w:hAnsi="Arial" w:hint="default"/>
      </w:rPr>
    </w:lvl>
    <w:lvl w:ilvl="4" w:tplc="8E2221C0" w:tentative="1">
      <w:start w:val="1"/>
      <w:numFmt w:val="bullet"/>
      <w:lvlText w:val="•"/>
      <w:lvlJc w:val="left"/>
      <w:pPr>
        <w:tabs>
          <w:tab w:val="num" w:pos="3600"/>
        </w:tabs>
        <w:ind w:left="3600" w:hanging="360"/>
      </w:pPr>
      <w:rPr>
        <w:rFonts w:ascii="Arial" w:hAnsi="Arial" w:hint="default"/>
      </w:rPr>
    </w:lvl>
    <w:lvl w:ilvl="5" w:tplc="4B2C2CE0" w:tentative="1">
      <w:start w:val="1"/>
      <w:numFmt w:val="bullet"/>
      <w:lvlText w:val="•"/>
      <w:lvlJc w:val="left"/>
      <w:pPr>
        <w:tabs>
          <w:tab w:val="num" w:pos="4320"/>
        </w:tabs>
        <w:ind w:left="4320" w:hanging="360"/>
      </w:pPr>
      <w:rPr>
        <w:rFonts w:ascii="Arial" w:hAnsi="Arial" w:hint="default"/>
      </w:rPr>
    </w:lvl>
    <w:lvl w:ilvl="6" w:tplc="F9F24088" w:tentative="1">
      <w:start w:val="1"/>
      <w:numFmt w:val="bullet"/>
      <w:lvlText w:val="•"/>
      <w:lvlJc w:val="left"/>
      <w:pPr>
        <w:tabs>
          <w:tab w:val="num" w:pos="5040"/>
        </w:tabs>
        <w:ind w:left="5040" w:hanging="360"/>
      </w:pPr>
      <w:rPr>
        <w:rFonts w:ascii="Arial" w:hAnsi="Arial" w:hint="default"/>
      </w:rPr>
    </w:lvl>
    <w:lvl w:ilvl="7" w:tplc="FEFEE7A4" w:tentative="1">
      <w:start w:val="1"/>
      <w:numFmt w:val="bullet"/>
      <w:lvlText w:val="•"/>
      <w:lvlJc w:val="left"/>
      <w:pPr>
        <w:tabs>
          <w:tab w:val="num" w:pos="5760"/>
        </w:tabs>
        <w:ind w:left="5760" w:hanging="360"/>
      </w:pPr>
      <w:rPr>
        <w:rFonts w:ascii="Arial" w:hAnsi="Arial" w:hint="default"/>
      </w:rPr>
    </w:lvl>
    <w:lvl w:ilvl="8" w:tplc="1E8086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534DC5"/>
    <w:multiLevelType w:val="hybridMultilevel"/>
    <w:tmpl w:val="A650D122"/>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F992E23E">
      <w:start w:val="1"/>
      <w:numFmt w:val="bullet"/>
      <w:lvlText w:val=""/>
      <w:lvlJc w:val="left"/>
      <w:pPr>
        <w:ind w:left="2160" w:hanging="360"/>
      </w:pPr>
      <w:rPr>
        <w:rFonts w:ascii="Wingdings 2" w:hAnsi="Wingdings 2" w:hint="default"/>
        <w:color w:val="4F2CD0" w:themeColor="accent5"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8C5D44"/>
    <w:multiLevelType w:val="hybridMultilevel"/>
    <w:tmpl w:val="F6C2347E"/>
    <w:lvl w:ilvl="0" w:tplc="0C684C52">
      <w:start w:val="1"/>
      <w:numFmt w:val="bullet"/>
      <w:lvlText w:val=""/>
      <w:lvlJc w:val="left"/>
      <w:pPr>
        <w:ind w:left="1440" w:hanging="360"/>
      </w:pPr>
      <w:rPr>
        <w:rFonts w:ascii="Symbol" w:hAnsi="Symbo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AE39D6"/>
    <w:multiLevelType w:val="hybridMultilevel"/>
    <w:tmpl w:val="31945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774A45"/>
    <w:multiLevelType w:val="hybridMultilevel"/>
    <w:tmpl w:val="F81E39DE"/>
    <w:lvl w:ilvl="0" w:tplc="71DA3B86">
      <w:start w:val="1"/>
      <w:numFmt w:val="bullet"/>
      <w:lvlText w:val="•"/>
      <w:lvlJc w:val="left"/>
      <w:pPr>
        <w:tabs>
          <w:tab w:val="num" w:pos="720"/>
        </w:tabs>
        <w:ind w:left="720" w:hanging="360"/>
      </w:pPr>
      <w:rPr>
        <w:rFonts w:ascii="Arial" w:hAnsi="Arial" w:hint="default"/>
      </w:rPr>
    </w:lvl>
    <w:lvl w:ilvl="1" w:tplc="F1B8A3DE" w:tentative="1">
      <w:start w:val="1"/>
      <w:numFmt w:val="bullet"/>
      <w:lvlText w:val="•"/>
      <w:lvlJc w:val="left"/>
      <w:pPr>
        <w:tabs>
          <w:tab w:val="num" w:pos="1440"/>
        </w:tabs>
        <w:ind w:left="1440" w:hanging="360"/>
      </w:pPr>
      <w:rPr>
        <w:rFonts w:ascii="Arial" w:hAnsi="Arial" w:hint="default"/>
      </w:rPr>
    </w:lvl>
    <w:lvl w:ilvl="2" w:tplc="FD30D3FC" w:tentative="1">
      <w:start w:val="1"/>
      <w:numFmt w:val="bullet"/>
      <w:lvlText w:val="•"/>
      <w:lvlJc w:val="left"/>
      <w:pPr>
        <w:tabs>
          <w:tab w:val="num" w:pos="2160"/>
        </w:tabs>
        <w:ind w:left="2160" w:hanging="360"/>
      </w:pPr>
      <w:rPr>
        <w:rFonts w:ascii="Arial" w:hAnsi="Arial" w:hint="default"/>
      </w:rPr>
    </w:lvl>
    <w:lvl w:ilvl="3" w:tplc="0F826754" w:tentative="1">
      <w:start w:val="1"/>
      <w:numFmt w:val="bullet"/>
      <w:lvlText w:val="•"/>
      <w:lvlJc w:val="left"/>
      <w:pPr>
        <w:tabs>
          <w:tab w:val="num" w:pos="2880"/>
        </w:tabs>
        <w:ind w:left="2880" w:hanging="360"/>
      </w:pPr>
      <w:rPr>
        <w:rFonts w:ascii="Arial" w:hAnsi="Arial" w:hint="default"/>
      </w:rPr>
    </w:lvl>
    <w:lvl w:ilvl="4" w:tplc="6FC69BBA" w:tentative="1">
      <w:start w:val="1"/>
      <w:numFmt w:val="bullet"/>
      <w:lvlText w:val="•"/>
      <w:lvlJc w:val="left"/>
      <w:pPr>
        <w:tabs>
          <w:tab w:val="num" w:pos="3600"/>
        </w:tabs>
        <w:ind w:left="3600" w:hanging="360"/>
      </w:pPr>
      <w:rPr>
        <w:rFonts w:ascii="Arial" w:hAnsi="Arial" w:hint="default"/>
      </w:rPr>
    </w:lvl>
    <w:lvl w:ilvl="5" w:tplc="B8ECD604" w:tentative="1">
      <w:start w:val="1"/>
      <w:numFmt w:val="bullet"/>
      <w:lvlText w:val="•"/>
      <w:lvlJc w:val="left"/>
      <w:pPr>
        <w:tabs>
          <w:tab w:val="num" w:pos="4320"/>
        </w:tabs>
        <w:ind w:left="4320" w:hanging="360"/>
      </w:pPr>
      <w:rPr>
        <w:rFonts w:ascii="Arial" w:hAnsi="Arial" w:hint="default"/>
      </w:rPr>
    </w:lvl>
    <w:lvl w:ilvl="6" w:tplc="E13A0BFC" w:tentative="1">
      <w:start w:val="1"/>
      <w:numFmt w:val="bullet"/>
      <w:lvlText w:val="•"/>
      <w:lvlJc w:val="left"/>
      <w:pPr>
        <w:tabs>
          <w:tab w:val="num" w:pos="5040"/>
        </w:tabs>
        <w:ind w:left="5040" w:hanging="360"/>
      </w:pPr>
      <w:rPr>
        <w:rFonts w:ascii="Arial" w:hAnsi="Arial" w:hint="default"/>
      </w:rPr>
    </w:lvl>
    <w:lvl w:ilvl="7" w:tplc="280E1254" w:tentative="1">
      <w:start w:val="1"/>
      <w:numFmt w:val="bullet"/>
      <w:lvlText w:val="•"/>
      <w:lvlJc w:val="left"/>
      <w:pPr>
        <w:tabs>
          <w:tab w:val="num" w:pos="5760"/>
        </w:tabs>
        <w:ind w:left="5760" w:hanging="360"/>
      </w:pPr>
      <w:rPr>
        <w:rFonts w:ascii="Arial" w:hAnsi="Arial" w:hint="default"/>
      </w:rPr>
    </w:lvl>
    <w:lvl w:ilvl="8" w:tplc="8BC4619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E32D91" w:themeColor="accent1"/>
      </w:rPr>
    </w:lvl>
    <w:lvl w:ilvl="1">
      <w:start w:val="1"/>
      <w:numFmt w:val="bullet"/>
      <w:lvlText w:val="•"/>
      <w:lvlJc w:val="left"/>
      <w:pPr>
        <w:tabs>
          <w:tab w:val="num" w:pos="648"/>
        </w:tabs>
        <w:ind w:left="720" w:hanging="360"/>
      </w:pPr>
      <w:rPr>
        <w:rFonts w:ascii="Cambria" w:hAnsi="Cambria" w:hint="default"/>
        <w:color w:val="E32D91" w:themeColor="accent1"/>
      </w:rPr>
    </w:lvl>
    <w:lvl w:ilvl="2">
      <w:start w:val="1"/>
      <w:numFmt w:val="bullet"/>
      <w:lvlText w:val="•"/>
      <w:lvlJc w:val="left"/>
      <w:pPr>
        <w:tabs>
          <w:tab w:val="num" w:pos="1008"/>
        </w:tabs>
        <w:ind w:left="1080" w:hanging="360"/>
      </w:pPr>
      <w:rPr>
        <w:rFonts w:ascii="Cambria" w:hAnsi="Cambria" w:hint="default"/>
        <w:color w:val="E32D91" w:themeColor="accent1"/>
      </w:rPr>
    </w:lvl>
    <w:lvl w:ilvl="3">
      <w:start w:val="1"/>
      <w:numFmt w:val="bullet"/>
      <w:lvlText w:val="•"/>
      <w:lvlJc w:val="left"/>
      <w:pPr>
        <w:tabs>
          <w:tab w:val="num" w:pos="1368"/>
        </w:tabs>
        <w:ind w:left="1440" w:hanging="360"/>
      </w:pPr>
      <w:rPr>
        <w:rFonts w:ascii="Cambria" w:hAnsi="Cambria" w:hint="default"/>
        <w:color w:val="E32D91" w:themeColor="accent1"/>
      </w:rPr>
    </w:lvl>
    <w:lvl w:ilvl="4">
      <w:start w:val="1"/>
      <w:numFmt w:val="bullet"/>
      <w:lvlText w:val="•"/>
      <w:lvlJc w:val="left"/>
      <w:pPr>
        <w:tabs>
          <w:tab w:val="num" w:pos="1728"/>
        </w:tabs>
        <w:ind w:left="1800" w:hanging="360"/>
      </w:pPr>
      <w:rPr>
        <w:rFonts w:ascii="Cambria" w:hAnsi="Cambria" w:hint="default"/>
        <w:color w:val="E32D91" w:themeColor="accent1"/>
      </w:rPr>
    </w:lvl>
    <w:lvl w:ilvl="5">
      <w:start w:val="1"/>
      <w:numFmt w:val="bullet"/>
      <w:lvlText w:val=""/>
      <w:lvlJc w:val="left"/>
      <w:pPr>
        <w:tabs>
          <w:tab w:val="num" w:pos="2088"/>
        </w:tabs>
        <w:ind w:left="2160" w:hanging="360"/>
      </w:pPr>
      <w:rPr>
        <w:rFonts w:ascii="Wingdings" w:hAnsi="Wingdings" w:hint="default"/>
        <w:color w:val="E32D91" w:themeColor="accent1"/>
      </w:rPr>
    </w:lvl>
    <w:lvl w:ilvl="6">
      <w:start w:val="1"/>
      <w:numFmt w:val="bullet"/>
      <w:lvlText w:val=""/>
      <w:lvlJc w:val="left"/>
      <w:pPr>
        <w:tabs>
          <w:tab w:val="num" w:pos="2448"/>
        </w:tabs>
        <w:ind w:left="2520" w:hanging="360"/>
      </w:pPr>
      <w:rPr>
        <w:rFonts w:ascii="Symbol" w:hAnsi="Symbol" w:hint="default"/>
        <w:color w:val="E32D91" w:themeColor="accent1"/>
      </w:rPr>
    </w:lvl>
    <w:lvl w:ilvl="7">
      <w:start w:val="1"/>
      <w:numFmt w:val="bullet"/>
      <w:lvlText w:val="o"/>
      <w:lvlJc w:val="left"/>
      <w:pPr>
        <w:tabs>
          <w:tab w:val="num" w:pos="2808"/>
        </w:tabs>
        <w:ind w:left="2880" w:hanging="360"/>
      </w:pPr>
      <w:rPr>
        <w:rFonts w:ascii="Courier New" w:hAnsi="Courier New" w:hint="default"/>
        <w:color w:val="E32D91" w:themeColor="accent1"/>
      </w:rPr>
    </w:lvl>
    <w:lvl w:ilvl="8">
      <w:start w:val="1"/>
      <w:numFmt w:val="bullet"/>
      <w:lvlText w:val=""/>
      <w:lvlJc w:val="left"/>
      <w:pPr>
        <w:tabs>
          <w:tab w:val="num" w:pos="3168"/>
        </w:tabs>
        <w:ind w:left="3240" w:hanging="360"/>
      </w:pPr>
      <w:rPr>
        <w:rFonts w:ascii="Wingdings" w:hAnsi="Wingdings" w:hint="default"/>
        <w:color w:val="E32D91" w:themeColor="accent1"/>
      </w:rPr>
    </w:lvl>
  </w:abstractNum>
  <w:abstractNum w:abstractNumId="26" w15:restartNumberingAfterBreak="0">
    <w:nsid w:val="6C2D36E6"/>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58540C"/>
    <w:multiLevelType w:val="hybridMultilevel"/>
    <w:tmpl w:val="7CB8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27BBE"/>
    <w:multiLevelType w:val="hybridMultilevel"/>
    <w:tmpl w:val="F9E68F2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A270A0"/>
    <w:multiLevelType w:val="hybridMultilevel"/>
    <w:tmpl w:val="DE088D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B5B2804"/>
    <w:multiLevelType w:val="hybridMultilevel"/>
    <w:tmpl w:val="C8BA3EF2"/>
    <w:lvl w:ilvl="0" w:tplc="04090001">
      <w:start w:val="1"/>
      <w:numFmt w:val="bullet"/>
      <w:lvlText w:val=""/>
      <w:lvlJc w:val="left"/>
      <w:pPr>
        <w:ind w:left="720" w:hanging="360"/>
      </w:pPr>
      <w:rPr>
        <w:rFonts w:ascii="Symbol" w:hAnsi="Symbol" w:hint="default"/>
      </w:rPr>
    </w:lvl>
    <w:lvl w:ilvl="1" w:tplc="AD064BA8" w:tentative="1">
      <w:start w:val="1"/>
      <w:numFmt w:val="bullet"/>
      <w:lvlText w:val="•"/>
      <w:lvlJc w:val="left"/>
      <w:pPr>
        <w:tabs>
          <w:tab w:val="num" w:pos="1440"/>
        </w:tabs>
        <w:ind w:left="1440" w:hanging="360"/>
      </w:pPr>
      <w:rPr>
        <w:rFonts w:ascii="Arial" w:hAnsi="Arial" w:hint="default"/>
      </w:rPr>
    </w:lvl>
    <w:lvl w:ilvl="2" w:tplc="F2983018" w:tentative="1">
      <w:start w:val="1"/>
      <w:numFmt w:val="bullet"/>
      <w:lvlText w:val="•"/>
      <w:lvlJc w:val="left"/>
      <w:pPr>
        <w:tabs>
          <w:tab w:val="num" w:pos="2160"/>
        </w:tabs>
        <w:ind w:left="2160" w:hanging="360"/>
      </w:pPr>
      <w:rPr>
        <w:rFonts w:ascii="Arial" w:hAnsi="Arial" w:hint="default"/>
      </w:rPr>
    </w:lvl>
    <w:lvl w:ilvl="3" w:tplc="57C0DC58" w:tentative="1">
      <w:start w:val="1"/>
      <w:numFmt w:val="bullet"/>
      <w:lvlText w:val="•"/>
      <w:lvlJc w:val="left"/>
      <w:pPr>
        <w:tabs>
          <w:tab w:val="num" w:pos="2880"/>
        </w:tabs>
        <w:ind w:left="2880" w:hanging="360"/>
      </w:pPr>
      <w:rPr>
        <w:rFonts w:ascii="Arial" w:hAnsi="Arial" w:hint="default"/>
      </w:rPr>
    </w:lvl>
    <w:lvl w:ilvl="4" w:tplc="BD5AAFE2" w:tentative="1">
      <w:start w:val="1"/>
      <w:numFmt w:val="bullet"/>
      <w:lvlText w:val="•"/>
      <w:lvlJc w:val="left"/>
      <w:pPr>
        <w:tabs>
          <w:tab w:val="num" w:pos="3600"/>
        </w:tabs>
        <w:ind w:left="3600" w:hanging="360"/>
      </w:pPr>
      <w:rPr>
        <w:rFonts w:ascii="Arial" w:hAnsi="Arial" w:hint="default"/>
      </w:rPr>
    </w:lvl>
    <w:lvl w:ilvl="5" w:tplc="FBE2954E" w:tentative="1">
      <w:start w:val="1"/>
      <w:numFmt w:val="bullet"/>
      <w:lvlText w:val="•"/>
      <w:lvlJc w:val="left"/>
      <w:pPr>
        <w:tabs>
          <w:tab w:val="num" w:pos="4320"/>
        </w:tabs>
        <w:ind w:left="4320" w:hanging="360"/>
      </w:pPr>
      <w:rPr>
        <w:rFonts w:ascii="Arial" w:hAnsi="Arial" w:hint="default"/>
      </w:rPr>
    </w:lvl>
    <w:lvl w:ilvl="6" w:tplc="8076D0D0" w:tentative="1">
      <w:start w:val="1"/>
      <w:numFmt w:val="bullet"/>
      <w:lvlText w:val="•"/>
      <w:lvlJc w:val="left"/>
      <w:pPr>
        <w:tabs>
          <w:tab w:val="num" w:pos="5040"/>
        </w:tabs>
        <w:ind w:left="5040" w:hanging="360"/>
      </w:pPr>
      <w:rPr>
        <w:rFonts w:ascii="Arial" w:hAnsi="Arial" w:hint="default"/>
      </w:rPr>
    </w:lvl>
    <w:lvl w:ilvl="7" w:tplc="54E2DAAC" w:tentative="1">
      <w:start w:val="1"/>
      <w:numFmt w:val="bullet"/>
      <w:lvlText w:val="•"/>
      <w:lvlJc w:val="left"/>
      <w:pPr>
        <w:tabs>
          <w:tab w:val="num" w:pos="5760"/>
        </w:tabs>
        <w:ind w:left="5760" w:hanging="360"/>
      </w:pPr>
      <w:rPr>
        <w:rFonts w:ascii="Arial" w:hAnsi="Arial" w:hint="default"/>
      </w:rPr>
    </w:lvl>
    <w:lvl w:ilvl="8" w:tplc="8CB8D3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1"/>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1"/>
  </w:num>
  <w:num w:numId="10">
    <w:abstractNumId w:val="25"/>
  </w:num>
  <w:num w:numId="11">
    <w:abstractNumId w:val="25"/>
    <w:lvlOverride w:ilvl="0">
      <w:lvl w:ilvl="0">
        <w:start w:val="1"/>
        <w:numFmt w:val="bullet"/>
        <w:pStyle w:val="ListBullet"/>
        <w:lvlText w:val="•"/>
        <w:lvlJc w:val="left"/>
        <w:pPr>
          <w:tabs>
            <w:tab w:val="num" w:pos="288"/>
          </w:tabs>
          <w:ind w:left="504" w:hanging="216"/>
        </w:pPr>
        <w:rPr>
          <w:rFonts w:ascii="Cambria" w:hAnsi="Cambria" w:hint="default"/>
          <w:color w:val="E32D91" w:themeColor="accent1"/>
        </w:rPr>
      </w:lvl>
    </w:lvlOverride>
    <w:lvlOverride w:ilvl="1">
      <w:lvl w:ilvl="1">
        <w:start w:val="1"/>
        <w:numFmt w:val="bullet"/>
        <w:lvlText w:val="•"/>
        <w:lvlJc w:val="left"/>
        <w:pPr>
          <w:tabs>
            <w:tab w:val="num" w:pos="792"/>
          </w:tabs>
          <w:ind w:left="1008" w:hanging="216"/>
        </w:pPr>
        <w:rPr>
          <w:rFonts w:ascii="Cambria" w:hAnsi="Cambria" w:hint="default"/>
          <w:color w:val="E32D91" w:themeColor="accent1"/>
        </w:rPr>
      </w:lvl>
    </w:lvlOverride>
    <w:lvlOverride w:ilvl="2">
      <w:lvl w:ilvl="2">
        <w:start w:val="1"/>
        <w:numFmt w:val="bullet"/>
        <w:lvlText w:val="•"/>
        <w:lvlJc w:val="left"/>
        <w:pPr>
          <w:tabs>
            <w:tab w:val="num" w:pos="1296"/>
          </w:tabs>
          <w:ind w:left="1512" w:hanging="216"/>
        </w:pPr>
        <w:rPr>
          <w:rFonts w:ascii="Cambria" w:hAnsi="Cambria" w:hint="default"/>
          <w:color w:val="E32D91" w:themeColor="accent1"/>
        </w:rPr>
      </w:lvl>
    </w:lvlOverride>
    <w:lvlOverride w:ilvl="3">
      <w:lvl w:ilvl="3">
        <w:start w:val="1"/>
        <w:numFmt w:val="bullet"/>
        <w:lvlText w:val="•"/>
        <w:lvlJc w:val="left"/>
        <w:pPr>
          <w:tabs>
            <w:tab w:val="num" w:pos="1800"/>
          </w:tabs>
          <w:ind w:left="2016" w:hanging="216"/>
        </w:pPr>
        <w:rPr>
          <w:rFonts w:ascii="Cambria" w:hAnsi="Cambria" w:hint="default"/>
          <w:color w:val="E32D91" w:themeColor="accent1"/>
        </w:rPr>
      </w:lvl>
    </w:lvlOverride>
    <w:lvlOverride w:ilvl="4">
      <w:lvl w:ilvl="4">
        <w:start w:val="1"/>
        <w:numFmt w:val="bullet"/>
        <w:lvlText w:val="•"/>
        <w:lvlJc w:val="left"/>
        <w:pPr>
          <w:tabs>
            <w:tab w:val="num" w:pos="2304"/>
          </w:tabs>
          <w:ind w:left="2520" w:hanging="216"/>
        </w:pPr>
        <w:rPr>
          <w:rFonts w:ascii="Cambria" w:hAnsi="Cambria" w:hint="default"/>
          <w:color w:val="E32D91" w:themeColor="accent1"/>
        </w:rPr>
      </w:lvl>
    </w:lvlOverride>
    <w:lvlOverride w:ilvl="5">
      <w:lvl w:ilvl="5">
        <w:start w:val="1"/>
        <w:numFmt w:val="bullet"/>
        <w:lvlText w:val=""/>
        <w:lvlJc w:val="left"/>
        <w:pPr>
          <w:tabs>
            <w:tab w:val="num" w:pos="2808"/>
          </w:tabs>
          <w:ind w:left="3024" w:hanging="216"/>
        </w:pPr>
        <w:rPr>
          <w:rFonts w:ascii="Wingdings" w:hAnsi="Wingdings" w:hint="default"/>
          <w:color w:val="E32D91" w:themeColor="accent1"/>
        </w:rPr>
      </w:lvl>
    </w:lvlOverride>
    <w:lvlOverride w:ilvl="6">
      <w:lvl w:ilvl="6">
        <w:start w:val="1"/>
        <w:numFmt w:val="bullet"/>
        <w:lvlText w:val=""/>
        <w:lvlJc w:val="left"/>
        <w:pPr>
          <w:tabs>
            <w:tab w:val="num" w:pos="3312"/>
          </w:tabs>
          <w:ind w:left="3528" w:hanging="216"/>
        </w:pPr>
        <w:rPr>
          <w:rFonts w:ascii="Symbol" w:hAnsi="Symbol" w:hint="default"/>
          <w:color w:val="E32D91"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E32D91" w:themeColor="accent1"/>
        </w:rPr>
      </w:lvl>
    </w:lvlOverride>
    <w:lvlOverride w:ilvl="8">
      <w:lvl w:ilvl="8">
        <w:start w:val="1"/>
        <w:numFmt w:val="bullet"/>
        <w:lvlText w:val=""/>
        <w:lvlJc w:val="left"/>
        <w:pPr>
          <w:tabs>
            <w:tab w:val="num" w:pos="4320"/>
          </w:tabs>
          <w:ind w:left="4536" w:hanging="216"/>
        </w:pPr>
        <w:rPr>
          <w:rFonts w:ascii="Wingdings" w:hAnsi="Wingdings" w:hint="default"/>
          <w:color w:val="E32D91" w:themeColor="accent1"/>
        </w:rPr>
      </w:lvl>
    </w:lvlOverride>
  </w:num>
  <w:num w:numId="12">
    <w:abstractNumId w:val="25"/>
  </w:num>
  <w:num w:numId="13">
    <w:abstractNumId w:val="25"/>
  </w:num>
  <w:num w:numId="14">
    <w:abstractNumId w:val="25"/>
    <w:lvlOverride w:ilvl="0">
      <w:lvl w:ilvl="0">
        <w:start w:val="1"/>
        <w:numFmt w:val="bullet"/>
        <w:pStyle w:val="ListBullet"/>
        <w:lvlText w:val="•"/>
        <w:lvlJc w:val="left"/>
        <w:pPr>
          <w:ind w:left="360" w:hanging="360"/>
        </w:pPr>
        <w:rPr>
          <w:rFonts w:ascii="Cambria" w:hAnsi="Cambria" w:hint="default"/>
          <w:color w:val="E32D91" w:themeColor="accent1"/>
        </w:rPr>
      </w:lvl>
    </w:lvlOverride>
    <w:lvlOverride w:ilvl="1">
      <w:lvl w:ilvl="1">
        <w:start w:val="1"/>
        <w:numFmt w:val="bullet"/>
        <w:lvlText w:val="•"/>
        <w:lvlJc w:val="left"/>
        <w:pPr>
          <w:ind w:left="864" w:hanging="360"/>
        </w:pPr>
        <w:rPr>
          <w:rFonts w:ascii="Cambria" w:hAnsi="Cambria" w:hint="default"/>
          <w:color w:val="E32D91" w:themeColor="accent1"/>
        </w:rPr>
      </w:lvl>
    </w:lvlOverride>
    <w:lvlOverride w:ilvl="2">
      <w:lvl w:ilvl="2">
        <w:start w:val="1"/>
        <w:numFmt w:val="bullet"/>
        <w:lvlText w:val="•"/>
        <w:lvlJc w:val="left"/>
        <w:pPr>
          <w:ind w:left="1368" w:hanging="360"/>
        </w:pPr>
        <w:rPr>
          <w:rFonts w:ascii="Cambria" w:hAnsi="Cambria" w:hint="default"/>
          <w:color w:val="E32D91" w:themeColor="accent1"/>
        </w:rPr>
      </w:lvl>
    </w:lvlOverride>
    <w:lvlOverride w:ilvl="3">
      <w:lvl w:ilvl="3">
        <w:start w:val="1"/>
        <w:numFmt w:val="bullet"/>
        <w:lvlText w:val="•"/>
        <w:lvlJc w:val="left"/>
        <w:pPr>
          <w:ind w:left="1872" w:hanging="360"/>
        </w:pPr>
        <w:rPr>
          <w:rFonts w:ascii="Cambria" w:hAnsi="Cambria" w:hint="default"/>
          <w:color w:val="E32D91" w:themeColor="accent1"/>
        </w:rPr>
      </w:lvl>
    </w:lvlOverride>
    <w:lvlOverride w:ilvl="4">
      <w:lvl w:ilvl="4">
        <w:start w:val="1"/>
        <w:numFmt w:val="bullet"/>
        <w:lvlText w:val="•"/>
        <w:lvlJc w:val="left"/>
        <w:pPr>
          <w:ind w:left="2376" w:hanging="360"/>
        </w:pPr>
        <w:rPr>
          <w:rFonts w:ascii="Cambria" w:hAnsi="Cambria" w:hint="default"/>
          <w:color w:val="E32D91" w:themeColor="accent1"/>
        </w:rPr>
      </w:lvl>
    </w:lvlOverride>
    <w:lvlOverride w:ilvl="5">
      <w:lvl w:ilvl="5">
        <w:start w:val="1"/>
        <w:numFmt w:val="bullet"/>
        <w:lvlText w:val=""/>
        <w:lvlJc w:val="left"/>
        <w:pPr>
          <w:ind w:left="2880" w:hanging="360"/>
        </w:pPr>
        <w:rPr>
          <w:rFonts w:ascii="Wingdings" w:hAnsi="Wingdings" w:hint="default"/>
          <w:color w:val="E32D91" w:themeColor="accent1"/>
        </w:rPr>
      </w:lvl>
    </w:lvlOverride>
    <w:lvlOverride w:ilvl="6">
      <w:lvl w:ilvl="6">
        <w:start w:val="1"/>
        <w:numFmt w:val="bullet"/>
        <w:lvlText w:val=""/>
        <w:lvlJc w:val="left"/>
        <w:pPr>
          <w:ind w:left="3384" w:hanging="360"/>
        </w:pPr>
        <w:rPr>
          <w:rFonts w:ascii="Symbol" w:hAnsi="Symbol" w:hint="default"/>
          <w:color w:val="E32D91" w:themeColor="accent1"/>
        </w:rPr>
      </w:lvl>
    </w:lvlOverride>
    <w:lvlOverride w:ilvl="7">
      <w:lvl w:ilvl="7">
        <w:start w:val="1"/>
        <w:numFmt w:val="bullet"/>
        <w:lvlText w:val="o"/>
        <w:lvlJc w:val="left"/>
        <w:pPr>
          <w:ind w:left="3888" w:hanging="360"/>
        </w:pPr>
        <w:rPr>
          <w:rFonts w:ascii="Courier New" w:hAnsi="Courier New" w:hint="default"/>
          <w:color w:val="E32D91" w:themeColor="accent1"/>
        </w:rPr>
      </w:lvl>
    </w:lvlOverride>
    <w:lvlOverride w:ilvl="8">
      <w:lvl w:ilvl="8">
        <w:start w:val="1"/>
        <w:numFmt w:val="bullet"/>
        <w:lvlText w:val=""/>
        <w:lvlJc w:val="left"/>
        <w:pPr>
          <w:ind w:left="4392" w:hanging="360"/>
        </w:pPr>
        <w:rPr>
          <w:rFonts w:ascii="Wingdings" w:hAnsi="Wingdings" w:hint="default"/>
          <w:color w:val="E32D91" w:themeColor="accent1"/>
        </w:rPr>
      </w:lvl>
    </w:lvlOverride>
  </w:num>
  <w:num w:numId="15">
    <w:abstractNumId w:val="25"/>
    <w:lvlOverride w:ilvl="0">
      <w:lvl w:ilvl="0">
        <w:start w:val="1"/>
        <w:numFmt w:val="bullet"/>
        <w:pStyle w:val="ListBullet"/>
        <w:lvlText w:val="•"/>
        <w:lvlJc w:val="left"/>
        <w:pPr>
          <w:ind w:left="648" w:hanging="360"/>
        </w:pPr>
        <w:rPr>
          <w:rFonts w:ascii="Cambria" w:hAnsi="Cambria" w:hint="default"/>
          <w:color w:val="E32D91" w:themeColor="accent1"/>
        </w:rPr>
      </w:lvl>
    </w:lvlOverride>
    <w:lvlOverride w:ilvl="1">
      <w:lvl w:ilvl="1">
        <w:start w:val="1"/>
        <w:numFmt w:val="bullet"/>
        <w:lvlText w:val="•"/>
        <w:lvlJc w:val="left"/>
        <w:pPr>
          <w:tabs>
            <w:tab w:val="num" w:pos="648"/>
          </w:tabs>
          <w:ind w:left="720" w:hanging="360"/>
        </w:pPr>
        <w:rPr>
          <w:rFonts w:ascii="Cambria" w:hAnsi="Cambria" w:hint="default"/>
          <w:color w:val="E32D91" w:themeColor="accent1"/>
        </w:rPr>
      </w:lvl>
    </w:lvlOverride>
    <w:lvlOverride w:ilvl="2">
      <w:lvl w:ilvl="2">
        <w:start w:val="1"/>
        <w:numFmt w:val="bullet"/>
        <w:lvlText w:val="•"/>
        <w:lvlJc w:val="left"/>
        <w:pPr>
          <w:tabs>
            <w:tab w:val="num" w:pos="1008"/>
          </w:tabs>
          <w:ind w:left="1080" w:hanging="360"/>
        </w:pPr>
        <w:rPr>
          <w:rFonts w:ascii="Cambria" w:hAnsi="Cambria" w:hint="default"/>
          <w:color w:val="E32D91" w:themeColor="accent1"/>
        </w:rPr>
      </w:lvl>
    </w:lvlOverride>
    <w:lvlOverride w:ilvl="3">
      <w:lvl w:ilvl="3">
        <w:start w:val="1"/>
        <w:numFmt w:val="bullet"/>
        <w:lvlText w:val="•"/>
        <w:lvlJc w:val="left"/>
        <w:pPr>
          <w:tabs>
            <w:tab w:val="num" w:pos="1368"/>
          </w:tabs>
          <w:ind w:left="1440" w:hanging="360"/>
        </w:pPr>
        <w:rPr>
          <w:rFonts w:ascii="Cambria" w:hAnsi="Cambria" w:hint="default"/>
          <w:color w:val="E32D91" w:themeColor="accent1"/>
        </w:rPr>
      </w:lvl>
    </w:lvlOverride>
    <w:lvlOverride w:ilvl="4">
      <w:lvl w:ilvl="4">
        <w:start w:val="1"/>
        <w:numFmt w:val="bullet"/>
        <w:lvlText w:val="•"/>
        <w:lvlJc w:val="left"/>
        <w:pPr>
          <w:tabs>
            <w:tab w:val="num" w:pos="1728"/>
          </w:tabs>
          <w:ind w:left="1800" w:hanging="360"/>
        </w:pPr>
        <w:rPr>
          <w:rFonts w:ascii="Cambria" w:hAnsi="Cambria" w:hint="default"/>
          <w:color w:val="E32D91" w:themeColor="accent1"/>
        </w:rPr>
      </w:lvl>
    </w:lvlOverride>
    <w:lvlOverride w:ilvl="5">
      <w:lvl w:ilvl="5">
        <w:start w:val="1"/>
        <w:numFmt w:val="bullet"/>
        <w:lvlText w:val=""/>
        <w:lvlJc w:val="left"/>
        <w:pPr>
          <w:tabs>
            <w:tab w:val="num" w:pos="2088"/>
          </w:tabs>
          <w:ind w:left="2160" w:hanging="360"/>
        </w:pPr>
        <w:rPr>
          <w:rFonts w:ascii="Wingdings" w:hAnsi="Wingdings" w:hint="default"/>
          <w:color w:val="E32D91" w:themeColor="accent1"/>
        </w:rPr>
      </w:lvl>
    </w:lvlOverride>
    <w:lvlOverride w:ilvl="6">
      <w:lvl w:ilvl="6">
        <w:start w:val="1"/>
        <w:numFmt w:val="bullet"/>
        <w:lvlText w:val=""/>
        <w:lvlJc w:val="left"/>
        <w:pPr>
          <w:tabs>
            <w:tab w:val="num" w:pos="2448"/>
          </w:tabs>
          <w:ind w:left="2520" w:hanging="360"/>
        </w:pPr>
        <w:rPr>
          <w:rFonts w:ascii="Symbol" w:hAnsi="Symbol" w:hint="default"/>
          <w:color w:val="E32D91"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E32D91" w:themeColor="accent1"/>
        </w:rPr>
      </w:lvl>
    </w:lvlOverride>
    <w:lvlOverride w:ilvl="8">
      <w:lvl w:ilvl="8">
        <w:start w:val="1"/>
        <w:numFmt w:val="bullet"/>
        <w:lvlText w:val=""/>
        <w:lvlJc w:val="left"/>
        <w:pPr>
          <w:tabs>
            <w:tab w:val="num" w:pos="3168"/>
          </w:tabs>
          <w:ind w:left="3240" w:hanging="360"/>
        </w:pPr>
        <w:rPr>
          <w:rFonts w:ascii="Wingdings" w:hAnsi="Wingdings" w:hint="default"/>
          <w:color w:val="E32D91" w:themeColor="accent1"/>
        </w:rPr>
      </w:lvl>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3"/>
  </w:num>
  <w:num w:numId="23">
    <w:abstractNumId w:val="9"/>
  </w:num>
  <w:num w:numId="24">
    <w:abstractNumId w:val="1"/>
  </w:num>
  <w:num w:numId="25">
    <w:abstractNumId w:val="19"/>
  </w:num>
  <w:num w:numId="26">
    <w:abstractNumId w:val="26"/>
  </w:num>
  <w:num w:numId="27">
    <w:abstractNumId w:val="27"/>
  </w:num>
  <w:num w:numId="28">
    <w:abstractNumId w:val="28"/>
  </w:num>
  <w:num w:numId="29">
    <w:abstractNumId w:val="12"/>
  </w:num>
  <w:num w:numId="30">
    <w:abstractNumId w:val="17"/>
  </w:num>
  <w:num w:numId="31">
    <w:abstractNumId w:val="14"/>
  </w:num>
  <w:num w:numId="32">
    <w:abstractNumId w:val="24"/>
  </w:num>
  <w:num w:numId="33">
    <w:abstractNumId w:val="5"/>
  </w:num>
  <w:num w:numId="34">
    <w:abstractNumId w:val="30"/>
  </w:num>
  <w:num w:numId="35">
    <w:abstractNumId w:val="8"/>
  </w:num>
  <w:num w:numId="36">
    <w:abstractNumId w:val="22"/>
  </w:num>
  <w:num w:numId="37">
    <w:abstractNumId w:val="23"/>
  </w:num>
  <w:num w:numId="38">
    <w:abstractNumId w:val="6"/>
  </w:num>
  <w:num w:numId="39">
    <w:abstractNumId w:val="3"/>
  </w:num>
  <w:num w:numId="40">
    <w:abstractNumId w:val="10"/>
  </w:num>
  <w:num w:numId="41">
    <w:abstractNumId w:val="29"/>
  </w:num>
  <w:num w:numId="42">
    <w:abstractNumId w:val="7"/>
  </w:num>
  <w:num w:numId="43">
    <w:abstractNumId w:val="20"/>
  </w:num>
  <w:num w:numId="44">
    <w:abstractNumId w:val="16"/>
  </w:num>
  <w:num w:numId="45">
    <w:abstractNumId w:val="4"/>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A66"/>
    <w:rsid w:val="0002111D"/>
    <w:rsid w:val="00030185"/>
    <w:rsid w:val="00033C38"/>
    <w:rsid w:val="00065891"/>
    <w:rsid w:val="00080327"/>
    <w:rsid w:val="00082ED3"/>
    <w:rsid w:val="000B0C1E"/>
    <w:rsid w:val="000C01AF"/>
    <w:rsid w:val="000F6471"/>
    <w:rsid w:val="00136F3C"/>
    <w:rsid w:val="00152537"/>
    <w:rsid w:val="00166374"/>
    <w:rsid w:val="00177288"/>
    <w:rsid w:val="00184B35"/>
    <w:rsid w:val="001865F2"/>
    <w:rsid w:val="001872A8"/>
    <w:rsid w:val="001B64AF"/>
    <w:rsid w:val="001E59F3"/>
    <w:rsid w:val="001E747A"/>
    <w:rsid w:val="001F2240"/>
    <w:rsid w:val="002063EE"/>
    <w:rsid w:val="00226FF2"/>
    <w:rsid w:val="00242688"/>
    <w:rsid w:val="002460AC"/>
    <w:rsid w:val="00252214"/>
    <w:rsid w:val="002709B1"/>
    <w:rsid w:val="002B49D8"/>
    <w:rsid w:val="002B60B3"/>
    <w:rsid w:val="002D474B"/>
    <w:rsid w:val="002E004D"/>
    <w:rsid w:val="002F2231"/>
    <w:rsid w:val="00303608"/>
    <w:rsid w:val="00305257"/>
    <w:rsid w:val="00307C9C"/>
    <w:rsid w:val="0033442B"/>
    <w:rsid w:val="00342438"/>
    <w:rsid w:val="00377ADD"/>
    <w:rsid w:val="00384AAE"/>
    <w:rsid w:val="00392357"/>
    <w:rsid w:val="003A0555"/>
    <w:rsid w:val="003A1026"/>
    <w:rsid w:val="003A1A85"/>
    <w:rsid w:val="003C6498"/>
    <w:rsid w:val="003D5104"/>
    <w:rsid w:val="003F429C"/>
    <w:rsid w:val="003F7108"/>
    <w:rsid w:val="0040654E"/>
    <w:rsid w:val="004132D0"/>
    <w:rsid w:val="00427B5A"/>
    <w:rsid w:val="00435998"/>
    <w:rsid w:val="00466F98"/>
    <w:rsid w:val="0047355F"/>
    <w:rsid w:val="004B34BC"/>
    <w:rsid w:val="005043D7"/>
    <w:rsid w:val="0054600E"/>
    <w:rsid w:val="00550FB1"/>
    <w:rsid w:val="00577305"/>
    <w:rsid w:val="005834FF"/>
    <w:rsid w:val="00586977"/>
    <w:rsid w:val="005A79B9"/>
    <w:rsid w:val="005B60E8"/>
    <w:rsid w:val="005C2E0B"/>
    <w:rsid w:val="005C5ECA"/>
    <w:rsid w:val="006248D0"/>
    <w:rsid w:val="00632A2A"/>
    <w:rsid w:val="00655D4E"/>
    <w:rsid w:val="00686563"/>
    <w:rsid w:val="0069682E"/>
    <w:rsid w:val="006A1F7E"/>
    <w:rsid w:val="006B11EF"/>
    <w:rsid w:val="006E3712"/>
    <w:rsid w:val="00725AC0"/>
    <w:rsid w:val="007312FC"/>
    <w:rsid w:val="0073222B"/>
    <w:rsid w:val="007537B6"/>
    <w:rsid w:val="00760843"/>
    <w:rsid w:val="007667BF"/>
    <w:rsid w:val="00794937"/>
    <w:rsid w:val="007A5EB4"/>
    <w:rsid w:val="007B0DFA"/>
    <w:rsid w:val="007D1C0B"/>
    <w:rsid w:val="007E480E"/>
    <w:rsid w:val="007E5E59"/>
    <w:rsid w:val="007E6FAC"/>
    <w:rsid w:val="007F2E53"/>
    <w:rsid w:val="00814A15"/>
    <w:rsid w:val="00823D33"/>
    <w:rsid w:val="00831655"/>
    <w:rsid w:val="0084313E"/>
    <w:rsid w:val="008759A8"/>
    <w:rsid w:val="00895463"/>
    <w:rsid w:val="008B46AB"/>
    <w:rsid w:val="008C48CE"/>
    <w:rsid w:val="008E1FCE"/>
    <w:rsid w:val="008E707B"/>
    <w:rsid w:val="008F355E"/>
    <w:rsid w:val="00913101"/>
    <w:rsid w:val="009210A6"/>
    <w:rsid w:val="00924378"/>
    <w:rsid w:val="00942858"/>
    <w:rsid w:val="00943DC9"/>
    <w:rsid w:val="00944D7A"/>
    <w:rsid w:val="00965489"/>
    <w:rsid w:val="00970CFB"/>
    <w:rsid w:val="00991002"/>
    <w:rsid w:val="009A0F76"/>
    <w:rsid w:val="009A69D4"/>
    <w:rsid w:val="009C1E93"/>
    <w:rsid w:val="009C4F91"/>
    <w:rsid w:val="009D2883"/>
    <w:rsid w:val="009E53B9"/>
    <w:rsid w:val="009F1580"/>
    <w:rsid w:val="009F2442"/>
    <w:rsid w:val="00A03BCD"/>
    <w:rsid w:val="00A2156C"/>
    <w:rsid w:val="00A45549"/>
    <w:rsid w:val="00A649D4"/>
    <w:rsid w:val="00A67D50"/>
    <w:rsid w:val="00A7217A"/>
    <w:rsid w:val="00A85A1F"/>
    <w:rsid w:val="00A86068"/>
    <w:rsid w:val="00A91D75"/>
    <w:rsid w:val="00AA40A4"/>
    <w:rsid w:val="00AA4BA8"/>
    <w:rsid w:val="00AA7A18"/>
    <w:rsid w:val="00AC343A"/>
    <w:rsid w:val="00AC7F54"/>
    <w:rsid w:val="00AD3B4D"/>
    <w:rsid w:val="00AE4672"/>
    <w:rsid w:val="00B03B81"/>
    <w:rsid w:val="00B04AC8"/>
    <w:rsid w:val="00B27CCB"/>
    <w:rsid w:val="00B84E87"/>
    <w:rsid w:val="00BA76E1"/>
    <w:rsid w:val="00BB4CA0"/>
    <w:rsid w:val="00BB76E2"/>
    <w:rsid w:val="00BC1801"/>
    <w:rsid w:val="00BD1541"/>
    <w:rsid w:val="00BE2D78"/>
    <w:rsid w:val="00BE3CAB"/>
    <w:rsid w:val="00C143EE"/>
    <w:rsid w:val="00C15825"/>
    <w:rsid w:val="00C173F0"/>
    <w:rsid w:val="00C4792A"/>
    <w:rsid w:val="00C50FEA"/>
    <w:rsid w:val="00C60331"/>
    <w:rsid w:val="00C6323A"/>
    <w:rsid w:val="00C668D2"/>
    <w:rsid w:val="00C81009"/>
    <w:rsid w:val="00C87193"/>
    <w:rsid w:val="00CA0D04"/>
    <w:rsid w:val="00CB27A1"/>
    <w:rsid w:val="00CC4C3B"/>
    <w:rsid w:val="00CD7FDB"/>
    <w:rsid w:val="00CF65BA"/>
    <w:rsid w:val="00D003BB"/>
    <w:rsid w:val="00D06E5B"/>
    <w:rsid w:val="00D344C4"/>
    <w:rsid w:val="00D476F7"/>
    <w:rsid w:val="00D55CBC"/>
    <w:rsid w:val="00D75E60"/>
    <w:rsid w:val="00D8631A"/>
    <w:rsid w:val="00D87CD8"/>
    <w:rsid w:val="00DB73F4"/>
    <w:rsid w:val="00DC1643"/>
    <w:rsid w:val="00DF1CFA"/>
    <w:rsid w:val="00E26381"/>
    <w:rsid w:val="00E523C3"/>
    <w:rsid w:val="00E5388E"/>
    <w:rsid w:val="00E6016B"/>
    <w:rsid w:val="00E85D52"/>
    <w:rsid w:val="00E879F3"/>
    <w:rsid w:val="00E94B95"/>
    <w:rsid w:val="00ED2EDB"/>
    <w:rsid w:val="00ED6905"/>
    <w:rsid w:val="00EF64C7"/>
    <w:rsid w:val="00F27A15"/>
    <w:rsid w:val="00F415FC"/>
    <w:rsid w:val="00F5275B"/>
    <w:rsid w:val="00F71F15"/>
    <w:rsid w:val="00F74008"/>
    <w:rsid w:val="00FA05C4"/>
    <w:rsid w:val="00FC58B9"/>
    <w:rsid w:val="00FD1EB3"/>
    <w:rsid w:val="00FD30A4"/>
    <w:rsid w:val="00FD5A66"/>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406AC9"/>
  <w15:docId w15:val="{5C93049A-F517-496C-8A27-D65BC921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3186D"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B3186D" w:themeColor="accent1" w:themeShade="BF"/>
    </w:rPr>
  </w:style>
  <w:style w:type="character" w:customStyle="1" w:styleId="FooterChar">
    <w:name w:val="Footer Char"/>
    <w:basedOn w:val="DefaultParagraphFont"/>
    <w:link w:val="Footer"/>
    <w:uiPriority w:val="99"/>
    <w:rPr>
      <w:color w:val="B3186D"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454551"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3186D"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454551"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B3186D"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B3186D" w:themeColor="accent1" w:themeShade="BF"/>
      <w:kern w:val="20"/>
      <w:sz w:val="36"/>
    </w:rPr>
  </w:style>
  <w:style w:type="character" w:customStyle="1" w:styleId="QuoteChar">
    <w:name w:val="Quote Char"/>
    <w:basedOn w:val="DefaultParagraphFont"/>
    <w:link w:val="Quote"/>
    <w:uiPriority w:val="3"/>
    <w:rsid w:val="00D55CBC"/>
    <w:rPr>
      <w:b/>
      <w:i/>
      <w:iCs/>
      <w:color w:val="B3186D"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3186D"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semiHidden/>
    <w:rsid w:val="00FE3D2C"/>
    <w:rPr>
      <w:i/>
      <w:iCs/>
      <w:color w:val="B3186D"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B9F2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paragraph" w:styleId="ListParagraph">
    <w:name w:val="List Paragraph"/>
    <w:basedOn w:val="Normal"/>
    <w:uiPriority w:val="34"/>
    <w:qFormat/>
    <w:rsid w:val="002709B1"/>
    <w:pPr>
      <w:spacing w:line="240" w:lineRule="auto"/>
      <w:ind w:left="720"/>
    </w:pPr>
    <w:rPr>
      <w:rFonts w:ascii="Times New Roman" w:eastAsia="Times New Roman" w:hAnsi="Times New Roman" w:cs="Times New Roman"/>
      <w:color w:val="auto"/>
      <w:szCs w:val="24"/>
      <w:lang w:val="en-GB" w:eastAsia="en-US"/>
    </w:rPr>
  </w:style>
  <w:style w:type="character" w:customStyle="1" w:styleId="apple-converted-space">
    <w:name w:val="apple-converted-space"/>
    <w:basedOn w:val="DefaultParagraphFont"/>
    <w:rsid w:val="002709B1"/>
  </w:style>
  <w:style w:type="character" w:styleId="FollowedHyperlink">
    <w:name w:val="FollowedHyperlink"/>
    <w:basedOn w:val="DefaultParagraphFont"/>
    <w:uiPriority w:val="99"/>
    <w:semiHidden/>
    <w:unhideWhenUsed/>
    <w:rsid w:val="002460AC"/>
    <w:rPr>
      <w:color w:val="8C8C8C" w:themeColor="followedHyperlink"/>
      <w:u w:val="single"/>
    </w:rPr>
  </w:style>
  <w:style w:type="paragraph" w:styleId="NormalWeb">
    <w:name w:val="Normal (Web)"/>
    <w:basedOn w:val="Normal"/>
    <w:uiPriority w:val="99"/>
    <w:unhideWhenUsed/>
    <w:rsid w:val="002460AC"/>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US"/>
    </w:rPr>
  </w:style>
  <w:style w:type="character" w:styleId="UnresolvedMention">
    <w:name w:val="Unresolved Mention"/>
    <w:basedOn w:val="DefaultParagraphFont"/>
    <w:uiPriority w:val="99"/>
    <w:semiHidden/>
    <w:unhideWhenUsed/>
    <w:rsid w:val="002460AC"/>
    <w:rPr>
      <w:color w:val="605E5C"/>
      <w:shd w:val="clear" w:color="auto" w:fill="E1DFDD"/>
    </w:rPr>
  </w:style>
  <w:style w:type="character" w:styleId="PageNumber">
    <w:name w:val="page number"/>
    <w:basedOn w:val="DefaultParagraphFont"/>
    <w:uiPriority w:val="99"/>
    <w:semiHidden/>
    <w:unhideWhenUsed/>
    <w:rsid w:val="00FA05C4"/>
  </w:style>
  <w:style w:type="paragraph" w:styleId="Revision">
    <w:name w:val="Revision"/>
    <w:hidden/>
    <w:uiPriority w:val="99"/>
    <w:semiHidden/>
    <w:rsid w:val="007E6FAC"/>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5164">
      <w:bodyDiv w:val="1"/>
      <w:marLeft w:val="0"/>
      <w:marRight w:val="0"/>
      <w:marTop w:val="0"/>
      <w:marBottom w:val="0"/>
      <w:divBdr>
        <w:top w:val="none" w:sz="0" w:space="0" w:color="auto"/>
        <w:left w:val="none" w:sz="0" w:space="0" w:color="auto"/>
        <w:bottom w:val="none" w:sz="0" w:space="0" w:color="auto"/>
        <w:right w:val="none" w:sz="0" w:space="0" w:color="auto"/>
      </w:divBdr>
    </w:div>
    <w:div w:id="353770599">
      <w:bodyDiv w:val="1"/>
      <w:marLeft w:val="0"/>
      <w:marRight w:val="0"/>
      <w:marTop w:val="0"/>
      <w:marBottom w:val="0"/>
      <w:divBdr>
        <w:top w:val="none" w:sz="0" w:space="0" w:color="auto"/>
        <w:left w:val="none" w:sz="0" w:space="0" w:color="auto"/>
        <w:bottom w:val="none" w:sz="0" w:space="0" w:color="auto"/>
        <w:right w:val="none" w:sz="0" w:space="0" w:color="auto"/>
      </w:divBdr>
    </w:div>
    <w:div w:id="479614889">
      <w:bodyDiv w:val="1"/>
      <w:marLeft w:val="0"/>
      <w:marRight w:val="0"/>
      <w:marTop w:val="0"/>
      <w:marBottom w:val="0"/>
      <w:divBdr>
        <w:top w:val="none" w:sz="0" w:space="0" w:color="auto"/>
        <w:left w:val="none" w:sz="0" w:space="0" w:color="auto"/>
        <w:bottom w:val="none" w:sz="0" w:space="0" w:color="auto"/>
        <w:right w:val="none" w:sz="0" w:space="0" w:color="auto"/>
      </w:divBdr>
    </w:div>
    <w:div w:id="527908902">
      <w:bodyDiv w:val="1"/>
      <w:marLeft w:val="0"/>
      <w:marRight w:val="0"/>
      <w:marTop w:val="0"/>
      <w:marBottom w:val="0"/>
      <w:divBdr>
        <w:top w:val="none" w:sz="0" w:space="0" w:color="auto"/>
        <w:left w:val="none" w:sz="0" w:space="0" w:color="auto"/>
        <w:bottom w:val="none" w:sz="0" w:space="0" w:color="auto"/>
        <w:right w:val="none" w:sz="0" w:space="0" w:color="auto"/>
      </w:divBdr>
    </w:div>
    <w:div w:id="654527045">
      <w:bodyDiv w:val="1"/>
      <w:marLeft w:val="0"/>
      <w:marRight w:val="0"/>
      <w:marTop w:val="0"/>
      <w:marBottom w:val="0"/>
      <w:divBdr>
        <w:top w:val="none" w:sz="0" w:space="0" w:color="auto"/>
        <w:left w:val="none" w:sz="0" w:space="0" w:color="auto"/>
        <w:bottom w:val="none" w:sz="0" w:space="0" w:color="auto"/>
        <w:right w:val="none" w:sz="0" w:space="0" w:color="auto"/>
      </w:divBdr>
    </w:div>
    <w:div w:id="71100401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4617612">
      <w:bodyDiv w:val="1"/>
      <w:marLeft w:val="0"/>
      <w:marRight w:val="0"/>
      <w:marTop w:val="0"/>
      <w:marBottom w:val="0"/>
      <w:divBdr>
        <w:top w:val="none" w:sz="0" w:space="0" w:color="auto"/>
        <w:left w:val="none" w:sz="0" w:space="0" w:color="auto"/>
        <w:bottom w:val="none" w:sz="0" w:space="0" w:color="auto"/>
        <w:right w:val="none" w:sz="0" w:space="0" w:color="auto"/>
      </w:divBdr>
    </w:div>
    <w:div w:id="725762827">
      <w:bodyDiv w:val="1"/>
      <w:marLeft w:val="0"/>
      <w:marRight w:val="0"/>
      <w:marTop w:val="0"/>
      <w:marBottom w:val="0"/>
      <w:divBdr>
        <w:top w:val="none" w:sz="0" w:space="0" w:color="auto"/>
        <w:left w:val="none" w:sz="0" w:space="0" w:color="auto"/>
        <w:bottom w:val="none" w:sz="0" w:space="0" w:color="auto"/>
        <w:right w:val="none" w:sz="0" w:space="0" w:color="auto"/>
      </w:divBdr>
      <w:divsChild>
        <w:div w:id="2130581733">
          <w:marLeft w:val="547"/>
          <w:marRight w:val="0"/>
          <w:marTop w:val="154"/>
          <w:marBottom w:val="0"/>
          <w:divBdr>
            <w:top w:val="none" w:sz="0" w:space="0" w:color="auto"/>
            <w:left w:val="none" w:sz="0" w:space="0" w:color="auto"/>
            <w:bottom w:val="none" w:sz="0" w:space="0" w:color="auto"/>
            <w:right w:val="none" w:sz="0" w:space="0" w:color="auto"/>
          </w:divBdr>
        </w:div>
      </w:divsChild>
    </w:div>
    <w:div w:id="749041259">
      <w:bodyDiv w:val="1"/>
      <w:marLeft w:val="0"/>
      <w:marRight w:val="0"/>
      <w:marTop w:val="0"/>
      <w:marBottom w:val="0"/>
      <w:divBdr>
        <w:top w:val="none" w:sz="0" w:space="0" w:color="auto"/>
        <w:left w:val="none" w:sz="0" w:space="0" w:color="auto"/>
        <w:bottom w:val="none" w:sz="0" w:space="0" w:color="auto"/>
        <w:right w:val="none" w:sz="0" w:space="0" w:color="auto"/>
      </w:divBdr>
      <w:divsChild>
        <w:div w:id="1202982947">
          <w:marLeft w:val="547"/>
          <w:marRight w:val="0"/>
          <w:marTop w:val="154"/>
          <w:marBottom w:val="0"/>
          <w:divBdr>
            <w:top w:val="none" w:sz="0" w:space="0" w:color="auto"/>
            <w:left w:val="none" w:sz="0" w:space="0" w:color="auto"/>
            <w:bottom w:val="none" w:sz="0" w:space="0" w:color="auto"/>
            <w:right w:val="none" w:sz="0" w:space="0" w:color="auto"/>
          </w:divBdr>
        </w:div>
      </w:divsChild>
    </w:div>
    <w:div w:id="821628380">
      <w:bodyDiv w:val="1"/>
      <w:marLeft w:val="0"/>
      <w:marRight w:val="0"/>
      <w:marTop w:val="0"/>
      <w:marBottom w:val="0"/>
      <w:divBdr>
        <w:top w:val="none" w:sz="0" w:space="0" w:color="auto"/>
        <w:left w:val="none" w:sz="0" w:space="0" w:color="auto"/>
        <w:bottom w:val="none" w:sz="0" w:space="0" w:color="auto"/>
        <w:right w:val="none" w:sz="0" w:space="0" w:color="auto"/>
      </w:divBdr>
    </w:div>
    <w:div w:id="858156262">
      <w:bodyDiv w:val="1"/>
      <w:marLeft w:val="0"/>
      <w:marRight w:val="0"/>
      <w:marTop w:val="0"/>
      <w:marBottom w:val="0"/>
      <w:divBdr>
        <w:top w:val="none" w:sz="0" w:space="0" w:color="auto"/>
        <w:left w:val="none" w:sz="0" w:space="0" w:color="auto"/>
        <w:bottom w:val="none" w:sz="0" w:space="0" w:color="auto"/>
        <w:right w:val="none" w:sz="0" w:space="0" w:color="auto"/>
      </w:divBdr>
    </w:div>
    <w:div w:id="865094927">
      <w:bodyDiv w:val="1"/>
      <w:marLeft w:val="0"/>
      <w:marRight w:val="0"/>
      <w:marTop w:val="0"/>
      <w:marBottom w:val="0"/>
      <w:divBdr>
        <w:top w:val="none" w:sz="0" w:space="0" w:color="auto"/>
        <w:left w:val="none" w:sz="0" w:space="0" w:color="auto"/>
        <w:bottom w:val="none" w:sz="0" w:space="0" w:color="auto"/>
        <w:right w:val="none" w:sz="0" w:space="0" w:color="auto"/>
      </w:divBdr>
    </w:div>
    <w:div w:id="961767165">
      <w:bodyDiv w:val="1"/>
      <w:marLeft w:val="0"/>
      <w:marRight w:val="0"/>
      <w:marTop w:val="0"/>
      <w:marBottom w:val="0"/>
      <w:divBdr>
        <w:top w:val="none" w:sz="0" w:space="0" w:color="auto"/>
        <w:left w:val="none" w:sz="0" w:space="0" w:color="auto"/>
        <w:bottom w:val="none" w:sz="0" w:space="0" w:color="auto"/>
        <w:right w:val="none" w:sz="0" w:space="0" w:color="auto"/>
      </w:divBdr>
      <w:divsChild>
        <w:div w:id="472022590">
          <w:marLeft w:val="547"/>
          <w:marRight w:val="0"/>
          <w:marTop w:val="154"/>
          <w:marBottom w:val="0"/>
          <w:divBdr>
            <w:top w:val="none" w:sz="0" w:space="0" w:color="auto"/>
            <w:left w:val="none" w:sz="0" w:space="0" w:color="auto"/>
            <w:bottom w:val="none" w:sz="0" w:space="0" w:color="auto"/>
            <w:right w:val="none" w:sz="0" w:space="0" w:color="auto"/>
          </w:divBdr>
        </w:div>
      </w:divsChild>
    </w:div>
    <w:div w:id="970331188">
      <w:bodyDiv w:val="1"/>
      <w:marLeft w:val="0"/>
      <w:marRight w:val="0"/>
      <w:marTop w:val="0"/>
      <w:marBottom w:val="0"/>
      <w:divBdr>
        <w:top w:val="none" w:sz="0" w:space="0" w:color="auto"/>
        <w:left w:val="none" w:sz="0" w:space="0" w:color="auto"/>
        <w:bottom w:val="none" w:sz="0" w:space="0" w:color="auto"/>
        <w:right w:val="none" w:sz="0" w:space="0" w:color="auto"/>
      </w:divBdr>
      <w:divsChild>
        <w:div w:id="1198157756">
          <w:marLeft w:val="547"/>
          <w:marRight w:val="0"/>
          <w:marTop w:val="154"/>
          <w:marBottom w:val="0"/>
          <w:divBdr>
            <w:top w:val="none" w:sz="0" w:space="0" w:color="auto"/>
            <w:left w:val="none" w:sz="0" w:space="0" w:color="auto"/>
            <w:bottom w:val="none" w:sz="0" w:space="0" w:color="auto"/>
            <w:right w:val="none" w:sz="0" w:space="0" w:color="auto"/>
          </w:divBdr>
        </w:div>
      </w:divsChild>
    </w:div>
    <w:div w:id="1112746717">
      <w:bodyDiv w:val="1"/>
      <w:marLeft w:val="0"/>
      <w:marRight w:val="0"/>
      <w:marTop w:val="0"/>
      <w:marBottom w:val="0"/>
      <w:divBdr>
        <w:top w:val="none" w:sz="0" w:space="0" w:color="auto"/>
        <w:left w:val="none" w:sz="0" w:space="0" w:color="auto"/>
        <w:bottom w:val="none" w:sz="0" w:space="0" w:color="auto"/>
        <w:right w:val="none" w:sz="0" w:space="0" w:color="auto"/>
      </w:divBdr>
    </w:div>
    <w:div w:id="116667194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2018396">
      <w:bodyDiv w:val="1"/>
      <w:marLeft w:val="0"/>
      <w:marRight w:val="0"/>
      <w:marTop w:val="0"/>
      <w:marBottom w:val="0"/>
      <w:divBdr>
        <w:top w:val="none" w:sz="0" w:space="0" w:color="auto"/>
        <w:left w:val="none" w:sz="0" w:space="0" w:color="auto"/>
        <w:bottom w:val="none" w:sz="0" w:space="0" w:color="auto"/>
        <w:right w:val="none" w:sz="0" w:space="0" w:color="auto"/>
      </w:divBdr>
      <w:divsChild>
        <w:div w:id="1413040282">
          <w:marLeft w:val="547"/>
          <w:marRight w:val="0"/>
          <w:marTop w:val="154"/>
          <w:marBottom w:val="0"/>
          <w:divBdr>
            <w:top w:val="none" w:sz="0" w:space="0" w:color="auto"/>
            <w:left w:val="none" w:sz="0" w:space="0" w:color="auto"/>
            <w:bottom w:val="none" w:sz="0" w:space="0" w:color="auto"/>
            <w:right w:val="none" w:sz="0" w:space="0" w:color="auto"/>
          </w:divBdr>
        </w:div>
      </w:divsChild>
    </w:div>
    <w:div w:id="1265382754">
      <w:bodyDiv w:val="1"/>
      <w:marLeft w:val="0"/>
      <w:marRight w:val="0"/>
      <w:marTop w:val="0"/>
      <w:marBottom w:val="0"/>
      <w:divBdr>
        <w:top w:val="none" w:sz="0" w:space="0" w:color="auto"/>
        <w:left w:val="none" w:sz="0" w:space="0" w:color="auto"/>
        <w:bottom w:val="none" w:sz="0" w:space="0" w:color="auto"/>
        <w:right w:val="none" w:sz="0" w:space="0" w:color="auto"/>
      </w:divBdr>
    </w:div>
    <w:div w:id="1621646950">
      <w:bodyDiv w:val="1"/>
      <w:marLeft w:val="0"/>
      <w:marRight w:val="0"/>
      <w:marTop w:val="0"/>
      <w:marBottom w:val="0"/>
      <w:divBdr>
        <w:top w:val="none" w:sz="0" w:space="0" w:color="auto"/>
        <w:left w:val="none" w:sz="0" w:space="0" w:color="auto"/>
        <w:bottom w:val="none" w:sz="0" w:space="0" w:color="auto"/>
        <w:right w:val="none" w:sz="0" w:space="0" w:color="auto"/>
      </w:divBdr>
    </w:div>
    <w:div w:id="1635519971">
      <w:bodyDiv w:val="1"/>
      <w:marLeft w:val="0"/>
      <w:marRight w:val="0"/>
      <w:marTop w:val="0"/>
      <w:marBottom w:val="0"/>
      <w:divBdr>
        <w:top w:val="none" w:sz="0" w:space="0" w:color="auto"/>
        <w:left w:val="none" w:sz="0" w:space="0" w:color="auto"/>
        <w:bottom w:val="none" w:sz="0" w:space="0" w:color="auto"/>
        <w:right w:val="none" w:sz="0" w:space="0" w:color="auto"/>
      </w:divBdr>
    </w:div>
    <w:div w:id="1663705287">
      <w:bodyDiv w:val="1"/>
      <w:marLeft w:val="0"/>
      <w:marRight w:val="0"/>
      <w:marTop w:val="0"/>
      <w:marBottom w:val="0"/>
      <w:divBdr>
        <w:top w:val="none" w:sz="0" w:space="0" w:color="auto"/>
        <w:left w:val="none" w:sz="0" w:space="0" w:color="auto"/>
        <w:bottom w:val="none" w:sz="0" w:space="0" w:color="auto"/>
        <w:right w:val="none" w:sz="0" w:space="0" w:color="auto"/>
      </w:divBdr>
    </w:div>
    <w:div w:id="1742603191">
      <w:bodyDiv w:val="1"/>
      <w:marLeft w:val="0"/>
      <w:marRight w:val="0"/>
      <w:marTop w:val="0"/>
      <w:marBottom w:val="0"/>
      <w:divBdr>
        <w:top w:val="none" w:sz="0" w:space="0" w:color="auto"/>
        <w:left w:val="none" w:sz="0" w:space="0" w:color="auto"/>
        <w:bottom w:val="none" w:sz="0" w:space="0" w:color="auto"/>
        <w:right w:val="none" w:sz="0" w:space="0" w:color="auto"/>
      </w:divBdr>
    </w:div>
    <w:div w:id="19084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tiff"/><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8.tiff"/><Relationship Id="rId76" Type="http://schemas.openxmlformats.org/officeDocument/2006/relationships/hyperlink" Target="mailto:Finance@ldvg.org.uk" TargetMode="External"/><Relationship Id="rId7" Type="http://schemas.openxmlformats.org/officeDocument/2006/relationships/footnotes" Target="footnotes.xml"/><Relationship Id="rId71" Type="http://schemas.openxmlformats.org/officeDocument/2006/relationships/hyperlink" Target="mailto:Transport@ldvg.org.uk"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tiff"/><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7.svg"/><Relationship Id="rId74" Type="http://schemas.openxmlformats.org/officeDocument/2006/relationships/hyperlink" Target="mailto:admin@ldvg.org.uk" TargetMode="External"/><Relationship Id="rId79"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tiff"/><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mailto:Board@ldvg.org.uk" TargetMode="External"/><Relationship Id="rId78"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www.ldvg.org.uk" TargetMode="External"/><Relationship Id="rId77" Type="http://schemas.openxmlformats.org/officeDocument/2006/relationships/hyperlink" Target="mailto:Board@ldvg.org.uk"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mailto:Finance@ldvg.org.uk"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ink/ink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tiff"/><Relationship Id="rId67" Type="http://schemas.openxmlformats.org/officeDocument/2006/relationships/hyperlink" Target="http://www.ldvg.org.uk" TargetMode="External"/><Relationship Id="rId20" Type="http://schemas.openxmlformats.org/officeDocument/2006/relationships/header" Target="header4.xml"/><Relationship Id="rId41" Type="http://schemas.openxmlformats.org/officeDocument/2006/relationships/image" Target="media/image22.jpeg"/><Relationship Id="rId54" Type="http://schemas.openxmlformats.org/officeDocument/2006/relationships/image" Target="media/image35.tiff"/><Relationship Id="rId62" Type="http://schemas.openxmlformats.org/officeDocument/2006/relationships/image" Target="media/image43.png"/><Relationship Id="rId70" Type="http://schemas.openxmlformats.org/officeDocument/2006/relationships/hyperlink" Target="mailto:admin@ldvg.org.uk" TargetMode="External"/><Relationship Id="rId75" Type="http://schemas.openxmlformats.org/officeDocument/2006/relationships/hyperlink" Target="mailto:Transport@ldvg.org.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11T18:43:11.058"/>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EE38F-3203-4560-9A5E-6B42EEB9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16</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Management</cp:lastModifiedBy>
  <cp:revision>2</cp:revision>
  <cp:lastPrinted>2019-07-17T09:33:00Z</cp:lastPrinted>
  <dcterms:created xsi:type="dcterms:W3CDTF">2019-07-17T09:44:00Z</dcterms:created>
  <dcterms:modified xsi:type="dcterms:W3CDTF">2019-07-17T09:44:00Z</dcterms:modified>
  <cp:category/>
  <cp:contentStatus/>
  <cp:version/>
</cp:coreProperties>
</file>